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0D4" w:rsidRPr="00DE4890" w:rsidRDefault="003A20D4" w:rsidP="003A20D4">
      <w:pPr>
        <w:pStyle w:val="Textkrper"/>
        <w:sectPr w:rsidR="003A20D4" w:rsidRPr="00DE4890" w:rsidSect="0059180B">
          <w:headerReference w:type="even" r:id="rId9"/>
          <w:headerReference w:type="default" r:id="rId10"/>
          <w:footerReference w:type="even" r:id="rId11"/>
          <w:type w:val="continuous"/>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43904" behindDoc="0" locked="0" layoutInCell="1" allowOverlap="1" wp14:anchorId="4CB3F4F5" wp14:editId="2EC947A7">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8F125E" w:rsidRPr="00F648F8" w:rsidRDefault="008F125E" w:rsidP="003A20D4">
                            <w:pPr>
                              <w:pStyle w:val="NL-DeckblattFett"/>
                            </w:pPr>
                            <w:r>
                              <w:t>Stuttgart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7" o:spid="_x0000_s1026" type="#_x0000_t202" style="position:absolute;left:0;text-align:left;margin-left:67.95pt;margin-top:738.55pt;width:383.2pt;height:39.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" fillcolor="window" stroked="f" strokeweight=".5pt">
                <v:textbox>
                  <w:txbxContent>
                    <w:p w:rsidR="008F125E" w:rsidRPr="00F648F8" w:rsidRDefault="008F125E" w:rsidP="003A20D4">
                      <w:pPr>
                        <w:pStyle w:val="NL-DeckblattFett"/>
                      </w:pPr>
                      <w:r>
                        <w:t>Stuttgart 2017</w:t>
                      </w:r>
                    </w:p>
                  </w:txbxContent>
                </v:textbox>
                <w10:wrap anchorx="page" anchory="page"/>
              </v:shape>
            </w:pict>
          </mc:Fallback>
        </mc:AlternateContent>
      </w:r>
      <w:r w:rsidRPr="00DE4890">
        <w:rPr>
          <w:noProof/>
        </w:rPr>
        <mc:AlternateContent>
          <mc:Choice Requires="wps">
            <w:drawing>
              <wp:anchor distT="0" distB="0" distL="114300" distR="114300" simplePos="0" relativeHeight="251641856" behindDoc="0" locked="0" layoutInCell="1" allowOverlap="1" wp14:anchorId="7ACE93AD" wp14:editId="62045506">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8F125E" w:rsidRPr="00F648F8" w:rsidRDefault="008F125E" w:rsidP="003A20D4">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7" type="#_x0000_t202" style="position:absolute;left:0;text-align:left;margin-left:65.25pt;margin-top:187.5pt;width:311.8pt;height:36.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lS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j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NK9yVJVAgAAoQQAAA4AAAAAAAAAAAAAAAAALgIAAGRycy9lMm9Eb2MueG1s&#10;UEsBAi0AFAAGAAgAAAAhAG2fo2fjAAAACwEAAA8AAAAAAAAAAAAAAAAArwQAAGRycy9kb3ducmV2&#10;LnhtbFBLBQYAAAAABAAEAPMAAAC/BQAAAAA=&#10;" fillcolor="window" stroked="f" strokeweight=".5pt">
                <v:textbox>
                  <w:txbxContent>
                    <w:p w:rsidR="008F125E" w:rsidRPr="00F648F8" w:rsidRDefault="008F125E" w:rsidP="003A20D4">
                      <w:pPr>
                        <w:pStyle w:val="NL-DeckblattFett"/>
                      </w:pPr>
                      <w:r w:rsidRPr="00F648F8">
                        <w:t xml:space="preserve">Berufliche </w:t>
                      </w:r>
                      <w:r w:rsidRPr="00A74C42">
                        <w:t>Schulen</w:t>
                      </w:r>
                    </w:p>
                  </w:txbxContent>
                </v:textbox>
                <w10:wrap anchorx="page" anchory="page"/>
              </v:shape>
            </w:pict>
          </mc:Fallback>
        </mc:AlternateContent>
      </w:r>
      <w:r w:rsidRPr="00DE4890">
        <w:rPr>
          <w:noProof/>
        </w:rPr>
        <mc:AlternateContent>
          <mc:Choice Requires="wps">
            <w:drawing>
              <wp:anchor distT="0" distB="0" distL="114300" distR="114300" simplePos="0" relativeHeight="251644928" behindDoc="0" locked="0" layoutInCell="1" allowOverlap="1" wp14:anchorId="5B3EA6B6" wp14:editId="0D8E84AA">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8F125E" w:rsidRPr="00F648F8" w:rsidRDefault="008F125E" w:rsidP="003A20D4">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28" type="#_x0000_t202" style="position:absolute;left:0;text-align:left;margin-left:65.2pt;margin-top:223.95pt;width:311.8pt;height:36.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Mypz1QCAAClBAAADgAAAAAAAAAAAAAAAAAuAgAAZHJzL2Uyb0RvYy54bWxQ&#10;SwECLQAUAAYACAAAACEAAV0EYuMAAAALAQAADwAAAAAAAAAAAAAAAACuBAAAZHJzL2Rvd25yZXYu&#10;eG1sUEsFBgAAAAAEAAQA8wAAAL4FAAAAAA==&#10;" fillcolor="window" stroked="f" strokeweight=".5pt">
                <v:textbox>
                  <w:txbxContent>
                    <w:p w:rsidR="008F125E" w:rsidRPr="00F648F8" w:rsidRDefault="008F125E" w:rsidP="003A20D4">
                      <w:pPr>
                        <w:pStyle w:val="NL-Deckblatt"/>
                      </w:pPr>
                      <w:r w:rsidRPr="00A74C42">
                        <w:t>Berufsfachschule</w:t>
                      </w:r>
                    </w:p>
                  </w:txbxContent>
                </v:textbox>
                <w10:wrap anchorx="page" anchory="page"/>
              </v:shape>
            </w:pict>
          </mc:Fallback>
        </mc:AlternateContent>
      </w:r>
    </w:p>
    <w:p w:rsidR="003A20D4" w:rsidRPr="00581AF7" w:rsidRDefault="003A20D4" w:rsidP="003A20D4">
      <w:pPr>
        <w:pStyle w:val="berschrift1"/>
      </w:pP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3A20D4" w:rsidRPr="00DE4890" w:rsidTr="000C0B70">
        <w:tc>
          <w:tcPr>
            <w:tcW w:w="2065" w:type="dxa"/>
          </w:tcPr>
          <w:p w:rsidR="003A20D4" w:rsidRPr="00DE4890" w:rsidRDefault="003A20D4" w:rsidP="000C0B70">
            <w:pPr>
              <w:pStyle w:val="ImpressumNamen"/>
              <w:framePr w:hSpace="0" w:wrap="auto" w:vAnchor="margin" w:yAlign="inline"/>
            </w:pPr>
          </w:p>
        </w:tc>
        <w:tc>
          <w:tcPr>
            <w:tcW w:w="7291" w:type="dxa"/>
          </w:tcPr>
          <w:p w:rsidR="003A20D4" w:rsidRPr="00DE4890" w:rsidRDefault="003A20D4" w:rsidP="000C0B70">
            <w:pPr>
              <w:pStyle w:val="ImpressumNamen"/>
              <w:framePr w:hSpace="0" w:wrap="auto" w:vAnchor="margin" w:yAlign="inline"/>
            </w:pPr>
          </w:p>
        </w:tc>
      </w:tr>
      <w:tr w:rsidR="003A20D4" w:rsidRPr="00DE4890" w:rsidTr="000C0B70">
        <w:tc>
          <w:tcPr>
            <w:tcW w:w="2065" w:type="dxa"/>
          </w:tcPr>
          <w:p w:rsidR="003A20D4" w:rsidRPr="00DE4890" w:rsidRDefault="003A20D4" w:rsidP="000C0B70">
            <w:pPr>
              <w:pStyle w:val="ImpressumNamen"/>
              <w:framePr w:hSpace="0" w:wrap="auto" w:vAnchor="margin" w:yAlign="inline"/>
            </w:pPr>
          </w:p>
        </w:tc>
        <w:tc>
          <w:tcPr>
            <w:tcW w:w="7291" w:type="dxa"/>
            <w:shd w:val="clear" w:color="auto" w:fill="auto"/>
          </w:tcPr>
          <w:p w:rsidR="003A20D4" w:rsidRPr="00DE4890" w:rsidRDefault="003A20D4" w:rsidP="000C0B70">
            <w:pPr>
              <w:pStyle w:val="ImpressumNamen"/>
              <w:framePr w:hSpace="0" w:wrap="auto" w:vAnchor="margin" w:yAlign="inline"/>
            </w:pPr>
          </w:p>
        </w:tc>
      </w:tr>
      <w:tr w:rsidR="003A20D4" w:rsidRPr="00DE4890" w:rsidTr="000C0B70">
        <w:tc>
          <w:tcPr>
            <w:tcW w:w="2065" w:type="dxa"/>
          </w:tcPr>
          <w:p w:rsidR="003A20D4" w:rsidRPr="00DE4890" w:rsidRDefault="003A20D4" w:rsidP="000C0B70">
            <w:pPr>
              <w:pStyle w:val="ImpressumNamen"/>
              <w:framePr w:hSpace="0" w:wrap="auto" w:vAnchor="margin" w:yAlign="inline"/>
            </w:pPr>
          </w:p>
        </w:tc>
        <w:tc>
          <w:tcPr>
            <w:tcW w:w="7291" w:type="dxa"/>
          </w:tcPr>
          <w:p w:rsidR="003A20D4" w:rsidRPr="00DE4890" w:rsidRDefault="003A20D4" w:rsidP="000C0B70">
            <w:pPr>
              <w:pStyle w:val="ImpressumNamen"/>
              <w:framePr w:hSpace="0" w:wrap="auto" w:vAnchor="margin" w:yAlign="inline"/>
            </w:pPr>
          </w:p>
        </w:tc>
      </w:tr>
    </w:tbl>
    <w:p w:rsidR="003A20D4" w:rsidRPr="00DE4890" w:rsidRDefault="002B7D29" w:rsidP="003A20D4">
      <w:pPr>
        <w:pStyle w:val="Textkrper"/>
      </w:pPr>
      <w:r w:rsidRPr="00DE4890">
        <w:rPr>
          <w:noProof/>
        </w:rPr>
        <mc:AlternateContent>
          <mc:Choice Requires="wps">
            <w:drawing>
              <wp:anchor distT="0" distB="0" distL="114300" distR="114300" simplePos="0" relativeHeight="251642880" behindDoc="0" locked="0" layoutInCell="1" allowOverlap="1" wp14:anchorId="7B9C0B07" wp14:editId="2C601291">
                <wp:simplePos x="0" y="0"/>
                <wp:positionH relativeFrom="page">
                  <wp:posOffset>865505</wp:posOffset>
                </wp:positionH>
                <wp:positionV relativeFrom="page">
                  <wp:posOffset>6948170</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rsidR="008F125E" w:rsidRDefault="008F125E" w:rsidP="003A20D4">
                            <w:pPr>
                              <w:pStyle w:val="NL-Deckblatt"/>
                            </w:pPr>
                            <w:r>
                              <w:t>zum Einsatz in den Schulversuchen</w:t>
                            </w:r>
                          </w:p>
                          <w:p w:rsidR="008F125E" w:rsidRDefault="008F125E" w:rsidP="003A20D4">
                            <w:pPr>
                              <w:pStyle w:val="NL-Deckblatt"/>
                            </w:pPr>
                            <w:r>
                              <w:t>Berufsfachschule Pädagogische Erprobung (BFPE) und</w:t>
                            </w:r>
                          </w:p>
                          <w:p w:rsidR="008F125E" w:rsidRDefault="008F125E" w:rsidP="003A20D4">
                            <w:pPr>
                              <w:pStyle w:val="NL-Deckblatt"/>
                            </w:pPr>
                            <w:r>
                              <w:t>Duale Ausbildungsvorbereitung (</w:t>
                            </w:r>
                            <w:proofErr w:type="spellStart"/>
                            <w:r>
                              <w:t>AVdual</w:t>
                            </w:r>
                            <w:proofErr w:type="spellEnd"/>
                            <w:r>
                              <w:t>)</w:t>
                            </w:r>
                          </w:p>
                          <w:p w:rsidR="008F125E" w:rsidRPr="00F648F8" w:rsidRDefault="008F125E" w:rsidP="003A20D4">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6" o:spid="_x0000_s1029" type="#_x0000_t202" style="position:absolute;left:0;text-align:left;margin-left:68.15pt;margin-top:547.1pt;width:383.2pt;height:165.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" fillcolor="window" stroked="f" strokeweight=".5pt">
                <v:textbox>
                  <w:txbxContent>
                    <w:p w:rsidR="008F125E" w:rsidRDefault="008F125E" w:rsidP="003A20D4">
                      <w:pPr>
                        <w:pStyle w:val="NL-Deckblatt"/>
                      </w:pPr>
                      <w:r>
                        <w:t>zum Einsatz in den Schulversuchen</w:t>
                      </w:r>
                    </w:p>
                    <w:p w:rsidR="008F125E" w:rsidRDefault="008F125E" w:rsidP="003A20D4">
                      <w:pPr>
                        <w:pStyle w:val="NL-Deckblatt"/>
                      </w:pPr>
                      <w:r>
                        <w:t>Berufsfachschule Pädagogische Erprobung (BFPE) und</w:t>
                      </w:r>
                    </w:p>
                    <w:p w:rsidR="008F125E" w:rsidRDefault="008F125E" w:rsidP="003A20D4">
                      <w:pPr>
                        <w:pStyle w:val="NL-Deckblatt"/>
                      </w:pPr>
                      <w:r>
                        <w:t>Duale Ausbildungsvorbereitung (</w:t>
                      </w:r>
                      <w:proofErr w:type="spellStart"/>
                      <w:r>
                        <w:t>AVdual</w:t>
                      </w:r>
                      <w:proofErr w:type="spellEnd"/>
                      <w:r>
                        <w:t>)</w:t>
                      </w:r>
                    </w:p>
                    <w:p w:rsidR="008F125E" w:rsidRPr="00F648F8" w:rsidRDefault="008F125E" w:rsidP="003A20D4">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1645952" behindDoc="0" locked="0" layoutInCell="1" allowOverlap="1" wp14:anchorId="1D37CC21" wp14:editId="009EE090">
                <wp:simplePos x="0" y="0"/>
                <wp:positionH relativeFrom="page">
                  <wp:posOffset>866775</wp:posOffset>
                </wp:positionH>
                <wp:positionV relativeFrom="page">
                  <wp:posOffset>4705350</wp:posOffset>
                </wp:positionV>
                <wp:extent cx="4866640" cy="2095500"/>
                <wp:effectExtent l="0" t="0" r="0" b="0"/>
                <wp:wrapNone/>
                <wp:docPr id="1191" name="Textfeld 1191"/>
                <wp:cNvGraphicFramePr/>
                <a:graphic xmlns:a="http://schemas.openxmlformats.org/drawingml/2006/main">
                  <a:graphicData uri="http://schemas.microsoft.com/office/word/2010/wordprocessingShape">
                    <wps:wsp>
                      <wps:cNvSpPr txBox="1"/>
                      <wps:spPr>
                        <a:xfrm>
                          <a:off x="0" y="0"/>
                          <a:ext cx="4866640" cy="2095500"/>
                        </a:xfrm>
                        <a:prstGeom prst="rect">
                          <a:avLst/>
                        </a:prstGeom>
                        <a:solidFill>
                          <a:sysClr val="window" lastClr="FFFFFF"/>
                        </a:solidFill>
                        <a:ln w="6350">
                          <a:noFill/>
                        </a:ln>
                        <a:effectLst/>
                      </wps:spPr>
                      <wps:txbx>
                        <w:txbxContent>
                          <w:p w:rsidR="008F125E" w:rsidRDefault="008F125E" w:rsidP="003A20D4">
                            <w:pPr>
                              <w:pStyle w:val="NL-DeckblattFett"/>
                            </w:pPr>
                            <w:r>
                              <w:t>Niveaudifferenziertes Lernen</w:t>
                            </w:r>
                          </w:p>
                          <w:p w:rsidR="008F125E" w:rsidRDefault="008F125E" w:rsidP="003A20D4">
                            <w:pPr>
                              <w:pStyle w:val="NL-DeckblattFett"/>
                            </w:pPr>
                          </w:p>
                          <w:p w:rsidR="008F125E" w:rsidRDefault="008F125E" w:rsidP="003A20D4">
                            <w:pPr>
                              <w:pStyle w:val="NL-DeckblattFett"/>
                            </w:pPr>
                            <w:r>
                              <w:t>Kompetenzraster, Lernwegelisten und exemplarische Lernmaterialien</w:t>
                            </w:r>
                          </w:p>
                          <w:p w:rsidR="008F125E" w:rsidRDefault="008F125E" w:rsidP="003A20D4">
                            <w:pPr>
                              <w:pStyle w:val="NL-DeckblattFett"/>
                            </w:pPr>
                          </w:p>
                          <w:p w:rsidR="008F125E" w:rsidRDefault="008F125E" w:rsidP="003A20D4">
                            <w:pPr>
                              <w:pStyle w:val="NL-DeckblattFett"/>
                            </w:pPr>
                            <w:r>
                              <w:t xml:space="preserve">Wirtschaft – Lernfeld 2 – </w:t>
                            </w:r>
                          </w:p>
                          <w:p w:rsidR="008F125E" w:rsidRPr="000B321B" w:rsidRDefault="008F125E" w:rsidP="003A20D4">
                            <w:pPr>
                              <w:pStyle w:val="NL-DeckblattFett"/>
                            </w:pPr>
                            <w:r>
                              <w:t>Kundenauftrag Snowboard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30" type="#_x0000_t202" style="position:absolute;left:0;text-align:left;margin-left:68.25pt;margin-top:370.5pt;width:383.2pt;height:1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" fillcolor="window" stroked="f" strokeweight=".5pt">
                <v:textbox>
                  <w:txbxContent>
                    <w:p w:rsidR="008F125E" w:rsidRDefault="008F125E" w:rsidP="003A20D4">
                      <w:pPr>
                        <w:pStyle w:val="NL-DeckblattFett"/>
                      </w:pPr>
                      <w:r>
                        <w:t>Niveaudifferenziertes Lernen</w:t>
                      </w:r>
                    </w:p>
                    <w:p w:rsidR="008F125E" w:rsidRDefault="008F125E" w:rsidP="003A20D4">
                      <w:pPr>
                        <w:pStyle w:val="NL-DeckblattFett"/>
                      </w:pPr>
                    </w:p>
                    <w:p w:rsidR="008F125E" w:rsidRDefault="008F125E" w:rsidP="003A20D4">
                      <w:pPr>
                        <w:pStyle w:val="NL-DeckblattFett"/>
                      </w:pPr>
                      <w:r>
                        <w:t>Kompetenzraster, Lernwegelisten und exemplarische Lernmaterialien</w:t>
                      </w:r>
                    </w:p>
                    <w:p w:rsidR="008F125E" w:rsidRDefault="008F125E" w:rsidP="003A20D4">
                      <w:pPr>
                        <w:pStyle w:val="NL-DeckblattFett"/>
                      </w:pPr>
                    </w:p>
                    <w:p w:rsidR="008F125E" w:rsidRDefault="008F125E" w:rsidP="003A20D4">
                      <w:pPr>
                        <w:pStyle w:val="NL-DeckblattFett"/>
                      </w:pPr>
                      <w:r>
                        <w:t xml:space="preserve">Wirtschaft – Lernfeld 2 – </w:t>
                      </w:r>
                    </w:p>
                    <w:p w:rsidR="008F125E" w:rsidRPr="000B321B" w:rsidRDefault="008F125E" w:rsidP="003A20D4">
                      <w:pPr>
                        <w:pStyle w:val="NL-DeckblattFett"/>
                      </w:pPr>
                      <w:r>
                        <w:t>Kundenauftrag Snowboard</w:t>
                      </w:r>
                    </w:p>
                  </w:txbxContent>
                </v:textbox>
                <w10:wrap anchorx="page" anchory="page"/>
              </v:shape>
            </w:pict>
          </mc:Fallback>
        </mc:AlternateContent>
      </w:r>
      <w:r w:rsidR="003A20D4" w:rsidRPr="00DE4890">
        <w:br w:type="page"/>
      </w:r>
    </w:p>
    <w:p w:rsidR="003A20D4" w:rsidRPr="00581AF7" w:rsidRDefault="003A20D4" w:rsidP="003A20D4">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3A20D4" w:rsidRPr="00DE4890" w:rsidTr="000C0B70">
        <w:tc>
          <w:tcPr>
            <w:tcW w:w="2065" w:type="dxa"/>
          </w:tcPr>
          <w:p w:rsidR="003A20D4" w:rsidRPr="00DE4890" w:rsidRDefault="003A20D4" w:rsidP="000C0B70">
            <w:pPr>
              <w:pStyle w:val="ImpressumNamen"/>
              <w:framePr w:hSpace="0" w:wrap="auto" w:vAnchor="margin" w:yAlign="inline"/>
            </w:pPr>
            <w:r w:rsidRPr="00DE4890">
              <w:t>Redaktion</w:t>
            </w:r>
          </w:p>
        </w:tc>
        <w:tc>
          <w:tcPr>
            <w:tcW w:w="7291" w:type="dxa"/>
          </w:tcPr>
          <w:p w:rsidR="00AB5EC9" w:rsidRDefault="00AB5EC9" w:rsidP="00AB5EC9">
            <w:pPr>
              <w:pStyle w:val="ImpressumNamen"/>
              <w:framePr w:hSpace="0" w:wrap="auto" w:vAnchor="margin" w:yAlign="inline"/>
            </w:pPr>
            <w:r>
              <w:t>Tanja Rieger, Ministerium für Kultus, Jugend und Sport</w:t>
            </w:r>
            <w:r w:rsidR="00152E6E">
              <w:t xml:space="preserve"> Baden-Württemberg</w:t>
            </w:r>
          </w:p>
          <w:p w:rsidR="003A20D4" w:rsidRPr="00DE4890" w:rsidRDefault="00AB5EC9" w:rsidP="00152E6E">
            <w:pPr>
              <w:pStyle w:val="ImpressumNamen"/>
              <w:framePr w:hSpace="0" w:wrap="auto" w:vAnchor="margin" w:yAlign="inline"/>
            </w:pPr>
            <w:r>
              <w:t>Sören Finkbeiner, Landesinstitut für Schulentwicklung Stuttgart</w:t>
            </w:r>
          </w:p>
        </w:tc>
      </w:tr>
      <w:tr w:rsidR="003A20D4" w:rsidRPr="00DE4890" w:rsidTr="000C0B70">
        <w:tc>
          <w:tcPr>
            <w:tcW w:w="2065" w:type="dxa"/>
          </w:tcPr>
          <w:p w:rsidR="003A20D4" w:rsidRPr="00DE4890" w:rsidRDefault="003A20D4" w:rsidP="00152E6E">
            <w:pPr>
              <w:pStyle w:val="ImpressumNamen"/>
              <w:framePr w:hSpace="0" w:wrap="auto" w:vAnchor="margin" w:yAlign="inline"/>
            </w:pPr>
            <w:r w:rsidRPr="00DE4890">
              <w:t>Autorin</w:t>
            </w:r>
            <w:r w:rsidR="00152E6E">
              <w:t>nen</w:t>
            </w:r>
          </w:p>
        </w:tc>
        <w:tc>
          <w:tcPr>
            <w:tcW w:w="7291" w:type="dxa"/>
            <w:shd w:val="clear" w:color="auto" w:fill="auto"/>
          </w:tcPr>
          <w:p w:rsidR="00AB5EC9" w:rsidRDefault="00047A30" w:rsidP="00AB5EC9">
            <w:pPr>
              <w:pStyle w:val="ImpressumNamen"/>
              <w:framePr w:hSpace="0" w:wrap="auto" w:vAnchor="margin" w:yAlign="inline"/>
            </w:pPr>
            <w:r>
              <w:t xml:space="preserve">Philipp </w:t>
            </w:r>
            <w:r w:rsidR="00714F25">
              <w:t>Friedmann</w:t>
            </w:r>
            <w:r w:rsidR="00AB5EC9">
              <w:t xml:space="preserve">, </w:t>
            </w:r>
            <w:r w:rsidR="005E4BC9" w:rsidRPr="005E4BC9">
              <w:t>Max-Weber-Schule</w:t>
            </w:r>
            <w:r w:rsidR="005E4BC9">
              <w:t xml:space="preserve"> Freiburg</w:t>
            </w:r>
          </w:p>
          <w:p w:rsidR="00AB5EC9" w:rsidRDefault="00047A30" w:rsidP="00AB5EC9">
            <w:pPr>
              <w:pStyle w:val="ImpressumNamen"/>
              <w:framePr w:hSpace="0" w:wrap="auto" w:vAnchor="margin" w:yAlign="inline"/>
            </w:pPr>
            <w:r>
              <w:t xml:space="preserve">Judith </w:t>
            </w:r>
            <w:r w:rsidR="00714F25">
              <w:t>Geibel</w:t>
            </w:r>
            <w:r w:rsidR="00AB5EC9">
              <w:t xml:space="preserve">, </w:t>
            </w:r>
            <w:r w:rsidR="005E4BC9">
              <w:t>Kaufmännische und Hauswirtschaftliche Schulen Donaueschingen</w:t>
            </w:r>
          </w:p>
          <w:p w:rsidR="003A20D4" w:rsidRPr="00DE4890" w:rsidRDefault="003A20D4" w:rsidP="000C0B70">
            <w:pPr>
              <w:pStyle w:val="ImpressumNamen"/>
              <w:framePr w:hSpace="0" w:wrap="auto" w:vAnchor="margin" w:yAlign="inline"/>
            </w:pPr>
          </w:p>
        </w:tc>
      </w:tr>
      <w:tr w:rsidR="003A20D4" w:rsidRPr="00DE4890" w:rsidTr="000C0B70">
        <w:tc>
          <w:tcPr>
            <w:tcW w:w="2065" w:type="dxa"/>
          </w:tcPr>
          <w:p w:rsidR="003A20D4" w:rsidRPr="00DE4890" w:rsidRDefault="003A20D4" w:rsidP="000C0B70">
            <w:pPr>
              <w:pStyle w:val="ImpressumNamen"/>
              <w:framePr w:hSpace="0" w:wrap="auto" w:vAnchor="margin" w:yAlign="inline"/>
            </w:pPr>
            <w:r w:rsidRPr="00DE4890">
              <w:t>Stand</w:t>
            </w:r>
          </w:p>
        </w:tc>
        <w:tc>
          <w:tcPr>
            <w:tcW w:w="7291" w:type="dxa"/>
          </w:tcPr>
          <w:p w:rsidR="003A20D4" w:rsidRPr="00DE4890" w:rsidRDefault="00D82F4A" w:rsidP="000C0B70">
            <w:pPr>
              <w:pStyle w:val="ImpressumNamen"/>
              <w:framePr w:hSpace="0" w:wrap="auto" w:vAnchor="margin" w:yAlign="inline"/>
            </w:pPr>
            <w:r>
              <w:t>März</w:t>
            </w:r>
            <w:r w:rsidR="00A7420C">
              <w:t xml:space="preserve"> 2017</w:t>
            </w:r>
          </w:p>
        </w:tc>
      </w:tr>
    </w:tbl>
    <w:p w:rsidR="003A20D4" w:rsidRDefault="003A20D4" w:rsidP="003A20D4">
      <w:pPr>
        <w:pStyle w:val="Textkrper"/>
      </w:pPr>
    </w:p>
    <w:tbl>
      <w:tblPr>
        <w:tblStyle w:val="Tabellenraster1"/>
        <w:tblpPr w:leftFromText="142" w:rightFromText="142" w:vertAnchor="page" w:horzAnchor="margin" w:tblpY="8375"/>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AB5EC9" w:rsidRPr="00DE4890" w:rsidTr="00AB5EC9">
        <w:tc>
          <w:tcPr>
            <w:tcW w:w="9322" w:type="dxa"/>
            <w:gridSpan w:val="2"/>
          </w:tcPr>
          <w:p w:rsidR="00AB5EC9" w:rsidRPr="00DE4890" w:rsidRDefault="00AB5EC9" w:rsidP="00AB5EC9">
            <w:pPr>
              <w:pStyle w:val="berschrift1"/>
              <w:outlineLvl w:val="0"/>
            </w:pPr>
            <w:r w:rsidRPr="00DE4890">
              <w:t>Impressum</w:t>
            </w:r>
          </w:p>
        </w:tc>
      </w:tr>
      <w:tr w:rsidR="00AB5EC9" w:rsidRPr="00DE4890" w:rsidTr="00AB5EC9">
        <w:tc>
          <w:tcPr>
            <w:tcW w:w="1815" w:type="dxa"/>
          </w:tcPr>
          <w:p w:rsidR="00AB5EC9" w:rsidRPr="00DE4890" w:rsidRDefault="00AB5EC9" w:rsidP="00AB5EC9">
            <w:pPr>
              <w:pStyle w:val="ImpressumNamen"/>
              <w:framePr w:hSpace="0" w:wrap="auto" w:vAnchor="margin" w:yAlign="inline"/>
            </w:pPr>
            <w:r w:rsidRPr="00DE4890">
              <w:t>Herausgeber</w:t>
            </w:r>
          </w:p>
        </w:tc>
        <w:tc>
          <w:tcPr>
            <w:tcW w:w="7507" w:type="dxa"/>
          </w:tcPr>
          <w:p w:rsidR="00AB5EC9" w:rsidRPr="00DE4890" w:rsidRDefault="00AB5EC9" w:rsidP="00AB5EC9">
            <w:pPr>
              <w:pStyle w:val="Impressum"/>
            </w:pPr>
            <w:r w:rsidRPr="00DE4890">
              <w:t>Landesinstitut für Schulentwicklung (LS)</w:t>
            </w:r>
          </w:p>
          <w:p w:rsidR="00AB5EC9" w:rsidRDefault="00AB5EC9" w:rsidP="00AB5EC9">
            <w:pPr>
              <w:pStyle w:val="Impressum"/>
            </w:pPr>
            <w:r w:rsidRPr="00DE4890">
              <w:t xml:space="preserve">Heilbronner Straße 172, 70191 Stuttgart </w:t>
            </w:r>
          </w:p>
          <w:p w:rsidR="00AB5EC9" w:rsidRDefault="00AB5EC9" w:rsidP="00AB5EC9">
            <w:pPr>
              <w:pStyle w:val="Impressum"/>
            </w:pPr>
            <w:r>
              <w:t>Telefon: 0711 6642-0</w:t>
            </w:r>
          </w:p>
          <w:p w:rsidR="00AB5EC9" w:rsidRPr="00DE4890" w:rsidRDefault="00AB5EC9" w:rsidP="00AB5EC9">
            <w:pPr>
              <w:pStyle w:val="Impressum"/>
            </w:pPr>
            <w:r>
              <w:t>Telefax: 0711 6642-1099</w:t>
            </w:r>
          </w:p>
          <w:p w:rsidR="00AB5EC9" w:rsidRDefault="00AB5EC9" w:rsidP="00AB5EC9">
            <w:pPr>
              <w:pStyle w:val="Impressum"/>
            </w:pPr>
            <w:r>
              <w:t xml:space="preserve">E-Mail: </w:t>
            </w:r>
            <w:r w:rsidRPr="00DE4890">
              <w:t>poststelle</w:t>
            </w:r>
            <w:hyperlink r:id="rId12" w:history="1">
              <w:r w:rsidRPr="00DE4890">
                <w:t>@ls.kv.bwl.de</w:t>
              </w:r>
            </w:hyperlink>
          </w:p>
          <w:p w:rsidR="00AB5EC9" w:rsidRPr="00DE4890" w:rsidRDefault="00AB5EC9" w:rsidP="00AB5EC9">
            <w:pPr>
              <w:pStyle w:val="Impressum"/>
            </w:pPr>
            <w:r>
              <w:t>www.ls-bw.de</w:t>
            </w:r>
          </w:p>
          <w:p w:rsidR="00AB5EC9" w:rsidRPr="00DE4890" w:rsidRDefault="00AB5EC9" w:rsidP="00AB5EC9">
            <w:pPr>
              <w:pStyle w:val="Impressum"/>
            </w:pPr>
          </w:p>
        </w:tc>
      </w:tr>
      <w:tr w:rsidR="00AB5EC9" w:rsidRPr="00DE4890" w:rsidTr="00AB5EC9">
        <w:tc>
          <w:tcPr>
            <w:tcW w:w="1815" w:type="dxa"/>
          </w:tcPr>
          <w:p w:rsidR="00AB5EC9" w:rsidRPr="00DE4890" w:rsidRDefault="00AB5EC9" w:rsidP="00AB5EC9">
            <w:pPr>
              <w:pStyle w:val="ImpressumNamen"/>
              <w:framePr w:hSpace="0" w:wrap="auto" w:vAnchor="margin" w:yAlign="inline"/>
            </w:pPr>
            <w:r w:rsidRPr="00DE4890">
              <w:t>Druck und Vertrieb</w:t>
            </w:r>
          </w:p>
        </w:tc>
        <w:tc>
          <w:tcPr>
            <w:tcW w:w="7507" w:type="dxa"/>
          </w:tcPr>
          <w:p w:rsidR="00AB5EC9" w:rsidRPr="00DE4890" w:rsidRDefault="00AB5EC9" w:rsidP="00AB5EC9">
            <w:pPr>
              <w:pStyle w:val="Impressum"/>
            </w:pPr>
            <w:r w:rsidRPr="00DE4890">
              <w:t>Landesinstitut für Schulentwicklung (LS)</w:t>
            </w:r>
          </w:p>
          <w:p w:rsidR="00AB5EC9" w:rsidRDefault="00AB5EC9" w:rsidP="00AB5EC9">
            <w:pPr>
              <w:pStyle w:val="Impressum"/>
            </w:pPr>
            <w:r w:rsidRPr="00DE4890">
              <w:t>Heilbronner Straße 172, 70191 Stuttgart</w:t>
            </w:r>
          </w:p>
          <w:p w:rsidR="00AB5EC9" w:rsidRPr="00DE4890" w:rsidRDefault="00AB5EC9" w:rsidP="00AB5EC9">
            <w:pPr>
              <w:pStyle w:val="Impressum"/>
            </w:pPr>
            <w:r>
              <w:t>Telefon: 0711 6642-1024</w:t>
            </w:r>
          </w:p>
          <w:p w:rsidR="00AB5EC9" w:rsidRPr="00DE4890" w:rsidRDefault="0061417C" w:rsidP="00AB5EC9">
            <w:pPr>
              <w:pStyle w:val="Impressum"/>
            </w:pPr>
            <w:hyperlink r:id="rId13" w:history="1">
              <w:r w:rsidR="00AB5EC9" w:rsidRPr="00DE4890">
                <w:t>www.ls-webshop.de</w:t>
              </w:r>
            </w:hyperlink>
          </w:p>
          <w:p w:rsidR="00AB5EC9" w:rsidRPr="00DE4890" w:rsidRDefault="00AB5EC9" w:rsidP="00AB5EC9">
            <w:pPr>
              <w:pStyle w:val="Impressum"/>
            </w:pPr>
          </w:p>
        </w:tc>
      </w:tr>
      <w:tr w:rsidR="00AB5EC9" w:rsidRPr="00DE4890" w:rsidTr="00AB5EC9">
        <w:tc>
          <w:tcPr>
            <w:tcW w:w="1815" w:type="dxa"/>
          </w:tcPr>
          <w:p w:rsidR="00AB5EC9" w:rsidRPr="00DE4890" w:rsidRDefault="00AB5EC9" w:rsidP="00AB5EC9">
            <w:pPr>
              <w:pStyle w:val="ImpressumNamen"/>
              <w:framePr w:hSpace="0" w:wrap="auto" w:vAnchor="margin" w:yAlign="inline"/>
            </w:pPr>
            <w:r w:rsidRPr="00DE4890">
              <w:t>Urheberrecht</w:t>
            </w:r>
          </w:p>
        </w:tc>
        <w:tc>
          <w:tcPr>
            <w:tcW w:w="7507" w:type="dxa"/>
            <w:tcMar>
              <w:bottom w:w="170" w:type="dxa"/>
            </w:tcMar>
          </w:tcPr>
          <w:p w:rsidR="00AB5EC9" w:rsidRPr="00DE4890" w:rsidRDefault="00AB5EC9" w:rsidP="00AB5EC9">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AB5EC9" w:rsidRPr="00DE4890" w:rsidRDefault="00AB5EC9" w:rsidP="00AB5EC9">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AB5EC9" w:rsidRPr="00DE4890" w:rsidRDefault="00AB5EC9" w:rsidP="00AB5EC9">
            <w:pPr>
              <w:pStyle w:val="Impressum"/>
            </w:pPr>
          </w:p>
          <w:p w:rsidR="00AB5EC9" w:rsidRPr="00DE4890" w:rsidRDefault="00AB5EC9" w:rsidP="00AB5EC9">
            <w:pPr>
              <w:pStyle w:val="Impressum"/>
            </w:pPr>
            <w:r w:rsidRPr="00DE4890">
              <w:t xml:space="preserve">© Landesinstitut für </w:t>
            </w:r>
            <w:r>
              <w:t>Schulentwicklung, Stut</w:t>
            </w:r>
            <w:r w:rsidR="004953E1">
              <w:t>tga</w:t>
            </w:r>
            <w:r w:rsidR="00B447C0">
              <w:t>rt 2017</w:t>
            </w:r>
          </w:p>
        </w:tc>
      </w:tr>
    </w:tbl>
    <w:p w:rsidR="003A20D4" w:rsidRDefault="003A20D4" w:rsidP="003A20D4">
      <w:pPr>
        <w:pStyle w:val="Textkrper"/>
      </w:pPr>
      <w:r>
        <w:br w:type="page"/>
      </w:r>
    </w:p>
    <w:p w:rsidR="003A20D4" w:rsidRPr="00DE4890" w:rsidRDefault="003A20D4" w:rsidP="003A20D4">
      <w:pPr>
        <w:pStyle w:val="berschrift1"/>
      </w:pPr>
      <w:r w:rsidRPr="00DE4890">
        <w:lastRenderedPageBreak/>
        <w:t>Inhaltsverzeichnis</w:t>
      </w:r>
    </w:p>
    <w:p w:rsidR="003A20D4" w:rsidRPr="00DE4890" w:rsidRDefault="003A20D4" w:rsidP="003A20D4">
      <w:pPr>
        <w:pStyle w:val="Textkrper"/>
      </w:pPr>
      <w:r w:rsidRPr="00DE4890">
        <w:t>Die Seiten sind als Kopiervorlagen angelegt und enthalten deshalb keine durchgängige Seitennummerierung.</w:t>
      </w:r>
    </w:p>
    <w:p w:rsidR="00C53997" w:rsidRPr="00377F60" w:rsidRDefault="005E4BC9" w:rsidP="00C53997">
      <w:pPr>
        <w:pStyle w:val="Textkrper"/>
        <w:numPr>
          <w:ilvl w:val="0"/>
          <w:numId w:val="3"/>
        </w:numPr>
        <w:spacing w:line="240" w:lineRule="exact"/>
        <w:rPr>
          <w:b/>
        </w:rPr>
      </w:pPr>
      <w:r>
        <w:rPr>
          <w:b/>
        </w:rPr>
        <w:t>Kompetenzraster Wirtschaft</w:t>
      </w:r>
    </w:p>
    <w:p w:rsidR="00C53997" w:rsidRPr="00377F60" w:rsidRDefault="00C53997" w:rsidP="001B4CAD">
      <w:pPr>
        <w:pStyle w:val="Textkrper-Erstzeileneinzug"/>
        <w:ind w:firstLine="0"/>
      </w:pPr>
    </w:p>
    <w:p w:rsidR="00C53997" w:rsidRDefault="00C53997" w:rsidP="00C53997">
      <w:pPr>
        <w:pStyle w:val="Textkrper"/>
        <w:numPr>
          <w:ilvl w:val="0"/>
          <w:numId w:val="3"/>
        </w:numPr>
        <w:spacing w:line="240" w:lineRule="exact"/>
        <w:rPr>
          <w:b/>
        </w:rPr>
      </w:pPr>
      <w:r w:rsidRPr="00377F60">
        <w:rPr>
          <w:b/>
        </w:rPr>
        <w:t>Lernmaterialien</w:t>
      </w:r>
    </w:p>
    <w:p w:rsidR="00C53997" w:rsidRPr="00377F60" w:rsidRDefault="00C53997" w:rsidP="00C53997">
      <w:pPr>
        <w:pStyle w:val="Textkrper"/>
        <w:spacing w:line="240" w:lineRule="exact"/>
        <w:rPr>
          <w:b/>
        </w:rPr>
      </w:pPr>
    </w:p>
    <w:tbl>
      <w:tblPr>
        <w:tblW w:w="9889" w:type="dxa"/>
        <w:tblLook w:val="04A0" w:firstRow="1" w:lastRow="0" w:firstColumn="1" w:lastColumn="0" w:noHBand="0" w:noVBand="1"/>
      </w:tblPr>
      <w:tblGrid>
        <w:gridCol w:w="1434"/>
        <w:gridCol w:w="1709"/>
        <w:gridCol w:w="6746"/>
      </w:tblGrid>
      <w:tr w:rsidR="009014C9" w:rsidRPr="00DE4890" w:rsidTr="002B7D29">
        <w:tc>
          <w:tcPr>
            <w:tcW w:w="1434" w:type="dxa"/>
            <w:shd w:val="clear" w:color="auto" w:fill="D9D9D9" w:themeFill="background1" w:themeFillShade="D9"/>
          </w:tcPr>
          <w:p w:rsidR="009014C9" w:rsidRPr="00DE4890" w:rsidRDefault="002B7D29" w:rsidP="005203A8">
            <w:pPr>
              <w:rPr>
                <w:rStyle w:val="Fett"/>
              </w:rPr>
            </w:pPr>
            <w:r>
              <w:rPr>
                <w:rStyle w:val="Fett"/>
              </w:rPr>
              <w:t>Lernprojekt</w:t>
            </w:r>
          </w:p>
        </w:tc>
        <w:tc>
          <w:tcPr>
            <w:tcW w:w="1709" w:type="dxa"/>
            <w:shd w:val="clear" w:color="auto" w:fill="D9D9D9" w:themeFill="background1" w:themeFillShade="D9"/>
          </w:tcPr>
          <w:p w:rsidR="009014C9" w:rsidRPr="002B7D29" w:rsidRDefault="002B7D29" w:rsidP="005203A8">
            <w:pPr>
              <w:pStyle w:val="Textkrper"/>
              <w:rPr>
                <w:rStyle w:val="Fett"/>
                <w:b w:val="0"/>
              </w:rPr>
            </w:pPr>
            <w:r w:rsidRPr="002B7D29">
              <w:rPr>
                <w:b/>
              </w:rPr>
              <w:t>W02.01</w:t>
            </w:r>
          </w:p>
        </w:tc>
        <w:tc>
          <w:tcPr>
            <w:tcW w:w="6746" w:type="dxa"/>
            <w:shd w:val="clear" w:color="auto" w:fill="D9D9D9" w:themeFill="background1" w:themeFillShade="D9"/>
          </w:tcPr>
          <w:p w:rsidR="009014C9" w:rsidRPr="00DE4890" w:rsidRDefault="002B7D29" w:rsidP="005203A8">
            <w:pPr>
              <w:pStyle w:val="Textkrper"/>
              <w:rPr>
                <w:rStyle w:val="Fett"/>
              </w:rPr>
            </w:pPr>
            <w:r>
              <w:rPr>
                <w:rStyle w:val="Fett"/>
              </w:rPr>
              <w:t>Kundenauftrag Snowboard</w:t>
            </w:r>
          </w:p>
        </w:tc>
      </w:tr>
      <w:tr w:rsidR="002B7D29" w:rsidRPr="00DE4890" w:rsidTr="005203A8">
        <w:tc>
          <w:tcPr>
            <w:tcW w:w="1434" w:type="dxa"/>
            <w:shd w:val="clear" w:color="auto" w:fill="auto"/>
          </w:tcPr>
          <w:p w:rsidR="002B7D29" w:rsidRPr="00DE4890" w:rsidRDefault="002B7D29" w:rsidP="005203A8"/>
        </w:tc>
        <w:tc>
          <w:tcPr>
            <w:tcW w:w="1709" w:type="dxa"/>
            <w:shd w:val="clear" w:color="auto" w:fill="auto"/>
          </w:tcPr>
          <w:p w:rsidR="002B7D29" w:rsidRDefault="002B7D29" w:rsidP="005203A8">
            <w:pPr>
              <w:pStyle w:val="Textkrper"/>
              <w:rPr>
                <w:rStyle w:val="Fett"/>
              </w:rPr>
            </w:pPr>
          </w:p>
        </w:tc>
        <w:tc>
          <w:tcPr>
            <w:tcW w:w="6746" w:type="dxa"/>
            <w:shd w:val="clear" w:color="auto" w:fill="auto"/>
          </w:tcPr>
          <w:p w:rsidR="002B7D29" w:rsidRDefault="002B7D29" w:rsidP="005203A8">
            <w:pPr>
              <w:pStyle w:val="Textkrper"/>
            </w:pPr>
            <w:r>
              <w:t>Lernwegeliste</w:t>
            </w:r>
          </w:p>
        </w:tc>
      </w:tr>
      <w:tr w:rsidR="002B7D29" w:rsidRPr="00DE4890" w:rsidTr="005203A8">
        <w:tc>
          <w:tcPr>
            <w:tcW w:w="1434" w:type="dxa"/>
            <w:shd w:val="clear" w:color="auto" w:fill="auto"/>
          </w:tcPr>
          <w:p w:rsidR="002B7D29" w:rsidRPr="00DE4890" w:rsidRDefault="002B7D29" w:rsidP="005203A8"/>
        </w:tc>
        <w:tc>
          <w:tcPr>
            <w:tcW w:w="1709" w:type="dxa"/>
            <w:shd w:val="clear" w:color="auto" w:fill="auto"/>
          </w:tcPr>
          <w:p w:rsidR="002B7D29" w:rsidRDefault="002B7D29" w:rsidP="005203A8">
            <w:pPr>
              <w:pStyle w:val="Textkrper"/>
              <w:rPr>
                <w:rStyle w:val="Fett"/>
              </w:rPr>
            </w:pPr>
          </w:p>
        </w:tc>
        <w:tc>
          <w:tcPr>
            <w:tcW w:w="6746" w:type="dxa"/>
            <w:shd w:val="clear" w:color="auto" w:fill="auto"/>
          </w:tcPr>
          <w:p w:rsidR="002B7D29" w:rsidRDefault="002B7D29" w:rsidP="005203A8">
            <w:pPr>
              <w:pStyle w:val="Textkrper"/>
            </w:pPr>
            <w:proofErr w:type="spellStart"/>
            <w:r>
              <w:t>Advance</w:t>
            </w:r>
            <w:proofErr w:type="spellEnd"/>
            <w:r>
              <w:t xml:space="preserve"> Organizer</w:t>
            </w:r>
          </w:p>
        </w:tc>
      </w:tr>
      <w:tr w:rsidR="00C43B05" w:rsidRPr="00DE4890" w:rsidTr="002B7D29">
        <w:tc>
          <w:tcPr>
            <w:tcW w:w="1434" w:type="dxa"/>
            <w:shd w:val="clear" w:color="auto" w:fill="auto"/>
          </w:tcPr>
          <w:p w:rsidR="00C43B05" w:rsidRPr="00DE4890" w:rsidRDefault="00C43B05" w:rsidP="005203A8"/>
        </w:tc>
        <w:tc>
          <w:tcPr>
            <w:tcW w:w="1709" w:type="dxa"/>
            <w:shd w:val="clear" w:color="auto" w:fill="auto"/>
          </w:tcPr>
          <w:p w:rsidR="00C43B05" w:rsidRPr="00DE4890" w:rsidRDefault="00C43B05" w:rsidP="005203A8">
            <w:pPr>
              <w:pStyle w:val="Textkrper"/>
            </w:pPr>
          </w:p>
        </w:tc>
        <w:tc>
          <w:tcPr>
            <w:tcW w:w="6746" w:type="dxa"/>
            <w:shd w:val="clear" w:color="auto" w:fill="auto"/>
          </w:tcPr>
          <w:p w:rsidR="002B7D29" w:rsidRPr="00DE4890" w:rsidRDefault="002B7D29" w:rsidP="005203A8">
            <w:pPr>
              <w:pStyle w:val="Textkrper"/>
            </w:pPr>
          </w:p>
        </w:tc>
      </w:tr>
      <w:tr w:rsidR="00C43B05" w:rsidRPr="00DE4890" w:rsidTr="002B7D29">
        <w:tc>
          <w:tcPr>
            <w:tcW w:w="1434" w:type="dxa"/>
            <w:shd w:val="clear" w:color="auto" w:fill="F2F2F2" w:themeFill="background1" w:themeFillShade="F2"/>
          </w:tcPr>
          <w:p w:rsidR="00C43B05" w:rsidRPr="00DE4890" w:rsidRDefault="002B7D29" w:rsidP="005203A8">
            <w:r w:rsidRPr="00DE4890">
              <w:rPr>
                <w:rStyle w:val="Fett"/>
              </w:rPr>
              <w:t>Lernthema</w:t>
            </w:r>
          </w:p>
        </w:tc>
        <w:tc>
          <w:tcPr>
            <w:tcW w:w="1709" w:type="dxa"/>
            <w:shd w:val="clear" w:color="auto" w:fill="F2F2F2" w:themeFill="background1" w:themeFillShade="F2"/>
          </w:tcPr>
          <w:p w:rsidR="00C43B05" w:rsidRPr="002B7D29" w:rsidRDefault="00C43B05" w:rsidP="005203A8">
            <w:pPr>
              <w:pStyle w:val="Textkrper"/>
              <w:rPr>
                <w:b/>
              </w:rPr>
            </w:pPr>
            <w:r w:rsidRPr="002B7D29">
              <w:rPr>
                <w:b/>
              </w:rPr>
              <w:t>W02.01</w:t>
            </w:r>
            <w:r w:rsidR="005E4BC9" w:rsidRPr="002B7D29">
              <w:rPr>
                <w:b/>
              </w:rPr>
              <w:t>.01</w:t>
            </w:r>
          </w:p>
        </w:tc>
        <w:tc>
          <w:tcPr>
            <w:tcW w:w="6746" w:type="dxa"/>
            <w:shd w:val="clear" w:color="auto" w:fill="F2F2F2" w:themeFill="background1" w:themeFillShade="F2"/>
          </w:tcPr>
          <w:p w:rsidR="00C43B05" w:rsidRPr="002B7D29" w:rsidRDefault="005E4BC9" w:rsidP="005203A8">
            <w:pPr>
              <w:pStyle w:val="Textkrper"/>
              <w:rPr>
                <w:b/>
              </w:rPr>
            </w:pPr>
            <w:r w:rsidRPr="002B7D29">
              <w:rPr>
                <w:b/>
              </w:rPr>
              <w:t>Kundenanfrage bearbeiten</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r>
              <w:rPr>
                <w:b/>
              </w:rPr>
              <w:t>Lernschritte</w:t>
            </w:r>
          </w:p>
        </w:tc>
        <w:tc>
          <w:tcPr>
            <w:tcW w:w="6746" w:type="dxa"/>
            <w:shd w:val="clear" w:color="auto" w:fill="auto"/>
          </w:tcPr>
          <w:p w:rsidR="00C43B05" w:rsidRPr="00DE4890" w:rsidRDefault="00C43B05" w:rsidP="005203A8">
            <w:pPr>
              <w:pStyle w:val="Textkrper"/>
            </w:pP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r>
              <w:t>W02.01.01.01</w:t>
            </w:r>
          </w:p>
          <w:p w:rsidR="00C43B05" w:rsidRDefault="00C43B05" w:rsidP="005203A8">
            <w:pPr>
              <w:pStyle w:val="Textkrper"/>
            </w:pPr>
          </w:p>
        </w:tc>
        <w:tc>
          <w:tcPr>
            <w:tcW w:w="6746" w:type="dxa"/>
            <w:shd w:val="clear" w:color="auto" w:fill="auto"/>
          </w:tcPr>
          <w:p w:rsidR="00601617" w:rsidRDefault="00601617" w:rsidP="005203A8">
            <w:pPr>
              <w:pStyle w:val="Textkrper"/>
            </w:pPr>
            <w:r>
              <w:t xml:space="preserve">Kundenanfrage bearbeiten – Aufbau eines Belegs </w:t>
            </w:r>
          </w:p>
          <w:p w:rsidR="00C43B05" w:rsidRPr="00DE4890" w:rsidRDefault="00601617" w:rsidP="005203A8">
            <w:pPr>
              <w:pStyle w:val="Textkrper"/>
            </w:pPr>
            <w:r>
              <w:t xml:space="preserve">Kundenanfrage bearbeiten – Aufbau eines Belegs </w:t>
            </w:r>
            <w:r w:rsidR="006E430C">
              <w:t xml:space="preserve">– </w:t>
            </w:r>
            <w:r w:rsidR="00C43B05">
              <w:t>Lösung</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r>
              <w:t>W02.01.01.02</w:t>
            </w:r>
          </w:p>
        </w:tc>
        <w:tc>
          <w:tcPr>
            <w:tcW w:w="6746" w:type="dxa"/>
            <w:shd w:val="clear" w:color="auto" w:fill="auto"/>
          </w:tcPr>
          <w:p w:rsidR="00C43B05" w:rsidRPr="00DE4890" w:rsidRDefault="00601617" w:rsidP="005203A8">
            <w:pPr>
              <w:pStyle w:val="Textkrper"/>
            </w:pPr>
            <w:r>
              <w:t>Kundenanfrage bearbeiten – Kundeninformationen</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p>
        </w:tc>
        <w:tc>
          <w:tcPr>
            <w:tcW w:w="6746" w:type="dxa"/>
            <w:shd w:val="clear" w:color="auto" w:fill="auto"/>
          </w:tcPr>
          <w:p w:rsidR="00C43B05" w:rsidRPr="00DE4890" w:rsidRDefault="00601617" w:rsidP="005203A8">
            <w:pPr>
              <w:pStyle w:val="Textkrper"/>
            </w:pPr>
            <w:r>
              <w:t>Kundenanfrage bearbeiten – Kundeninformationen</w:t>
            </w:r>
            <w:r w:rsidR="006E430C">
              <w:t xml:space="preserve"> –</w:t>
            </w:r>
            <w:r>
              <w:t xml:space="preserve"> </w:t>
            </w:r>
            <w:r w:rsidR="00C43B05">
              <w:t xml:space="preserve">Lösung </w:t>
            </w:r>
          </w:p>
        </w:tc>
      </w:tr>
      <w:tr w:rsidR="000E49CE" w:rsidRPr="00DE4890" w:rsidTr="002B7D29">
        <w:tc>
          <w:tcPr>
            <w:tcW w:w="1434" w:type="dxa"/>
            <w:shd w:val="clear" w:color="auto" w:fill="auto"/>
          </w:tcPr>
          <w:p w:rsidR="000E49CE" w:rsidRPr="00DE4890" w:rsidRDefault="000E49CE" w:rsidP="005203A8"/>
        </w:tc>
        <w:tc>
          <w:tcPr>
            <w:tcW w:w="1709" w:type="dxa"/>
            <w:shd w:val="clear" w:color="auto" w:fill="auto"/>
          </w:tcPr>
          <w:p w:rsidR="000E49CE" w:rsidRDefault="000E49CE" w:rsidP="005203A8">
            <w:pPr>
              <w:pStyle w:val="Textkrper"/>
            </w:pPr>
          </w:p>
        </w:tc>
        <w:tc>
          <w:tcPr>
            <w:tcW w:w="6746" w:type="dxa"/>
            <w:shd w:val="clear" w:color="auto" w:fill="auto"/>
          </w:tcPr>
          <w:p w:rsidR="000E49CE" w:rsidRDefault="000E49CE" w:rsidP="005203A8">
            <w:pPr>
              <w:pStyle w:val="Textkrper"/>
            </w:pPr>
          </w:p>
        </w:tc>
      </w:tr>
      <w:tr w:rsidR="00C43B05" w:rsidRPr="00DE4890" w:rsidTr="002B7D29">
        <w:tc>
          <w:tcPr>
            <w:tcW w:w="1434" w:type="dxa"/>
            <w:shd w:val="clear" w:color="auto" w:fill="F2F2F2" w:themeFill="background1" w:themeFillShade="F2"/>
          </w:tcPr>
          <w:p w:rsidR="00C43B05" w:rsidRPr="00DE4890" w:rsidRDefault="002B7D29" w:rsidP="005203A8">
            <w:r w:rsidRPr="00DE4890">
              <w:rPr>
                <w:rStyle w:val="Fett"/>
              </w:rPr>
              <w:t>Lernthema</w:t>
            </w:r>
          </w:p>
        </w:tc>
        <w:tc>
          <w:tcPr>
            <w:tcW w:w="1709" w:type="dxa"/>
            <w:shd w:val="clear" w:color="auto" w:fill="F2F2F2" w:themeFill="background1" w:themeFillShade="F2"/>
          </w:tcPr>
          <w:p w:rsidR="00C43B05" w:rsidRPr="002B7D29" w:rsidRDefault="00C43B05" w:rsidP="005203A8">
            <w:pPr>
              <w:pStyle w:val="Textkrper"/>
              <w:rPr>
                <w:b/>
              </w:rPr>
            </w:pPr>
            <w:r w:rsidRPr="002B7D29">
              <w:rPr>
                <w:b/>
              </w:rPr>
              <w:t>W02.01.02</w:t>
            </w:r>
          </w:p>
        </w:tc>
        <w:tc>
          <w:tcPr>
            <w:tcW w:w="6746" w:type="dxa"/>
            <w:shd w:val="clear" w:color="auto" w:fill="F2F2F2" w:themeFill="background1" w:themeFillShade="F2"/>
          </w:tcPr>
          <w:p w:rsidR="00C43B05" w:rsidRPr="000E49CE" w:rsidRDefault="006E430C" w:rsidP="005203A8">
            <w:pPr>
              <w:pStyle w:val="Textkrper"/>
              <w:rPr>
                <w:b/>
              </w:rPr>
            </w:pPr>
            <w:r>
              <w:rPr>
                <w:b/>
              </w:rPr>
              <w:t>Erstellen eines Angebot</w:t>
            </w:r>
            <w:r w:rsidR="00C43B05" w:rsidRPr="000E49CE">
              <w:rPr>
                <w:b/>
              </w:rPr>
              <w:t>s</w:t>
            </w:r>
          </w:p>
        </w:tc>
      </w:tr>
      <w:tr w:rsidR="000E49CE" w:rsidRPr="00DE4890" w:rsidTr="005203A8">
        <w:tc>
          <w:tcPr>
            <w:tcW w:w="1434" w:type="dxa"/>
            <w:shd w:val="clear" w:color="auto" w:fill="auto"/>
          </w:tcPr>
          <w:p w:rsidR="000E49CE" w:rsidRPr="00DE4890" w:rsidRDefault="000E49CE" w:rsidP="005203A8"/>
        </w:tc>
        <w:tc>
          <w:tcPr>
            <w:tcW w:w="1709" w:type="dxa"/>
            <w:shd w:val="clear" w:color="auto" w:fill="auto"/>
          </w:tcPr>
          <w:p w:rsidR="000E49CE" w:rsidRDefault="000E49CE" w:rsidP="005203A8">
            <w:pPr>
              <w:pStyle w:val="Textkrper"/>
            </w:pPr>
            <w:r>
              <w:rPr>
                <w:b/>
              </w:rPr>
              <w:t>Lernschritte</w:t>
            </w:r>
          </w:p>
        </w:tc>
        <w:tc>
          <w:tcPr>
            <w:tcW w:w="6746" w:type="dxa"/>
            <w:shd w:val="clear" w:color="auto" w:fill="auto"/>
          </w:tcPr>
          <w:p w:rsidR="000E49CE" w:rsidRDefault="000E49CE" w:rsidP="005203A8">
            <w:pPr>
              <w:pStyle w:val="Textkrper"/>
            </w:pPr>
          </w:p>
        </w:tc>
      </w:tr>
      <w:tr w:rsidR="000E49CE" w:rsidRPr="00DE4890" w:rsidTr="005203A8">
        <w:tc>
          <w:tcPr>
            <w:tcW w:w="1434" w:type="dxa"/>
            <w:shd w:val="clear" w:color="auto" w:fill="auto"/>
          </w:tcPr>
          <w:p w:rsidR="000E49CE" w:rsidRPr="00DE4890" w:rsidRDefault="000E49CE" w:rsidP="005203A8"/>
        </w:tc>
        <w:tc>
          <w:tcPr>
            <w:tcW w:w="1709" w:type="dxa"/>
            <w:shd w:val="clear" w:color="auto" w:fill="auto"/>
          </w:tcPr>
          <w:p w:rsidR="000E49CE" w:rsidRDefault="000E49CE" w:rsidP="005203A8">
            <w:pPr>
              <w:pStyle w:val="Textkrper"/>
            </w:pPr>
            <w:r>
              <w:t>W02.01.02.01</w:t>
            </w:r>
          </w:p>
        </w:tc>
        <w:tc>
          <w:tcPr>
            <w:tcW w:w="6746" w:type="dxa"/>
            <w:shd w:val="clear" w:color="auto" w:fill="auto"/>
          </w:tcPr>
          <w:p w:rsidR="000E49CE" w:rsidRDefault="000E49CE" w:rsidP="005203A8">
            <w:pPr>
              <w:pStyle w:val="Textkrper"/>
            </w:pPr>
            <w:r>
              <w:t>Erstellen eines Angebots – Mit Briefvorlage</w:t>
            </w:r>
          </w:p>
        </w:tc>
      </w:tr>
      <w:tr w:rsidR="000E49CE" w:rsidRPr="00DE4890" w:rsidTr="002B7D29">
        <w:tc>
          <w:tcPr>
            <w:tcW w:w="1434" w:type="dxa"/>
            <w:shd w:val="clear" w:color="auto" w:fill="auto"/>
          </w:tcPr>
          <w:p w:rsidR="000E49CE" w:rsidRPr="00DE4890" w:rsidRDefault="000E49CE" w:rsidP="005203A8"/>
        </w:tc>
        <w:tc>
          <w:tcPr>
            <w:tcW w:w="1709" w:type="dxa"/>
            <w:shd w:val="clear" w:color="auto" w:fill="auto"/>
          </w:tcPr>
          <w:p w:rsidR="000E49CE" w:rsidRDefault="000E49CE" w:rsidP="005203A8">
            <w:pPr>
              <w:pStyle w:val="Textkrper"/>
            </w:pPr>
          </w:p>
        </w:tc>
        <w:tc>
          <w:tcPr>
            <w:tcW w:w="6746" w:type="dxa"/>
            <w:shd w:val="clear" w:color="auto" w:fill="auto"/>
          </w:tcPr>
          <w:p w:rsidR="000E49CE" w:rsidRDefault="000E49CE" w:rsidP="005203A8">
            <w:pPr>
              <w:pStyle w:val="Textkrper"/>
            </w:pPr>
          </w:p>
        </w:tc>
      </w:tr>
      <w:tr w:rsidR="000E49CE" w:rsidRPr="00DE4890" w:rsidTr="002B7D29">
        <w:tc>
          <w:tcPr>
            <w:tcW w:w="1434" w:type="dxa"/>
            <w:shd w:val="clear" w:color="auto" w:fill="F2F2F2" w:themeFill="background1" w:themeFillShade="F2"/>
          </w:tcPr>
          <w:p w:rsidR="000E49CE" w:rsidRPr="002B7D29" w:rsidRDefault="002B7D29" w:rsidP="005203A8">
            <w:pPr>
              <w:rPr>
                <w:b/>
              </w:rPr>
            </w:pPr>
            <w:r w:rsidRPr="002B7D29">
              <w:rPr>
                <w:rStyle w:val="Fett"/>
              </w:rPr>
              <w:t>Lernthema</w:t>
            </w:r>
          </w:p>
        </w:tc>
        <w:tc>
          <w:tcPr>
            <w:tcW w:w="1709" w:type="dxa"/>
            <w:shd w:val="clear" w:color="auto" w:fill="F2F2F2" w:themeFill="background1" w:themeFillShade="F2"/>
          </w:tcPr>
          <w:p w:rsidR="000E49CE" w:rsidRPr="002B7D29" w:rsidRDefault="000E49CE" w:rsidP="002B7D29">
            <w:pPr>
              <w:pStyle w:val="Textkrper"/>
              <w:rPr>
                <w:b/>
              </w:rPr>
            </w:pPr>
            <w:r w:rsidRPr="002B7D29">
              <w:rPr>
                <w:b/>
              </w:rPr>
              <w:t>W02.01.03</w:t>
            </w:r>
          </w:p>
        </w:tc>
        <w:tc>
          <w:tcPr>
            <w:tcW w:w="6746" w:type="dxa"/>
            <w:shd w:val="clear" w:color="auto" w:fill="F2F2F2" w:themeFill="background1" w:themeFillShade="F2"/>
          </w:tcPr>
          <w:p w:rsidR="000E49CE" w:rsidRPr="002B7D29" w:rsidRDefault="000E49CE" w:rsidP="005203A8">
            <w:pPr>
              <w:pStyle w:val="Textkrper"/>
              <w:rPr>
                <w:b/>
              </w:rPr>
            </w:pPr>
            <w:r w:rsidRPr="000E49CE">
              <w:rPr>
                <w:b/>
              </w:rPr>
              <w:t>Erstellen eines Ang</w:t>
            </w:r>
            <w:r w:rsidR="002B7D29">
              <w:rPr>
                <w:b/>
              </w:rPr>
              <w:t>ebots – Tragen der Lieferkosten</w:t>
            </w:r>
          </w:p>
        </w:tc>
      </w:tr>
      <w:tr w:rsidR="002B7D29" w:rsidRPr="00DE4890" w:rsidTr="005203A8">
        <w:tc>
          <w:tcPr>
            <w:tcW w:w="1434" w:type="dxa"/>
            <w:shd w:val="clear" w:color="auto" w:fill="auto"/>
          </w:tcPr>
          <w:p w:rsidR="002B7D29" w:rsidRPr="00DE4890" w:rsidRDefault="002B7D29" w:rsidP="005203A8">
            <w:pPr>
              <w:rPr>
                <w:rStyle w:val="Fett"/>
              </w:rPr>
            </w:pPr>
          </w:p>
        </w:tc>
        <w:tc>
          <w:tcPr>
            <w:tcW w:w="1709" w:type="dxa"/>
            <w:shd w:val="clear" w:color="auto" w:fill="auto"/>
          </w:tcPr>
          <w:p w:rsidR="002B7D29" w:rsidRDefault="002B7D29" w:rsidP="000E49CE">
            <w:pPr>
              <w:pStyle w:val="Textkrper"/>
            </w:pPr>
            <w:r>
              <w:rPr>
                <w:b/>
              </w:rPr>
              <w:t>Lernschritte</w:t>
            </w:r>
          </w:p>
        </w:tc>
        <w:tc>
          <w:tcPr>
            <w:tcW w:w="6746" w:type="dxa"/>
            <w:shd w:val="clear" w:color="auto" w:fill="auto"/>
          </w:tcPr>
          <w:p w:rsidR="002B7D29" w:rsidRPr="000E49CE" w:rsidRDefault="002B7D29" w:rsidP="005203A8">
            <w:pPr>
              <w:pStyle w:val="Textkrper"/>
              <w:rPr>
                <w:b/>
              </w:rPr>
            </w:pPr>
          </w:p>
        </w:tc>
      </w:tr>
      <w:tr w:rsidR="000E49CE" w:rsidRPr="00DE4890" w:rsidTr="002B7D29">
        <w:tc>
          <w:tcPr>
            <w:tcW w:w="1434" w:type="dxa"/>
            <w:shd w:val="clear" w:color="auto" w:fill="auto"/>
          </w:tcPr>
          <w:p w:rsidR="000E49CE" w:rsidRPr="00DE4890" w:rsidRDefault="000E49CE" w:rsidP="005203A8"/>
        </w:tc>
        <w:tc>
          <w:tcPr>
            <w:tcW w:w="1709" w:type="dxa"/>
            <w:shd w:val="clear" w:color="auto" w:fill="auto"/>
          </w:tcPr>
          <w:p w:rsidR="000E49CE" w:rsidRDefault="000E49CE" w:rsidP="000E49CE">
            <w:pPr>
              <w:pStyle w:val="Textkrper"/>
            </w:pPr>
            <w:r>
              <w:t>W02.01.03.01</w:t>
            </w:r>
          </w:p>
          <w:p w:rsidR="000E49CE" w:rsidRDefault="000E49CE" w:rsidP="005203A8">
            <w:pPr>
              <w:pStyle w:val="Textkrper"/>
            </w:pPr>
          </w:p>
        </w:tc>
        <w:tc>
          <w:tcPr>
            <w:tcW w:w="6746" w:type="dxa"/>
            <w:shd w:val="clear" w:color="auto" w:fill="auto"/>
          </w:tcPr>
          <w:p w:rsidR="000E49CE" w:rsidRDefault="000E49CE" w:rsidP="000E49CE">
            <w:pPr>
              <w:pStyle w:val="Textkrper"/>
            </w:pPr>
            <w:r>
              <w:t xml:space="preserve">Erstellen eines Angebots – </w:t>
            </w:r>
            <w:r w:rsidR="006F47C1">
              <w:t>Übersicht zu Versandkosten</w:t>
            </w:r>
          </w:p>
          <w:p w:rsidR="000E49CE" w:rsidRDefault="000E49CE" w:rsidP="000E49CE">
            <w:pPr>
              <w:pStyle w:val="Textkrper"/>
            </w:pPr>
            <w:r>
              <w:t xml:space="preserve">Erstellen eines Angebots – </w:t>
            </w:r>
            <w:r w:rsidR="006F47C1">
              <w:t>Übersicht zu Versandkosten</w:t>
            </w:r>
            <w:r>
              <w:t xml:space="preserve"> – Lösung</w:t>
            </w:r>
          </w:p>
          <w:p w:rsidR="000E49CE" w:rsidRDefault="000E49CE" w:rsidP="005203A8">
            <w:pPr>
              <w:pStyle w:val="Textkrper"/>
            </w:pPr>
          </w:p>
        </w:tc>
      </w:tr>
      <w:tr w:rsidR="00C43B05" w:rsidRPr="00DE4890" w:rsidTr="002B7D29">
        <w:tc>
          <w:tcPr>
            <w:tcW w:w="1434" w:type="dxa"/>
            <w:shd w:val="clear" w:color="auto" w:fill="F2F2F2" w:themeFill="background1" w:themeFillShade="F2"/>
          </w:tcPr>
          <w:p w:rsidR="00C43B05" w:rsidRPr="00DE4890" w:rsidRDefault="002B7D29" w:rsidP="005203A8">
            <w:r w:rsidRPr="00DE4890">
              <w:rPr>
                <w:rStyle w:val="Fett"/>
              </w:rPr>
              <w:t>Lernthema</w:t>
            </w:r>
          </w:p>
        </w:tc>
        <w:tc>
          <w:tcPr>
            <w:tcW w:w="1709" w:type="dxa"/>
            <w:shd w:val="clear" w:color="auto" w:fill="F2F2F2" w:themeFill="background1" w:themeFillShade="F2"/>
          </w:tcPr>
          <w:p w:rsidR="00F956E7" w:rsidRPr="002B7D29" w:rsidRDefault="00F956E7" w:rsidP="005203A8">
            <w:pPr>
              <w:pStyle w:val="Textkrper"/>
              <w:rPr>
                <w:b/>
              </w:rPr>
            </w:pPr>
            <w:r w:rsidRPr="002B7D29">
              <w:rPr>
                <w:b/>
              </w:rPr>
              <w:t>W02.01.04</w:t>
            </w:r>
          </w:p>
        </w:tc>
        <w:tc>
          <w:tcPr>
            <w:tcW w:w="6746" w:type="dxa"/>
            <w:shd w:val="clear" w:color="auto" w:fill="F2F2F2" w:themeFill="background1" w:themeFillShade="F2"/>
          </w:tcPr>
          <w:p w:rsidR="00C43B05" w:rsidRPr="000E49CE" w:rsidRDefault="006E430C" w:rsidP="005203A8">
            <w:pPr>
              <w:pStyle w:val="Textkrper"/>
              <w:rPr>
                <w:b/>
              </w:rPr>
            </w:pPr>
            <w:r>
              <w:rPr>
                <w:b/>
              </w:rPr>
              <w:t>Erstellen eines Angebot</w:t>
            </w:r>
            <w:r w:rsidR="00F956E7" w:rsidRPr="000E49CE">
              <w:rPr>
                <w:b/>
              </w:rPr>
              <w:t>s – Bindung an ein Angebot</w:t>
            </w:r>
          </w:p>
        </w:tc>
      </w:tr>
      <w:tr w:rsidR="000E49CE" w:rsidRPr="00DE4890" w:rsidTr="005203A8">
        <w:tc>
          <w:tcPr>
            <w:tcW w:w="1434" w:type="dxa"/>
            <w:shd w:val="clear" w:color="auto" w:fill="auto"/>
          </w:tcPr>
          <w:p w:rsidR="000E49CE" w:rsidRPr="00DE4890" w:rsidRDefault="000E49CE" w:rsidP="005203A8"/>
        </w:tc>
        <w:tc>
          <w:tcPr>
            <w:tcW w:w="1709" w:type="dxa"/>
            <w:shd w:val="clear" w:color="auto" w:fill="auto"/>
          </w:tcPr>
          <w:p w:rsidR="000E49CE" w:rsidRDefault="000E49CE" w:rsidP="002328AE">
            <w:pPr>
              <w:pStyle w:val="Textkrper"/>
            </w:pPr>
            <w:r>
              <w:rPr>
                <w:b/>
              </w:rPr>
              <w:t>Lernschritte</w:t>
            </w:r>
          </w:p>
        </w:tc>
        <w:tc>
          <w:tcPr>
            <w:tcW w:w="6746" w:type="dxa"/>
            <w:shd w:val="clear" w:color="auto" w:fill="auto"/>
          </w:tcPr>
          <w:p w:rsidR="000E49CE" w:rsidRDefault="000E49CE" w:rsidP="005203A8">
            <w:pPr>
              <w:pStyle w:val="Textkrper"/>
            </w:pP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661C8E" w:rsidRDefault="002328AE" w:rsidP="002328AE">
            <w:pPr>
              <w:pStyle w:val="Textkrper"/>
            </w:pPr>
            <w:r>
              <w:t>W02.01.04.01</w:t>
            </w:r>
          </w:p>
        </w:tc>
        <w:tc>
          <w:tcPr>
            <w:tcW w:w="6746" w:type="dxa"/>
            <w:shd w:val="clear" w:color="auto" w:fill="auto"/>
          </w:tcPr>
          <w:p w:rsidR="00C43B05" w:rsidRDefault="00601617" w:rsidP="00491B31">
            <w:pPr>
              <w:pStyle w:val="Textkrper"/>
            </w:pPr>
            <w:r>
              <w:t>Erstellen eines Angebots –</w:t>
            </w:r>
            <w:r w:rsidR="00491B31">
              <w:t xml:space="preserve"> </w:t>
            </w:r>
            <w:r>
              <w:t>Bindung an das Angebot</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FA1F62">
            <w:pPr>
              <w:pStyle w:val="Textkrper"/>
            </w:pPr>
          </w:p>
        </w:tc>
        <w:tc>
          <w:tcPr>
            <w:tcW w:w="6746" w:type="dxa"/>
            <w:shd w:val="clear" w:color="auto" w:fill="auto"/>
          </w:tcPr>
          <w:p w:rsidR="00C43B05" w:rsidRDefault="00601617" w:rsidP="00491B31">
            <w:pPr>
              <w:pStyle w:val="Textkrper"/>
            </w:pPr>
            <w:r>
              <w:t>Erstellen eines Angebots –</w:t>
            </w:r>
            <w:r w:rsidR="00491B31">
              <w:t xml:space="preserve"> </w:t>
            </w:r>
            <w:r>
              <w:t>Bindung an das Angebot</w:t>
            </w:r>
            <w:r w:rsidRPr="00FA1F62">
              <w:t xml:space="preserve"> </w:t>
            </w:r>
            <w:r w:rsidR="006E430C">
              <w:t xml:space="preserve">– </w:t>
            </w:r>
            <w:r w:rsidR="00FA1F62" w:rsidRPr="00FA1F62">
              <w:t>Lösung</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04308B" w:rsidP="005203A8">
            <w:pPr>
              <w:pStyle w:val="Textkrper"/>
            </w:pPr>
            <w:r>
              <w:t>W</w:t>
            </w:r>
            <w:r w:rsidR="001B4CAD">
              <w:t>02.01.04.02</w:t>
            </w:r>
          </w:p>
        </w:tc>
        <w:tc>
          <w:tcPr>
            <w:tcW w:w="6746" w:type="dxa"/>
            <w:shd w:val="clear" w:color="auto" w:fill="auto"/>
          </w:tcPr>
          <w:p w:rsidR="0004308B" w:rsidRDefault="0004308B" w:rsidP="005203A8">
            <w:pPr>
              <w:pStyle w:val="Textkrper"/>
            </w:pPr>
            <w:r>
              <w:t>Erstellen eines Angebots – Terminplanung</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p>
        </w:tc>
        <w:tc>
          <w:tcPr>
            <w:tcW w:w="6746" w:type="dxa"/>
            <w:shd w:val="clear" w:color="auto" w:fill="auto"/>
          </w:tcPr>
          <w:p w:rsidR="00C43B05" w:rsidRDefault="0004308B" w:rsidP="005203A8">
            <w:pPr>
              <w:pStyle w:val="Textkrper"/>
            </w:pPr>
            <w:r>
              <w:t xml:space="preserve">Erstellen eines Angebots – Terminplanung </w:t>
            </w:r>
            <w:r w:rsidR="006E430C">
              <w:t xml:space="preserve">– </w:t>
            </w:r>
            <w:r>
              <w:t>Lösung</w:t>
            </w:r>
          </w:p>
          <w:p w:rsidR="001B4CAD" w:rsidRDefault="001B4CAD" w:rsidP="005203A8">
            <w:pPr>
              <w:pStyle w:val="Textkrper"/>
            </w:pPr>
          </w:p>
        </w:tc>
      </w:tr>
      <w:tr w:rsidR="00C43B05" w:rsidRPr="00DE4890" w:rsidTr="005203A8">
        <w:tc>
          <w:tcPr>
            <w:tcW w:w="1434" w:type="dxa"/>
            <w:shd w:val="clear" w:color="auto" w:fill="auto"/>
          </w:tcPr>
          <w:p w:rsidR="00C43B05" w:rsidRPr="00E0094A" w:rsidRDefault="00C43B05" w:rsidP="005203A8"/>
        </w:tc>
        <w:tc>
          <w:tcPr>
            <w:tcW w:w="1709" w:type="dxa"/>
            <w:shd w:val="clear" w:color="auto" w:fill="auto"/>
          </w:tcPr>
          <w:p w:rsidR="00C43B05" w:rsidRPr="00E0094A" w:rsidRDefault="001B4CAD" w:rsidP="005203A8">
            <w:pPr>
              <w:pStyle w:val="Textkrper"/>
            </w:pPr>
            <w:r w:rsidRPr="00E0094A">
              <w:t>W02.01.04.03</w:t>
            </w:r>
          </w:p>
        </w:tc>
        <w:tc>
          <w:tcPr>
            <w:tcW w:w="6746" w:type="dxa"/>
            <w:shd w:val="clear" w:color="auto" w:fill="auto"/>
          </w:tcPr>
          <w:p w:rsidR="00C43B05" w:rsidRPr="001B4CAD" w:rsidRDefault="001B4CAD" w:rsidP="001B4CAD">
            <w:pPr>
              <w:pStyle w:val="Textkrper"/>
              <w:rPr>
                <w:b/>
              </w:rPr>
            </w:pPr>
            <w:r w:rsidRPr="001B4CAD">
              <w:rPr>
                <w:b/>
              </w:rPr>
              <w:t>Selbstreflexion</w:t>
            </w:r>
            <w:r>
              <w:rPr>
                <w:b/>
              </w:rPr>
              <w:t xml:space="preserve"> I – </w:t>
            </w:r>
            <w:r w:rsidRPr="00E0094A">
              <w:t>Erstellen eines Angebots – Wichtige Begriffe</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p>
        </w:tc>
        <w:tc>
          <w:tcPr>
            <w:tcW w:w="6746" w:type="dxa"/>
            <w:shd w:val="clear" w:color="auto" w:fill="auto"/>
          </w:tcPr>
          <w:p w:rsidR="00C43B05" w:rsidRPr="009D0219" w:rsidRDefault="001B4CAD" w:rsidP="007465F2">
            <w:pPr>
              <w:pStyle w:val="Textkrper"/>
              <w:rPr>
                <w:b/>
              </w:rPr>
            </w:pPr>
            <w:r w:rsidRPr="001B4CAD">
              <w:rPr>
                <w:b/>
              </w:rPr>
              <w:t>Selbstreflexion</w:t>
            </w:r>
            <w:r>
              <w:rPr>
                <w:b/>
              </w:rPr>
              <w:t xml:space="preserve"> II – </w:t>
            </w:r>
            <w:r w:rsidRPr="00E0094A">
              <w:t>Kundenanfrage bearbeiten und abschließen</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p>
        </w:tc>
        <w:tc>
          <w:tcPr>
            <w:tcW w:w="6746" w:type="dxa"/>
            <w:shd w:val="clear" w:color="auto" w:fill="auto"/>
          </w:tcPr>
          <w:p w:rsidR="00C43B05" w:rsidRDefault="001B4CAD" w:rsidP="005203A8">
            <w:pPr>
              <w:pStyle w:val="Textkrper"/>
            </w:pPr>
            <w:r w:rsidRPr="001B4CAD">
              <w:rPr>
                <w:b/>
              </w:rPr>
              <w:t>Selbstreflexion</w:t>
            </w:r>
            <w:r>
              <w:rPr>
                <w:b/>
              </w:rPr>
              <w:t xml:space="preserve"> III – </w:t>
            </w:r>
            <w:r w:rsidRPr="00E0094A">
              <w:t>Kundenanfrage bearbeiten und abschließen</w:t>
            </w:r>
          </w:p>
        </w:tc>
      </w:tr>
      <w:tr w:rsidR="00C43B05" w:rsidRPr="00DE4890" w:rsidTr="005203A8">
        <w:tc>
          <w:tcPr>
            <w:tcW w:w="1434" w:type="dxa"/>
            <w:shd w:val="clear" w:color="auto" w:fill="auto"/>
          </w:tcPr>
          <w:p w:rsidR="00C43B05" w:rsidRPr="00DE4890" w:rsidRDefault="00C43B05" w:rsidP="005203A8"/>
        </w:tc>
        <w:tc>
          <w:tcPr>
            <w:tcW w:w="1709" w:type="dxa"/>
            <w:shd w:val="clear" w:color="auto" w:fill="auto"/>
          </w:tcPr>
          <w:p w:rsidR="00C43B05" w:rsidRDefault="00C43B05" w:rsidP="005203A8">
            <w:pPr>
              <w:pStyle w:val="Textkrper"/>
            </w:pPr>
          </w:p>
        </w:tc>
        <w:tc>
          <w:tcPr>
            <w:tcW w:w="6746" w:type="dxa"/>
            <w:shd w:val="clear" w:color="auto" w:fill="auto"/>
          </w:tcPr>
          <w:p w:rsidR="00C43B05" w:rsidRPr="00DE4890" w:rsidRDefault="00C43B05" w:rsidP="005203A8">
            <w:pPr>
              <w:pStyle w:val="Textkrper"/>
            </w:pPr>
          </w:p>
        </w:tc>
      </w:tr>
    </w:tbl>
    <w:p w:rsidR="001B4CAD" w:rsidRDefault="001B4CAD">
      <w:pPr>
        <w:spacing w:line="240" w:lineRule="exact"/>
        <w:rPr>
          <w:rFonts w:ascii="Source Sans Pro Semibold" w:eastAsia="Times New Roman" w:hAnsi="Source Sans Pro Semibold" w:cs="Times New Roman"/>
          <w:bCs/>
          <w:sz w:val="30"/>
          <w:szCs w:val="28"/>
          <w:lang w:eastAsia="de-DE"/>
        </w:rPr>
      </w:pPr>
      <w:r>
        <w:br w:type="page"/>
      </w:r>
    </w:p>
    <w:p w:rsidR="004936D1" w:rsidRDefault="003A20D4" w:rsidP="00DD5D6B">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4A03" w:rsidRPr="00AA18D1" w:rsidRDefault="008A4A03" w:rsidP="00910740">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4A03" w:rsidRPr="00AA18D1" w:rsidRDefault="008A4A03" w:rsidP="00910740">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4A03" w:rsidRPr="00AA18D1" w:rsidRDefault="008A4A03" w:rsidP="00910740">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A4A03" w:rsidRPr="00AA18D1" w:rsidRDefault="008A4A03" w:rsidP="00910740">
            <w:pPr>
              <w:pStyle w:val="TabelleKopfmitte"/>
            </w:pPr>
            <w:r w:rsidRPr="00AA18D1">
              <w:t>Beschreibung</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2C6FDF64" wp14:editId="5AD9C529">
                  <wp:extent cx="342000" cy="313200"/>
                  <wp:effectExtent l="0" t="0" r="1270" b="0"/>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6F6D9AD2" wp14:editId="5AD95DD4">
                  <wp:extent cx="342000" cy="313200"/>
                  <wp:effectExtent l="0" t="0" r="1270" b="0"/>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5FF16B4D" wp14:editId="4BAE4848">
                  <wp:extent cx="314325" cy="314325"/>
                  <wp:effectExtent l="0" t="0" r="9525" b="9525"/>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t>Tipp/</w:t>
            </w:r>
            <w:r w:rsidRPr="00AA18D1">
              <w:t>Hinweis, der zum Bearbeiten hilfreich ist</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7817CDCA" wp14:editId="443EC434">
                  <wp:extent cx="342000" cy="313200"/>
                  <wp:effectExtent l="0" t="0" r="1270"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6F9E877" wp14:editId="2C57F473">
                  <wp:extent cx="342000" cy="313200"/>
                  <wp:effectExtent l="0" t="0" r="1270" b="0"/>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4549A3BD" wp14:editId="351B59D6">
                  <wp:extent cx="314325" cy="314325"/>
                  <wp:effectExtent l="0" t="0" r="9525" b="9525"/>
                  <wp:docPr id="963" name="Grafik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t>Vorsicht/</w:t>
            </w:r>
            <w:r w:rsidRPr="00AA18D1">
              <w:t>Achtung: wichtige Inform</w:t>
            </w:r>
            <w:r w:rsidRPr="00AA18D1">
              <w:t>a</w:t>
            </w:r>
            <w:r>
              <w:t>tion/</w:t>
            </w:r>
            <w:r w:rsidRPr="00AA18D1">
              <w:t>Hinweis. Genau lesen!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755227DA" wp14:editId="6BCFD07A">
                  <wp:extent cx="342000" cy="313200"/>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1E7DC2F2" wp14:editId="59AC83AC">
                  <wp:extent cx="342000" cy="313200"/>
                  <wp:effectExtent l="0" t="0" r="1270" b="0"/>
                  <wp:docPr id="976" name="Grafi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4A443B72" wp14:editId="36A955B6">
                  <wp:extent cx="314325" cy="314325"/>
                  <wp:effectExtent l="0" t="0" r="9525" b="9525"/>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Zeitvorgabe beachten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194A0408" wp14:editId="47896360">
                  <wp:extent cx="295275" cy="314325"/>
                  <wp:effectExtent l="0" t="0" r="9525" b="9525"/>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7CB623C0" wp14:editId="728680B2">
                  <wp:extent cx="371475" cy="314325"/>
                  <wp:effectExtent l="0" t="0" r="9525" b="9525"/>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t xml:space="preserve">Blätter/Materialien </w:t>
            </w:r>
            <w:r w:rsidRPr="00AA18D1">
              <w:t>ablegen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sidRPr="00AA18D1">
              <w:rPr>
                <w:noProof/>
              </w:rPr>
              <w:drawing>
                <wp:inline distT="0" distB="0" distL="0" distR="0" wp14:anchorId="2D0427EC" wp14:editId="137C5AEF">
                  <wp:extent cx="647700" cy="314325"/>
                  <wp:effectExtent l="0" t="0" r="0" b="9525"/>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mitte"/>
            </w:pPr>
            <w:r>
              <w:rPr>
                <w:noProof/>
              </w:rPr>
              <w:drawing>
                <wp:inline distT="0" distB="0" distL="0" distR="0" wp14:anchorId="24B94044" wp14:editId="71E34871">
                  <wp:extent cx="370800" cy="326657"/>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A4A03" w:rsidRPr="00AA18D1" w:rsidRDefault="008A4A03" w:rsidP="00910740">
            <w:pPr>
              <w:pStyle w:val="Textkrper"/>
            </w:pPr>
            <w:r>
              <w:t>Blätter/Materialien holen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375F0BCA" wp14:editId="54541E12">
                  <wp:extent cx="533400" cy="314325"/>
                  <wp:effectExtent l="0" t="0" r="0" b="9525"/>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3A1282A3" wp14:editId="732A88D8">
                  <wp:extent cx="314325" cy="314325"/>
                  <wp:effectExtent l="0" t="0" r="9525" b="9525"/>
                  <wp:docPr id="1216" name="Grafik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Lesen/Hilfsmittel/Quellenangabe</w:t>
            </w:r>
            <w:r>
              <w:t xml:space="preserve">: </w:t>
            </w:r>
            <w:r w:rsidRPr="00AA18D1">
              <w:t>Buch oder eigene Aufschriebe</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41D0BA4F" wp14:editId="7F883B7E">
                  <wp:extent cx="314325" cy="314325"/>
                  <wp:effectExtent l="0" t="0" r="9525" b="952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285F45F7" wp14:editId="6A0BCB80">
                  <wp:extent cx="314325" cy="314325"/>
                  <wp:effectExtent l="0" t="0" r="9525" b="9525"/>
                  <wp:docPr id="1217" name="Grafik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Default="008A4A03" w:rsidP="00910740">
            <w:pPr>
              <w:pStyle w:val="Textkrper"/>
            </w:pPr>
            <w:r>
              <w:t xml:space="preserve">Schreiben/Zeichnen/Malen/ </w:t>
            </w:r>
          </w:p>
          <w:p w:rsidR="008A4A03" w:rsidRPr="00AA18D1" w:rsidRDefault="008A4A03" w:rsidP="00910740">
            <w:pPr>
              <w:pStyle w:val="Textkrper"/>
            </w:pPr>
            <w:r>
              <w:t>Skizzieren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18AE53C" wp14:editId="288912AE">
                  <wp:extent cx="257175" cy="314325"/>
                  <wp:effectExtent l="0" t="0" r="9525" b="952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2D9E558F" wp14:editId="2E451934">
                  <wp:extent cx="314325" cy="314325"/>
                  <wp:effectExtent l="0" t="0" r="9525" b="9525"/>
                  <wp:docPr id="1218" name="Grafik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Default="008A4A03" w:rsidP="00910740">
            <w:pPr>
              <w:pStyle w:val="Textkrper"/>
            </w:pPr>
            <w:r>
              <w:t xml:space="preserve">Rechnen/ </w:t>
            </w:r>
          </w:p>
          <w:p w:rsidR="008A4A03" w:rsidRPr="00AA18D1" w:rsidRDefault="008A4A03" w:rsidP="00910740">
            <w:pPr>
              <w:pStyle w:val="Textkrper"/>
            </w:pPr>
            <w:r w:rsidRPr="00AA18D1">
              <w:t>Taschenrechner erlaubt</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2BE4B9F5" wp14:editId="00BEAC39">
                  <wp:extent cx="209550" cy="314325"/>
                  <wp:effectExtent l="0" t="0" r="0" b="9525"/>
                  <wp:docPr id="1219" name="Grafik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2DE1AD5F" wp14:editId="45C4E4DD">
                  <wp:extent cx="314325" cy="314325"/>
                  <wp:effectExtent l="0" t="0" r="9525" b="9525"/>
                  <wp:docPr id="1220" name="Grafik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Default="008A4A03" w:rsidP="00910740">
            <w:pPr>
              <w:pStyle w:val="Textkrper"/>
            </w:pPr>
            <w:r>
              <w:t xml:space="preserve">Zeichnen/ </w:t>
            </w:r>
          </w:p>
          <w:p w:rsidR="008A4A03" w:rsidRPr="00AA18D1" w:rsidRDefault="008A4A03" w:rsidP="00910740">
            <w:pPr>
              <w:pStyle w:val="Textkrper"/>
            </w:pPr>
            <w:r w:rsidRPr="00AA18D1">
              <w:t>Zeichenmaterial erforderlich</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2D8CBEFA" wp14:editId="0B874009">
                  <wp:extent cx="238125" cy="314325"/>
                  <wp:effectExtent l="0" t="0" r="9525" b="9525"/>
                  <wp:docPr id="1221" name="Grafik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5EB04A1F" wp14:editId="2C187196">
                  <wp:extent cx="314325" cy="314325"/>
                  <wp:effectExtent l="0" t="0" r="9525" b="9525"/>
                  <wp:docPr id="1222" name="Grafik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Versuch</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40CA57AA" wp14:editId="2D91FC3C">
                  <wp:extent cx="333375" cy="314325"/>
                  <wp:effectExtent l="0" t="0" r="9525" b="9525"/>
                  <wp:docPr id="1223" name="Grafik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Pr>
                <w:noProof/>
              </w:rPr>
              <w:drawing>
                <wp:inline distT="0" distB="0" distL="0" distR="0" wp14:anchorId="54865DB7" wp14:editId="41C6201B">
                  <wp:extent cx="313200" cy="313200"/>
                  <wp:effectExtent l="0" t="0" r="0" b="0"/>
                  <wp:docPr id="1224" name="Grafik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t>Werkstatt</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8CA717D" wp14:editId="3970C5C4">
                  <wp:extent cx="314325" cy="3143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365FC59F" wp14:editId="132D414D">
                  <wp:extent cx="313200" cy="313200"/>
                  <wp:effectExtent l="0" t="0" r="0" b="0"/>
                  <wp:docPr id="1225" name="Grafik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4A2EE6F6" wp14:editId="045F49DB">
                  <wp:extent cx="314325" cy="314325"/>
                  <wp:effectExtent l="0" t="0" r="9525" b="9525"/>
                  <wp:docPr id="1226" name="Grafik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Beispiel/Vokabelhilfen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56A10BE8" wp14:editId="7B52A9B4">
                  <wp:extent cx="314325" cy="31432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2D456A35" wp14:editId="5B084AD8">
                  <wp:extent cx="313200" cy="3132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82C2745" wp14:editId="00EB6400">
                  <wp:extent cx="314325" cy="314325"/>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Hören</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16816FC" wp14:editId="7146AA38">
                  <wp:extent cx="314325" cy="314325"/>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A16EF1" w:rsidP="00910740">
            <w:pPr>
              <w:pStyle w:val="Textkrpermitte"/>
            </w:pPr>
            <w:r>
              <w:rPr>
                <w:noProof/>
              </w:rPr>
              <w:drawing>
                <wp:anchor distT="0" distB="0" distL="114300" distR="114300" simplePos="0" relativeHeight="252380672" behindDoc="0" locked="0" layoutInCell="1" allowOverlap="1" wp14:anchorId="3EFD287F" wp14:editId="1107573F">
                  <wp:simplePos x="0" y="0"/>
                  <wp:positionH relativeFrom="column">
                    <wp:posOffset>268605</wp:posOffset>
                  </wp:positionH>
                  <wp:positionV relativeFrom="paragraph">
                    <wp:posOffset>-3175</wp:posOffset>
                  </wp:positionV>
                  <wp:extent cx="318770" cy="308610"/>
                  <wp:effectExtent l="0" t="0" r="5080" b="0"/>
                  <wp:wrapNone/>
                  <wp:docPr id="44" name="Grafik 44" descr="J:\3-33\Allgemein\_BFPE\Lernmaterialien 2016\Internetrecherch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Internetrecherche Ic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770" cy="308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A16EF1" w:rsidP="00910740">
            <w:pPr>
              <w:pStyle w:val="Textkrper"/>
            </w:pPr>
            <w:r>
              <w:t>Internet/Recherche</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1AACDD2" wp14:editId="70A6EB7F">
                  <wp:extent cx="314325" cy="314325"/>
                  <wp:effectExtent l="0" t="0" r="9525"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4EA54ACA" wp14:editId="3633178D">
                  <wp:extent cx="314325" cy="314325"/>
                  <wp:effectExtent l="0" t="0" r="9525" b="9525"/>
                  <wp:docPr id="1228" name="Grafik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Englisch =&gt; Deutsch</w:t>
            </w:r>
          </w:p>
        </w:tc>
      </w:tr>
      <w:tr w:rsidR="008A4A03" w:rsidRPr="00AA18D1" w:rsidTr="00910740">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611B52D7" wp14:editId="7045DB0B">
                  <wp:extent cx="342900" cy="314325"/>
                  <wp:effectExtent l="0" t="0" r="0" b="9525"/>
                  <wp:docPr id="1229" name="Grafik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2F12623" wp14:editId="3850F132">
                  <wp:extent cx="342900" cy="314325"/>
                  <wp:effectExtent l="0" t="0" r="0" b="9525"/>
                  <wp:docPr id="1230" name="Grafik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mitte"/>
            </w:pPr>
            <w:r w:rsidRPr="00AA18D1">
              <w:rPr>
                <w:noProof/>
              </w:rPr>
              <w:drawing>
                <wp:inline distT="0" distB="0" distL="0" distR="0" wp14:anchorId="1441D4E6" wp14:editId="3C9124D7">
                  <wp:extent cx="342900" cy="314325"/>
                  <wp:effectExtent l="0" t="0" r="0" b="9525"/>
                  <wp:docPr id="1231" name="Grafik 1231"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273F292B" wp14:editId="3D1B2107">
                  <wp:extent cx="342900" cy="314325"/>
                  <wp:effectExtent l="0" t="0" r="0" b="9525"/>
                  <wp:docPr id="1233" name="Grafik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8A4A03" w:rsidRPr="00AA18D1" w:rsidRDefault="008A4A03" w:rsidP="00910740">
            <w:pPr>
              <w:pStyle w:val="Textkrper"/>
            </w:pPr>
            <w:r w:rsidRPr="00AA18D1">
              <w:t>Gruppennummer,</w:t>
            </w:r>
            <w:r w:rsidRPr="00AA18D1">
              <w:br/>
              <w:t>Teilthemen 3, 4 …</w:t>
            </w:r>
          </w:p>
        </w:tc>
      </w:tr>
    </w:tbl>
    <w:p w:rsidR="003A7D64" w:rsidRDefault="003A7D64" w:rsidP="0045502B">
      <w:pPr>
        <w:sectPr w:rsidR="003A7D64" w:rsidSect="0059180B">
          <w:headerReference w:type="default" r:id="rId53"/>
          <w:footerReference w:type="default" r:id="rId54"/>
          <w:type w:val="continuous"/>
          <w:pgSz w:w="11906" w:h="16838" w:code="9"/>
          <w:pgMar w:top="1418" w:right="3402" w:bottom="1134" w:left="1134" w:header="709" w:footer="709" w:gutter="0"/>
          <w:cols w:space="708"/>
          <w:docGrid w:linePitch="360"/>
        </w:sectPr>
      </w:pPr>
    </w:p>
    <w:p w:rsidR="00A7420C" w:rsidRPr="000D63C2" w:rsidRDefault="00A7420C" w:rsidP="00A7420C">
      <w:pPr>
        <w:pStyle w:val="berschrift1"/>
        <w:ind w:left="360"/>
      </w:pPr>
      <w:r w:rsidRPr="000D63C2">
        <w:lastRenderedPageBreak/>
        <w:t>Kompetenzraster Wirtschaft 1. Schuljahr</w:t>
      </w:r>
    </w:p>
    <w:tbl>
      <w:tblPr>
        <w:tblW w:w="1460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694"/>
        <w:gridCol w:w="3544"/>
        <w:gridCol w:w="3685"/>
        <w:gridCol w:w="4678"/>
      </w:tblGrid>
      <w:tr w:rsidR="00A7420C" w:rsidRPr="00E024B8" w:rsidTr="00714F25">
        <w:trPr>
          <w:trHeight w:val="246"/>
        </w:trPr>
        <w:tc>
          <w:tcPr>
            <w:tcW w:w="2694" w:type="dxa"/>
            <w:tcBorders>
              <w:bottom w:val="single" w:sz="4" w:space="0" w:color="auto"/>
            </w:tcBorders>
            <w:shd w:val="clear" w:color="auto" w:fill="D9D9D9" w:themeFill="background1" w:themeFillShade="D9"/>
          </w:tcPr>
          <w:p w:rsidR="00A7420C" w:rsidRPr="003A551E" w:rsidRDefault="00A7420C" w:rsidP="00A7420C">
            <w:pPr>
              <w:pStyle w:val="TabellenkopfLS"/>
            </w:pPr>
            <w:r w:rsidRPr="00663E1A">
              <w:rPr>
                <w:rFonts w:ascii="Source Sans Pro" w:eastAsiaTheme="minorHAnsi" w:hAnsi="Source Sans Pro" w:cs="Arial"/>
                <w:color w:val="auto"/>
                <w:lang w:eastAsia="en-US"/>
              </w:rPr>
              <w:t>Kompetenzbereiche</w:t>
            </w:r>
          </w:p>
        </w:tc>
        <w:tc>
          <w:tcPr>
            <w:tcW w:w="3544" w:type="dxa"/>
            <w:shd w:val="clear" w:color="auto" w:fill="D9D9D9" w:themeFill="background1" w:themeFillShade="D9"/>
            <w:vAlign w:val="center"/>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LF1</w:t>
            </w:r>
          </w:p>
          <w:p w:rsid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 xml:space="preserve">Sich im kaufmännischen Berufsfeld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orientieren</w:t>
            </w:r>
          </w:p>
        </w:tc>
        <w:tc>
          <w:tcPr>
            <w:tcW w:w="3685" w:type="dxa"/>
            <w:shd w:val="clear" w:color="auto" w:fill="D9D9D9" w:themeFill="background1" w:themeFillShade="D9"/>
            <w:vAlign w:val="center"/>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LF2</w:t>
            </w:r>
          </w:p>
          <w:p w:rsid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 xml:space="preserve">Kundenaufträge bearbeiten und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abschließen</w:t>
            </w:r>
          </w:p>
        </w:tc>
        <w:tc>
          <w:tcPr>
            <w:tcW w:w="4678" w:type="dxa"/>
            <w:shd w:val="clear" w:color="auto" w:fill="D9D9D9" w:themeFill="background1" w:themeFillShade="D9"/>
            <w:vAlign w:val="center"/>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LF3</w:t>
            </w:r>
          </w:p>
          <w:p w:rsid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 xml:space="preserve">Meine Berufswahl treffen und daraus meine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color w:val="auto"/>
                <w:lang w:eastAsia="en-US"/>
              </w:rPr>
              <w:t>Lebensplanung erstellen</w:t>
            </w:r>
          </w:p>
        </w:tc>
      </w:tr>
      <w:tr w:rsidR="00A7420C" w:rsidRPr="00E024B8" w:rsidTr="00C0502B">
        <w:trPr>
          <w:trHeight w:val="246"/>
        </w:trPr>
        <w:tc>
          <w:tcPr>
            <w:tcW w:w="2694" w:type="dxa"/>
            <w:shd w:val="clear" w:color="auto" w:fill="D9D9D9" w:themeFill="background1" w:themeFillShade="D9"/>
          </w:tcPr>
          <w:p w:rsidR="00A7420C" w:rsidRPr="00D7058F" w:rsidRDefault="00A7420C" w:rsidP="005E1582">
            <w:pPr>
              <w:pStyle w:val="Kopf8ptlinksnr"/>
              <w:numPr>
                <w:ilvl w:val="0"/>
                <w:numId w:val="29"/>
              </w:numPr>
              <w:rPr>
                <w:b/>
              </w:rPr>
            </w:pPr>
            <w:r w:rsidRPr="00D7058F">
              <w:rPr>
                <w:b/>
              </w:rPr>
              <w:t>Informationen für die Arbeit im kaufmännischen Berufsfeld b</w:t>
            </w:r>
            <w:r w:rsidRPr="00D7058F">
              <w:rPr>
                <w:b/>
              </w:rPr>
              <w:t>e</w:t>
            </w:r>
            <w:r w:rsidRPr="00D7058F">
              <w:rPr>
                <w:b/>
              </w:rPr>
              <w:t>schaffen und diese entsprechend nutzen</w:t>
            </w:r>
          </w:p>
        </w:tc>
        <w:tc>
          <w:tcPr>
            <w:tcW w:w="3544" w:type="dxa"/>
            <w:shd w:val="clear" w:color="auto" w:fill="auto"/>
          </w:tcPr>
          <w:p w:rsidR="00A7420C" w:rsidRPr="00935978" w:rsidRDefault="00A7420C" w:rsidP="00A7420C">
            <w:pPr>
              <w:pStyle w:val="TabelleLinks"/>
              <w:rPr>
                <w:sz w:val="16"/>
              </w:rPr>
            </w:pPr>
            <w:r w:rsidRPr="00935978">
              <w:rPr>
                <w:sz w:val="16"/>
              </w:rPr>
              <w:t>Ich kann mich in meinem Berufsfeld orientieren.</w:t>
            </w:r>
          </w:p>
        </w:tc>
        <w:tc>
          <w:tcPr>
            <w:tcW w:w="3685" w:type="dxa"/>
            <w:shd w:val="clear" w:color="auto" w:fill="auto"/>
          </w:tcPr>
          <w:p w:rsidR="00A7420C" w:rsidRPr="00935978" w:rsidRDefault="00A7420C" w:rsidP="00A7420C">
            <w:pPr>
              <w:pStyle w:val="TabelleLinks"/>
              <w:rPr>
                <w:sz w:val="16"/>
              </w:rPr>
            </w:pPr>
            <w:r w:rsidRPr="00935978">
              <w:rPr>
                <w:sz w:val="16"/>
              </w:rPr>
              <w:t>Ich kann anhand unterschiedlicher Belege Informat</w:t>
            </w:r>
            <w:r w:rsidRPr="00935978">
              <w:rPr>
                <w:sz w:val="16"/>
              </w:rPr>
              <w:t>i</w:t>
            </w:r>
            <w:r w:rsidRPr="00935978">
              <w:rPr>
                <w:sz w:val="16"/>
              </w:rPr>
              <w:t xml:space="preserve">onen zusammenstellen und den Verkaufsprozess beschreiben. </w:t>
            </w:r>
          </w:p>
        </w:tc>
        <w:tc>
          <w:tcPr>
            <w:tcW w:w="4678" w:type="dxa"/>
            <w:shd w:val="clear" w:color="auto" w:fill="auto"/>
          </w:tcPr>
          <w:p w:rsidR="00A7420C" w:rsidRPr="00935978" w:rsidRDefault="00A7420C" w:rsidP="00A7420C">
            <w:pPr>
              <w:pStyle w:val="TabelleLinks"/>
              <w:rPr>
                <w:sz w:val="16"/>
              </w:rPr>
            </w:pPr>
            <w:r w:rsidRPr="00935978">
              <w:rPr>
                <w:sz w:val="16"/>
              </w:rPr>
              <w:t>Ich kann meine Bewerbung planen und die entsprechenden Unterl</w:t>
            </w:r>
            <w:r w:rsidRPr="00935978">
              <w:rPr>
                <w:sz w:val="16"/>
              </w:rPr>
              <w:t>a</w:t>
            </w:r>
            <w:r w:rsidRPr="00935978">
              <w:rPr>
                <w:sz w:val="16"/>
              </w:rPr>
              <w:t xml:space="preserve">gen zusammenstellen. </w:t>
            </w:r>
          </w:p>
        </w:tc>
      </w:tr>
      <w:tr w:rsidR="00A7420C" w:rsidRPr="00E024B8" w:rsidTr="00C0502B">
        <w:trPr>
          <w:trHeight w:val="1074"/>
        </w:trPr>
        <w:tc>
          <w:tcPr>
            <w:tcW w:w="2694" w:type="dxa"/>
            <w:shd w:val="clear" w:color="auto" w:fill="D9D9D9" w:themeFill="background1" w:themeFillShade="D9"/>
          </w:tcPr>
          <w:p w:rsidR="00A7420C" w:rsidRPr="00935978" w:rsidRDefault="00A7420C" w:rsidP="00C0502B">
            <w:pPr>
              <w:pStyle w:val="Kopf8ptlinksnr"/>
              <w:rPr>
                <w:b/>
              </w:rPr>
            </w:pPr>
            <w:r w:rsidRPr="00935978">
              <w:rPr>
                <w:b/>
              </w:rPr>
              <w:t>Die rechtlichen Rahmenbedi</w:t>
            </w:r>
            <w:r w:rsidRPr="00935978">
              <w:rPr>
                <w:b/>
              </w:rPr>
              <w:t>n</w:t>
            </w:r>
            <w:r w:rsidRPr="00935978">
              <w:rPr>
                <w:b/>
              </w:rPr>
              <w:t>gungen im kaufmännischen B</w:t>
            </w:r>
            <w:r w:rsidRPr="00935978">
              <w:rPr>
                <w:b/>
              </w:rPr>
              <w:t>e</w:t>
            </w:r>
            <w:r w:rsidRPr="00935978">
              <w:rPr>
                <w:b/>
              </w:rPr>
              <w:t>rufsfeld situationsbezogen a</w:t>
            </w:r>
            <w:r w:rsidRPr="00935978">
              <w:rPr>
                <w:b/>
              </w:rPr>
              <w:t>n</w:t>
            </w:r>
            <w:r w:rsidRPr="00935978">
              <w:rPr>
                <w:b/>
              </w:rPr>
              <w:t>wenden</w:t>
            </w:r>
          </w:p>
        </w:tc>
        <w:tc>
          <w:tcPr>
            <w:tcW w:w="3544" w:type="dxa"/>
            <w:tcBorders>
              <w:tr2bl w:val="single" w:sz="4" w:space="0" w:color="auto"/>
            </w:tcBorders>
            <w:shd w:val="clear" w:color="auto" w:fill="auto"/>
          </w:tcPr>
          <w:p w:rsidR="00A7420C" w:rsidRPr="00935978" w:rsidRDefault="00A7420C" w:rsidP="00A7420C">
            <w:pPr>
              <w:pStyle w:val="TabelleLinks"/>
              <w:rPr>
                <w:sz w:val="16"/>
              </w:rPr>
            </w:pPr>
          </w:p>
        </w:tc>
        <w:tc>
          <w:tcPr>
            <w:tcW w:w="3685" w:type="dxa"/>
            <w:shd w:val="clear" w:color="auto" w:fill="auto"/>
          </w:tcPr>
          <w:p w:rsidR="00A7420C" w:rsidRPr="00935978" w:rsidRDefault="00A7420C" w:rsidP="00A7420C">
            <w:pPr>
              <w:pStyle w:val="TabelleLinks"/>
              <w:rPr>
                <w:sz w:val="16"/>
              </w:rPr>
            </w:pPr>
            <w:r w:rsidRPr="00935978">
              <w:rPr>
                <w:sz w:val="16"/>
              </w:rPr>
              <w:t>Ich kann die rechtlichen Grundtatbestände im Ve</w:t>
            </w:r>
            <w:r w:rsidRPr="00935978">
              <w:rPr>
                <w:sz w:val="16"/>
              </w:rPr>
              <w:t>r</w:t>
            </w:r>
            <w:r w:rsidRPr="00935978">
              <w:rPr>
                <w:sz w:val="16"/>
              </w:rPr>
              <w:t>kaufsprozess benennen und einsetzen.</w:t>
            </w:r>
          </w:p>
        </w:tc>
        <w:tc>
          <w:tcPr>
            <w:tcW w:w="4678" w:type="dxa"/>
            <w:shd w:val="clear" w:color="auto" w:fill="auto"/>
          </w:tcPr>
          <w:p w:rsidR="00A7420C" w:rsidRPr="00935978" w:rsidRDefault="00A7420C" w:rsidP="00A7420C">
            <w:pPr>
              <w:pStyle w:val="TabelleLinks"/>
              <w:rPr>
                <w:sz w:val="16"/>
              </w:rPr>
            </w:pPr>
            <w:r w:rsidRPr="00935978">
              <w:rPr>
                <w:sz w:val="16"/>
              </w:rPr>
              <w:t>Ich kann die arbeitsrechtlichen Grundkenntnisse über die Gestaltung von  Ausbildungs- und Arbeitsverhältnissen benennen und beurte</w:t>
            </w:r>
            <w:r w:rsidRPr="00935978">
              <w:rPr>
                <w:sz w:val="16"/>
              </w:rPr>
              <w:t>i</w:t>
            </w:r>
            <w:r w:rsidRPr="00935978">
              <w:rPr>
                <w:sz w:val="16"/>
              </w:rPr>
              <w:t>len.</w:t>
            </w:r>
          </w:p>
        </w:tc>
      </w:tr>
      <w:tr w:rsidR="00A7420C" w:rsidRPr="00E024B8" w:rsidTr="00C0502B">
        <w:trPr>
          <w:trHeight w:val="246"/>
        </w:trPr>
        <w:tc>
          <w:tcPr>
            <w:tcW w:w="2694" w:type="dxa"/>
            <w:shd w:val="clear" w:color="auto" w:fill="D9D9D9" w:themeFill="background1" w:themeFillShade="D9"/>
          </w:tcPr>
          <w:p w:rsidR="00A7420C" w:rsidRPr="00935978" w:rsidRDefault="00A7420C" w:rsidP="00C0502B">
            <w:pPr>
              <w:pStyle w:val="Kopf8ptlinksnr"/>
              <w:rPr>
                <w:b/>
              </w:rPr>
            </w:pPr>
            <w:r w:rsidRPr="00935978">
              <w:rPr>
                <w:b/>
              </w:rPr>
              <w:t>Betriebliche Abläufe planen und organisieren</w:t>
            </w:r>
          </w:p>
        </w:tc>
        <w:tc>
          <w:tcPr>
            <w:tcW w:w="3544" w:type="dxa"/>
            <w:shd w:val="clear" w:color="auto" w:fill="auto"/>
          </w:tcPr>
          <w:p w:rsidR="00A7420C" w:rsidRPr="00935978" w:rsidRDefault="00A7420C" w:rsidP="00A7420C">
            <w:pPr>
              <w:pStyle w:val="TabelleLinks"/>
              <w:rPr>
                <w:sz w:val="16"/>
              </w:rPr>
            </w:pPr>
            <w:r w:rsidRPr="00935978">
              <w:rPr>
                <w:sz w:val="16"/>
              </w:rPr>
              <w:t>Ich kann mich in einem Unternehmen zurechtfinden und habe einen Überblick über die Organisation in einem kaufmännischen Betrieb.</w:t>
            </w:r>
          </w:p>
        </w:tc>
        <w:tc>
          <w:tcPr>
            <w:tcW w:w="3685" w:type="dxa"/>
            <w:shd w:val="clear" w:color="auto" w:fill="auto"/>
          </w:tcPr>
          <w:p w:rsidR="00A7420C" w:rsidRPr="00935978" w:rsidRDefault="00A7420C" w:rsidP="00A7420C">
            <w:pPr>
              <w:pStyle w:val="TabelleLinks"/>
              <w:rPr>
                <w:sz w:val="16"/>
              </w:rPr>
            </w:pPr>
            <w:r w:rsidRPr="00935978">
              <w:rPr>
                <w:sz w:val="16"/>
              </w:rPr>
              <w:t xml:space="preserve">Ich kann den Arbeitsablauf im Verkaufsprozess planen und durchführen. </w:t>
            </w:r>
          </w:p>
        </w:tc>
        <w:tc>
          <w:tcPr>
            <w:tcW w:w="4678" w:type="dxa"/>
            <w:shd w:val="clear" w:color="auto" w:fill="auto"/>
          </w:tcPr>
          <w:p w:rsidR="00A7420C" w:rsidRPr="00935978" w:rsidRDefault="00A7420C" w:rsidP="00A7420C">
            <w:pPr>
              <w:pStyle w:val="TabelleLinks"/>
              <w:rPr>
                <w:sz w:val="16"/>
              </w:rPr>
            </w:pPr>
            <w:r w:rsidRPr="00935978">
              <w:rPr>
                <w:sz w:val="16"/>
              </w:rPr>
              <w:t xml:space="preserve">Ich kann meine berufliche Perspektive an Hand meiner Bedürfnisse planen und diese unter Beachtung verschiedener Zahlungsarten an meine finanziellen Bedürfnisse anpassen. </w:t>
            </w:r>
          </w:p>
        </w:tc>
      </w:tr>
      <w:tr w:rsidR="00A7420C" w:rsidRPr="00E024B8" w:rsidTr="00C0502B">
        <w:trPr>
          <w:trHeight w:val="246"/>
        </w:trPr>
        <w:tc>
          <w:tcPr>
            <w:tcW w:w="2694" w:type="dxa"/>
            <w:shd w:val="clear" w:color="auto" w:fill="D9D9D9" w:themeFill="background1" w:themeFillShade="D9"/>
          </w:tcPr>
          <w:p w:rsidR="00A7420C" w:rsidRPr="00935978" w:rsidRDefault="00A7420C" w:rsidP="00C0502B">
            <w:pPr>
              <w:pStyle w:val="Kopf8ptlinksnr"/>
              <w:rPr>
                <w:b/>
              </w:rPr>
            </w:pPr>
            <w:r w:rsidRPr="00935978">
              <w:rPr>
                <w:b/>
              </w:rPr>
              <w:t>Betriebliche Abläufe buchhalt</w:t>
            </w:r>
            <w:r w:rsidRPr="00935978">
              <w:rPr>
                <w:b/>
              </w:rPr>
              <w:t>e</w:t>
            </w:r>
            <w:r w:rsidRPr="00935978">
              <w:rPr>
                <w:b/>
              </w:rPr>
              <w:t>risch erfassen und dokumenti</w:t>
            </w:r>
            <w:r w:rsidRPr="00935978">
              <w:rPr>
                <w:b/>
              </w:rPr>
              <w:t>e</w:t>
            </w:r>
            <w:r w:rsidRPr="00935978">
              <w:rPr>
                <w:b/>
              </w:rPr>
              <w:t>ren</w:t>
            </w:r>
          </w:p>
        </w:tc>
        <w:tc>
          <w:tcPr>
            <w:tcW w:w="3544" w:type="dxa"/>
            <w:shd w:val="clear" w:color="auto" w:fill="auto"/>
          </w:tcPr>
          <w:p w:rsidR="00A7420C" w:rsidRPr="00935978" w:rsidRDefault="00A7420C" w:rsidP="00A7420C">
            <w:pPr>
              <w:pStyle w:val="TabelleLinks"/>
              <w:rPr>
                <w:sz w:val="16"/>
              </w:rPr>
            </w:pPr>
            <w:r w:rsidRPr="00935978">
              <w:rPr>
                <w:sz w:val="16"/>
              </w:rPr>
              <w:t>Ich kann die Grundlagen des Rechnungswesens anwenden und Geld- und Warenströme dokume</w:t>
            </w:r>
            <w:r w:rsidRPr="00935978">
              <w:rPr>
                <w:sz w:val="16"/>
              </w:rPr>
              <w:t>n</w:t>
            </w:r>
            <w:r w:rsidRPr="00935978">
              <w:rPr>
                <w:sz w:val="16"/>
              </w:rPr>
              <w:t>tieren.</w:t>
            </w:r>
          </w:p>
        </w:tc>
        <w:tc>
          <w:tcPr>
            <w:tcW w:w="3685" w:type="dxa"/>
            <w:shd w:val="clear" w:color="auto" w:fill="auto"/>
          </w:tcPr>
          <w:p w:rsidR="00A7420C" w:rsidRPr="00935978" w:rsidRDefault="00A7420C" w:rsidP="00A7420C">
            <w:pPr>
              <w:pStyle w:val="TabelleLinks"/>
              <w:rPr>
                <w:sz w:val="16"/>
              </w:rPr>
            </w:pPr>
            <w:r w:rsidRPr="00935978">
              <w:rPr>
                <w:sz w:val="16"/>
              </w:rPr>
              <w:t>Ich kann den Warenverkauf im Rechnungswesen buchhalterisch erfassen.</w:t>
            </w:r>
          </w:p>
        </w:tc>
        <w:tc>
          <w:tcPr>
            <w:tcW w:w="4678" w:type="dxa"/>
            <w:shd w:val="clear" w:color="auto" w:fill="auto"/>
          </w:tcPr>
          <w:p w:rsidR="00A7420C" w:rsidRPr="00935978" w:rsidRDefault="00A7420C" w:rsidP="00A7420C">
            <w:pPr>
              <w:pStyle w:val="TabelleLinks"/>
              <w:rPr>
                <w:sz w:val="16"/>
              </w:rPr>
            </w:pPr>
            <w:r w:rsidRPr="00935978">
              <w:rPr>
                <w:sz w:val="16"/>
              </w:rPr>
              <w:t>Ich kann die Bestandteile einer Lohn-und Gehaltsabrechnung b</w:t>
            </w:r>
            <w:r w:rsidRPr="00935978">
              <w:rPr>
                <w:sz w:val="16"/>
              </w:rPr>
              <w:t>e</w:t>
            </w:r>
            <w:r w:rsidRPr="00935978">
              <w:rPr>
                <w:sz w:val="16"/>
              </w:rPr>
              <w:t xml:space="preserve">nennen, diese situationsbezogen durchführen und buchhalterisch im Unternehmen erfassen. </w:t>
            </w:r>
          </w:p>
        </w:tc>
      </w:tr>
      <w:tr w:rsidR="00A7420C" w:rsidRPr="00E024B8" w:rsidTr="00C0502B">
        <w:trPr>
          <w:trHeight w:val="246"/>
        </w:trPr>
        <w:tc>
          <w:tcPr>
            <w:tcW w:w="2694" w:type="dxa"/>
            <w:shd w:val="clear" w:color="auto" w:fill="D9D9D9" w:themeFill="background1" w:themeFillShade="D9"/>
          </w:tcPr>
          <w:p w:rsidR="00A7420C" w:rsidRPr="00935978" w:rsidRDefault="00A7420C" w:rsidP="00C0502B">
            <w:pPr>
              <w:pStyle w:val="Kopf8ptlinksnr"/>
              <w:rPr>
                <w:b/>
              </w:rPr>
            </w:pPr>
            <w:r w:rsidRPr="00935978">
              <w:rPr>
                <w:b/>
              </w:rPr>
              <w:t>Eine integrierte Unternehmen</w:t>
            </w:r>
            <w:r w:rsidRPr="00935978">
              <w:rPr>
                <w:b/>
              </w:rPr>
              <w:t>s</w:t>
            </w:r>
            <w:r w:rsidRPr="00935978">
              <w:rPr>
                <w:b/>
              </w:rPr>
              <w:t>software (</w:t>
            </w:r>
            <w:r w:rsidR="009D7488">
              <w:rPr>
                <w:b/>
              </w:rPr>
              <w:t xml:space="preserve">u. a. </w:t>
            </w:r>
            <w:r w:rsidRPr="00935978">
              <w:rPr>
                <w:b/>
              </w:rPr>
              <w:t>Navision) situat</w:t>
            </w:r>
            <w:r w:rsidRPr="00935978">
              <w:rPr>
                <w:b/>
              </w:rPr>
              <w:t>i</w:t>
            </w:r>
            <w:r w:rsidRPr="00935978">
              <w:rPr>
                <w:b/>
              </w:rPr>
              <w:t>onsgerecht einsetzen</w:t>
            </w:r>
          </w:p>
        </w:tc>
        <w:tc>
          <w:tcPr>
            <w:tcW w:w="3544" w:type="dxa"/>
            <w:shd w:val="clear" w:color="auto" w:fill="auto"/>
          </w:tcPr>
          <w:p w:rsidR="00A7420C" w:rsidRPr="00935978" w:rsidRDefault="00A7420C" w:rsidP="00A7420C">
            <w:pPr>
              <w:pStyle w:val="TabelleLinks"/>
              <w:rPr>
                <w:sz w:val="16"/>
              </w:rPr>
            </w:pPr>
            <w:r w:rsidRPr="00935978">
              <w:rPr>
                <w:sz w:val="16"/>
              </w:rPr>
              <w:t>Ich kann mit den einzelnen Modulen der integrie</w:t>
            </w:r>
            <w:r w:rsidRPr="00935978">
              <w:rPr>
                <w:sz w:val="16"/>
              </w:rPr>
              <w:t>r</w:t>
            </w:r>
            <w:r w:rsidRPr="00935978">
              <w:rPr>
                <w:sz w:val="16"/>
              </w:rPr>
              <w:t>ten Unternehmenssoftware umgehen.</w:t>
            </w:r>
          </w:p>
        </w:tc>
        <w:tc>
          <w:tcPr>
            <w:tcW w:w="3685" w:type="dxa"/>
            <w:shd w:val="clear" w:color="auto" w:fill="auto"/>
          </w:tcPr>
          <w:p w:rsidR="00A7420C" w:rsidRPr="00935978" w:rsidRDefault="00A7420C" w:rsidP="009D7488">
            <w:pPr>
              <w:pStyle w:val="TabelleLinks"/>
              <w:rPr>
                <w:sz w:val="16"/>
              </w:rPr>
            </w:pPr>
            <w:r w:rsidRPr="00935978">
              <w:rPr>
                <w:sz w:val="16"/>
              </w:rPr>
              <w:t xml:space="preserve">Ich kann </w:t>
            </w:r>
            <w:r w:rsidRPr="006E430C">
              <w:rPr>
                <w:sz w:val="16"/>
              </w:rPr>
              <w:t xml:space="preserve">mit </w:t>
            </w:r>
            <w:r w:rsidR="009D7488" w:rsidRPr="006E430C">
              <w:rPr>
                <w:sz w:val="16"/>
              </w:rPr>
              <w:t>einer</w:t>
            </w:r>
            <w:r w:rsidRPr="006E430C">
              <w:rPr>
                <w:sz w:val="16"/>
              </w:rPr>
              <w:t xml:space="preserve"> integrierten </w:t>
            </w:r>
            <w:r w:rsidRPr="00935978">
              <w:rPr>
                <w:sz w:val="16"/>
              </w:rPr>
              <w:t>Unternehmenssof</w:t>
            </w:r>
            <w:r w:rsidRPr="00935978">
              <w:rPr>
                <w:sz w:val="16"/>
              </w:rPr>
              <w:t>t</w:t>
            </w:r>
            <w:r w:rsidRPr="00935978">
              <w:rPr>
                <w:sz w:val="16"/>
              </w:rPr>
              <w:t>ware einen Verkaufsprozess abwickeln und kontrolli</w:t>
            </w:r>
            <w:r w:rsidRPr="00935978">
              <w:rPr>
                <w:sz w:val="16"/>
              </w:rPr>
              <w:t>e</w:t>
            </w:r>
            <w:r w:rsidRPr="00935978">
              <w:rPr>
                <w:sz w:val="16"/>
              </w:rPr>
              <w:t>ren.</w:t>
            </w:r>
          </w:p>
        </w:tc>
        <w:tc>
          <w:tcPr>
            <w:tcW w:w="4678" w:type="dxa"/>
            <w:tcBorders>
              <w:tr2bl w:val="single" w:sz="4" w:space="0" w:color="auto"/>
            </w:tcBorders>
            <w:shd w:val="clear" w:color="auto" w:fill="auto"/>
          </w:tcPr>
          <w:p w:rsidR="00A7420C" w:rsidRPr="00935978" w:rsidRDefault="00A7420C" w:rsidP="00A7420C">
            <w:pPr>
              <w:pStyle w:val="TabelleLinks"/>
              <w:rPr>
                <w:sz w:val="16"/>
              </w:rPr>
            </w:pPr>
          </w:p>
        </w:tc>
      </w:tr>
      <w:tr w:rsidR="00A7420C" w:rsidRPr="00E024B8" w:rsidTr="00C0502B">
        <w:trPr>
          <w:trHeight w:val="246"/>
        </w:trPr>
        <w:tc>
          <w:tcPr>
            <w:tcW w:w="2694" w:type="dxa"/>
            <w:shd w:val="clear" w:color="auto" w:fill="D9D9D9" w:themeFill="background1" w:themeFillShade="D9"/>
          </w:tcPr>
          <w:p w:rsidR="00A7420C" w:rsidRPr="00935978" w:rsidRDefault="00A7420C" w:rsidP="00C0502B">
            <w:pPr>
              <w:pStyle w:val="Kopf8ptlinksnr"/>
              <w:rPr>
                <w:b/>
              </w:rPr>
            </w:pPr>
            <w:r w:rsidRPr="00935978">
              <w:rPr>
                <w:b/>
              </w:rPr>
              <w:t>Mit einem PC umgehen und die erforderliche Software situat</w:t>
            </w:r>
            <w:r w:rsidRPr="00935978">
              <w:rPr>
                <w:b/>
              </w:rPr>
              <w:t>i</w:t>
            </w:r>
            <w:r w:rsidRPr="00935978">
              <w:rPr>
                <w:b/>
              </w:rPr>
              <w:t>onsgerecht einsetzen</w:t>
            </w:r>
          </w:p>
        </w:tc>
        <w:tc>
          <w:tcPr>
            <w:tcW w:w="3544" w:type="dxa"/>
            <w:shd w:val="clear" w:color="auto" w:fill="auto"/>
          </w:tcPr>
          <w:p w:rsidR="00A7420C" w:rsidRPr="00935978" w:rsidRDefault="00A7420C" w:rsidP="00A7420C">
            <w:pPr>
              <w:pStyle w:val="TabelleLinks"/>
              <w:rPr>
                <w:sz w:val="16"/>
              </w:rPr>
            </w:pPr>
            <w:r w:rsidRPr="00935978">
              <w:rPr>
                <w:sz w:val="16"/>
              </w:rPr>
              <w:t>Ich kann das Internet als Rechercheinstrument nutzen und in Excel  wirtschaftliche Problemste</w:t>
            </w:r>
            <w:r w:rsidRPr="00935978">
              <w:rPr>
                <w:sz w:val="16"/>
              </w:rPr>
              <w:t>l</w:t>
            </w:r>
            <w:r w:rsidRPr="00935978">
              <w:rPr>
                <w:sz w:val="16"/>
              </w:rPr>
              <w:t>lungen strukturieren und aufbereiten.</w:t>
            </w:r>
          </w:p>
        </w:tc>
        <w:tc>
          <w:tcPr>
            <w:tcW w:w="3685" w:type="dxa"/>
            <w:shd w:val="clear" w:color="auto" w:fill="auto"/>
          </w:tcPr>
          <w:p w:rsidR="00A7420C" w:rsidRPr="00935978" w:rsidRDefault="00A7420C" w:rsidP="00A7420C">
            <w:pPr>
              <w:pStyle w:val="TabelleLinks"/>
              <w:rPr>
                <w:sz w:val="16"/>
              </w:rPr>
            </w:pPr>
            <w:r w:rsidRPr="00935978">
              <w:rPr>
                <w:sz w:val="16"/>
              </w:rPr>
              <w:t>Ich kann das Kalkulationsschema strukturiert in einer Excel-Datei erstellen und die Kalkulation entspr</w:t>
            </w:r>
            <w:r w:rsidRPr="00935978">
              <w:rPr>
                <w:sz w:val="16"/>
              </w:rPr>
              <w:t>e</w:t>
            </w:r>
            <w:r w:rsidRPr="00935978">
              <w:rPr>
                <w:sz w:val="16"/>
              </w:rPr>
              <w:t xml:space="preserve">chend durchführen. </w:t>
            </w:r>
          </w:p>
        </w:tc>
        <w:tc>
          <w:tcPr>
            <w:tcW w:w="4678" w:type="dxa"/>
            <w:tcBorders>
              <w:tr2bl w:val="single" w:sz="4" w:space="0" w:color="auto"/>
            </w:tcBorders>
            <w:shd w:val="clear" w:color="auto" w:fill="auto"/>
          </w:tcPr>
          <w:p w:rsidR="00A7420C" w:rsidRPr="00935978" w:rsidRDefault="00A7420C" w:rsidP="00A7420C">
            <w:pPr>
              <w:pStyle w:val="TabelleLinks"/>
              <w:rPr>
                <w:sz w:val="16"/>
              </w:rPr>
            </w:pPr>
          </w:p>
        </w:tc>
      </w:tr>
      <w:tr w:rsidR="00A7420C" w:rsidRPr="00E024B8" w:rsidTr="00C0502B">
        <w:trPr>
          <w:trHeight w:val="1466"/>
        </w:trPr>
        <w:tc>
          <w:tcPr>
            <w:tcW w:w="2694" w:type="dxa"/>
            <w:shd w:val="clear" w:color="auto" w:fill="D9D9D9" w:themeFill="background1" w:themeFillShade="D9"/>
          </w:tcPr>
          <w:p w:rsidR="00A7420C" w:rsidRPr="00935978" w:rsidRDefault="00A7420C" w:rsidP="00C0502B">
            <w:pPr>
              <w:pStyle w:val="Kopf8ptlinksnr"/>
              <w:rPr>
                <w:b/>
              </w:rPr>
            </w:pPr>
            <w:r w:rsidRPr="00935978">
              <w:rPr>
                <w:b/>
              </w:rPr>
              <w:t>Kaufmännischen Schriftverkehr erstellen und Abläufe im Büro verstehen und organisieren</w:t>
            </w:r>
          </w:p>
        </w:tc>
        <w:tc>
          <w:tcPr>
            <w:tcW w:w="3544" w:type="dxa"/>
            <w:shd w:val="clear" w:color="auto" w:fill="auto"/>
          </w:tcPr>
          <w:p w:rsidR="00A7420C" w:rsidRPr="00935978" w:rsidRDefault="00A7420C" w:rsidP="00A7420C">
            <w:pPr>
              <w:pStyle w:val="TabelleLinks"/>
              <w:rPr>
                <w:sz w:val="16"/>
              </w:rPr>
            </w:pPr>
            <w:r w:rsidRPr="00935978">
              <w:rPr>
                <w:sz w:val="16"/>
              </w:rPr>
              <w:t>Ich kann die schulische Ausstattung verantwo</w:t>
            </w:r>
            <w:r w:rsidRPr="00935978">
              <w:rPr>
                <w:sz w:val="16"/>
              </w:rPr>
              <w:t>r</w:t>
            </w:r>
            <w:r w:rsidRPr="00935978">
              <w:rPr>
                <w:sz w:val="16"/>
              </w:rPr>
              <w:t>tungsbewusst nutzen, Texte erfassen und formati</w:t>
            </w:r>
            <w:r w:rsidRPr="00935978">
              <w:rPr>
                <w:sz w:val="16"/>
              </w:rPr>
              <w:t>e</w:t>
            </w:r>
            <w:r w:rsidRPr="00935978">
              <w:rPr>
                <w:sz w:val="16"/>
              </w:rPr>
              <w:t>ren, Tabellen gestalten und ergonomische Grund-sätze erklären.</w:t>
            </w:r>
          </w:p>
        </w:tc>
        <w:tc>
          <w:tcPr>
            <w:tcW w:w="3685" w:type="dxa"/>
            <w:shd w:val="clear" w:color="auto" w:fill="auto"/>
          </w:tcPr>
          <w:p w:rsidR="00A7420C" w:rsidRPr="00935978" w:rsidRDefault="00A7420C" w:rsidP="00A7420C">
            <w:pPr>
              <w:pStyle w:val="TabelleLinks"/>
              <w:rPr>
                <w:sz w:val="16"/>
              </w:rPr>
            </w:pPr>
            <w:r w:rsidRPr="00935978">
              <w:rPr>
                <w:sz w:val="16"/>
              </w:rPr>
              <w:t>Ich kann konzentriert und selbständig längere Texte unter Berücksichtigung typografischer Aspekte und Normen erfassen, verschiedene Formatierungen vornehmen.</w:t>
            </w:r>
          </w:p>
        </w:tc>
        <w:tc>
          <w:tcPr>
            <w:tcW w:w="4678" w:type="dxa"/>
            <w:shd w:val="clear" w:color="auto" w:fill="auto"/>
          </w:tcPr>
          <w:p w:rsidR="00A7420C" w:rsidRPr="00935978" w:rsidRDefault="001B1E45" w:rsidP="00A7420C">
            <w:pPr>
              <w:pStyle w:val="TabelleLinks"/>
              <w:rPr>
                <w:sz w:val="16"/>
              </w:rPr>
            </w:pPr>
            <w:r>
              <w:rPr>
                <w:sz w:val="16"/>
              </w:rPr>
              <w:t>Ich kann Texte/</w:t>
            </w:r>
            <w:r w:rsidR="00A7420C" w:rsidRPr="00935978">
              <w:rPr>
                <w:sz w:val="16"/>
              </w:rPr>
              <w:t>Daten unter Berücksichtigung typografischer Aspekte und Normen gliedern und gestalten (Geschäft</w:t>
            </w:r>
            <w:r w:rsidR="006E430C">
              <w:rPr>
                <w:sz w:val="16"/>
              </w:rPr>
              <w:t>sbelege/</w:t>
            </w:r>
            <w:r w:rsidR="00A7420C" w:rsidRPr="00935978">
              <w:rPr>
                <w:sz w:val="16"/>
              </w:rPr>
              <w:t>Bewerbungs</w:t>
            </w:r>
            <w:r w:rsidR="006E430C">
              <w:rPr>
                <w:sz w:val="16"/>
              </w:rPr>
              <w:t>-</w:t>
            </w:r>
            <w:r w:rsidR="00A7420C" w:rsidRPr="00935978">
              <w:rPr>
                <w:sz w:val="16"/>
              </w:rPr>
              <w:t>unterlagen).</w:t>
            </w:r>
          </w:p>
        </w:tc>
      </w:tr>
    </w:tbl>
    <w:p w:rsidR="00A7420C" w:rsidRPr="008D39AE" w:rsidRDefault="00A7420C" w:rsidP="00A7420C"/>
    <w:p w:rsidR="00663E1A" w:rsidRDefault="00663E1A">
      <w:pPr>
        <w:spacing w:line="240" w:lineRule="exact"/>
        <w:rPr>
          <w:rFonts w:ascii="Source Sans Pro Semibold" w:eastAsia="Times New Roman" w:hAnsi="Source Sans Pro Semibold" w:cs="Times New Roman"/>
          <w:bCs/>
          <w:sz w:val="30"/>
          <w:szCs w:val="28"/>
          <w:lang w:eastAsia="de-DE"/>
        </w:rPr>
      </w:pPr>
      <w:r>
        <w:br w:type="page"/>
      </w:r>
    </w:p>
    <w:p w:rsidR="00A7420C" w:rsidRPr="000D63C2" w:rsidRDefault="00B62764" w:rsidP="00A7420C">
      <w:pPr>
        <w:pStyle w:val="berschrift1"/>
        <w:ind w:left="360"/>
      </w:pPr>
      <w:r>
        <w:lastRenderedPageBreak/>
        <w:t>Kompetenzraster Wirtschaft 2</w:t>
      </w:r>
      <w:r w:rsidR="00A7420C" w:rsidRPr="000D63C2">
        <w:t>. Schuljahr</w:t>
      </w:r>
    </w:p>
    <w:tbl>
      <w:tblPr>
        <w:tblW w:w="1460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694"/>
        <w:gridCol w:w="3544"/>
        <w:gridCol w:w="3685"/>
        <w:gridCol w:w="4678"/>
      </w:tblGrid>
      <w:tr w:rsidR="00A7420C" w:rsidTr="00714F25">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7420C" w:rsidRPr="00935978" w:rsidRDefault="00A7420C" w:rsidP="00A7420C">
            <w:pPr>
              <w:pStyle w:val="TabellenkopfLS"/>
              <w:rPr>
                <w:rStyle w:val="Fett"/>
                <w:b/>
                <w:bCs w:val="0"/>
              </w:rPr>
            </w:pPr>
            <w:r w:rsidRPr="00663E1A">
              <w:rPr>
                <w:rFonts w:ascii="Source Sans Pro" w:eastAsiaTheme="minorHAnsi" w:hAnsi="Source Sans Pro" w:cs="Arial"/>
                <w:bCs/>
                <w:color w:val="auto"/>
                <w:lang w:eastAsia="en-US"/>
              </w:rPr>
              <w:t>Kompetenzbereiche</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LF4</w:t>
            </w:r>
          </w:p>
          <w:p w:rsidR="00FF5B4A" w:rsidRDefault="00A7420C" w:rsidP="00A7420C">
            <w:pPr>
              <w:pStyle w:val="TabellenkopfLS"/>
              <w:rPr>
                <w:rFonts w:ascii="Source Sans Pro" w:eastAsiaTheme="minorHAnsi" w:hAnsi="Source Sans Pro" w:cs="Arial"/>
                <w:bCs/>
                <w:color w:val="auto"/>
                <w:lang w:eastAsia="en-US"/>
              </w:rPr>
            </w:pPr>
            <w:r w:rsidRPr="00FF5B4A">
              <w:rPr>
                <w:rFonts w:ascii="Source Sans Pro" w:eastAsiaTheme="minorHAnsi" w:hAnsi="Source Sans Pro" w:cs="Arial"/>
                <w:bCs/>
                <w:color w:val="auto"/>
                <w:lang w:eastAsia="en-US"/>
              </w:rPr>
              <w:t xml:space="preserve">Den Beschaffungsprozess im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Unternehmen planen und kontrollieren</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LF5</w:t>
            </w:r>
          </w:p>
          <w:p w:rsidR="00FF5B4A" w:rsidRDefault="00A7420C" w:rsidP="00A7420C">
            <w:pPr>
              <w:pStyle w:val="TabellenkopfLS"/>
              <w:rPr>
                <w:rFonts w:ascii="Source Sans Pro" w:eastAsiaTheme="minorHAnsi" w:hAnsi="Source Sans Pro" w:cs="Arial"/>
                <w:bCs/>
                <w:color w:val="auto"/>
                <w:lang w:eastAsia="en-US"/>
              </w:rPr>
            </w:pPr>
            <w:r w:rsidRPr="00FF5B4A">
              <w:rPr>
                <w:rFonts w:ascii="Source Sans Pro" w:eastAsiaTheme="minorHAnsi" w:hAnsi="Source Sans Pro" w:cs="Arial"/>
                <w:bCs/>
                <w:color w:val="auto"/>
                <w:lang w:eastAsia="en-US"/>
              </w:rPr>
              <w:t xml:space="preserve">Die Vermarktung einer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Geschäftsidee planen</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LF6</w:t>
            </w:r>
          </w:p>
          <w:p w:rsidR="00FF5B4A" w:rsidRDefault="00A7420C" w:rsidP="00A7420C">
            <w:pPr>
              <w:pStyle w:val="TabellenkopfLS"/>
              <w:rPr>
                <w:rFonts w:ascii="Source Sans Pro" w:eastAsiaTheme="minorHAnsi" w:hAnsi="Source Sans Pro" w:cs="Arial"/>
                <w:bCs/>
                <w:color w:val="auto"/>
                <w:lang w:eastAsia="en-US"/>
              </w:rPr>
            </w:pPr>
            <w:r w:rsidRPr="00FF5B4A">
              <w:rPr>
                <w:rFonts w:ascii="Source Sans Pro" w:eastAsiaTheme="minorHAnsi" w:hAnsi="Source Sans Pro" w:cs="Arial"/>
                <w:bCs/>
                <w:color w:val="auto"/>
                <w:lang w:eastAsia="en-US"/>
              </w:rPr>
              <w:t xml:space="preserve">Wirtschaftliches Handeln in der sozialen </w:t>
            </w:r>
          </w:p>
          <w:p w:rsidR="00A7420C" w:rsidRPr="00FF5B4A" w:rsidRDefault="00A7420C" w:rsidP="00A7420C">
            <w:pPr>
              <w:pStyle w:val="TabellenkopfLS"/>
              <w:rPr>
                <w:rFonts w:ascii="Source Sans Pro" w:eastAsiaTheme="minorHAnsi" w:hAnsi="Source Sans Pro" w:cs="Arial"/>
                <w:color w:val="auto"/>
                <w:lang w:eastAsia="en-US"/>
              </w:rPr>
            </w:pPr>
            <w:r w:rsidRPr="00FF5B4A">
              <w:rPr>
                <w:rFonts w:ascii="Source Sans Pro" w:eastAsiaTheme="minorHAnsi" w:hAnsi="Source Sans Pro" w:cs="Arial"/>
                <w:bCs/>
                <w:color w:val="auto"/>
                <w:lang w:eastAsia="en-US"/>
              </w:rPr>
              <w:t>Marktwirtschaft analysieren</w:t>
            </w:r>
          </w:p>
        </w:tc>
      </w:tr>
      <w:tr w:rsidR="00A7420C" w:rsidTr="00C0502B">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rPr>
                <w:b/>
              </w:rPr>
            </w:pPr>
            <w:r w:rsidRPr="00935978">
              <w:rPr>
                <w:b/>
              </w:rPr>
              <w:t>Informationen für die Arbeit im kaufmännischen Berufsfeld b</w:t>
            </w:r>
            <w:r w:rsidRPr="00935978">
              <w:rPr>
                <w:b/>
              </w:rPr>
              <w:t>e</w:t>
            </w:r>
            <w:r w:rsidRPr="00935978">
              <w:rPr>
                <w:b/>
              </w:rPr>
              <w:t>schaffen und diese entsprechend nutzen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unter Beachtung von verschiedenen Bel</w:t>
            </w:r>
            <w:r w:rsidRPr="00935978">
              <w:rPr>
                <w:sz w:val="16"/>
              </w:rPr>
              <w:t>e</w:t>
            </w:r>
            <w:r w:rsidRPr="00935978">
              <w:rPr>
                <w:sz w:val="16"/>
              </w:rPr>
              <w:t xml:space="preserve">gen den Einkaufsprozess beschreiben.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persönliche, sachliche und rechtliche Ra</w:t>
            </w:r>
            <w:r w:rsidRPr="00935978">
              <w:rPr>
                <w:sz w:val="16"/>
              </w:rPr>
              <w:t>h</w:t>
            </w:r>
            <w:r w:rsidRPr="00935978">
              <w:rPr>
                <w:sz w:val="16"/>
              </w:rPr>
              <w:t>menbedingungen einer Existenzgründung erklären.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mich in unserer Wirtschaftsordnung orientieren und grun</w:t>
            </w:r>
            <w:r w:rsidRPr="00935978">
              <w:rPr>
                <w:sz w:val="16"/>
              </w:rPr>
              <w:t>d</w:t>
            </w:r>
            <w:r w:rsidRPr="00935978">
              <w:rPr>
                <w:sz w:val="16"/>
              </w:rPr>
              <w:t>legende Indikatoren der Wirtschaft erklären.</w:t>
            </w:r>
          </w:p>
        </w:tc>
      </w:tr>
      <w:tr w:rsidR="00A7420C" w:rsidTr="00C0502B">
        <w:trPr>
          <w:trHeight w:val="1074"/>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rPr>
                <w:b/>
              </w:rPr>
            </w:pPr>
            <w:r w:rsidRPr="00935978">
              <w:rPr>
                <w:b/>
              </w:rPr>
              <w:t>Die rechtlichen Rahmenbedi</w:t>
            </w:r>
            <w:r w:rsidRPr="00935978">
              <w:rPr>
                <w:b/>
              </w:rPr>
              <w:t>n</w:t>
            </w:r>
            <w:r w:rsidRPr="00935978">
              <w:rPr>
                <w:b/>
              </w:rPr>
              <w:t>gungen im kaufmännischen B</w:t>
            </w:r>
            <w:r w:rsidRPr="00935978">
              <w:rPr>
                <w:b/>
              </w:rPr>
              <w:t>e</w:t>
            </w:r>
            <w:r w:rsidRPr="00935978">
              <w:rPr>
                <w:b/>
              </w:rPr>
              <w:t>rufsfeld situationsbezogen a</w:t>
            </w:r>
            <w:r w:rsidRPr="00935978">
              <w:rPr>
                <w:b/>
              </w:rPr>
              <w:t>n</w:t>
            </w:r>
            <w:r w:rsidRPr="00935978">
              <w:rPr>
                <w:b/>
              </w:rPr>
              <w:t>wenden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die rechtlichen Grundtatbestände im Einkaufsprozess benennen und situationsspezifisch anwenden.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die rechtlichen Voraussetzungen einer U</w:t>
            </w:r>
            <w:r w:rsidRPr="00935978">
              <w:rPr>
                <w:sz w:val="16"/>
              </w:rPr>
              <w:t>n</w:t>
            </w:r>
            <w:r w:rsidRPr="00935978">
              <w:rPr>
                <w:sz w:val="16"/>
              </w:rPr>
              <w:t xml:space="preserve">ternehmensgründung erklären und diese anwenden. </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 xml:space="preserve">Ich kann verschiedene gesetzliche Maßnahmen der Wirtschaftspolitik erklären und beurteilen. </w:t>
            </w:r>
          </w:p>
        </w:tc>
      </w:tr>
      <w:tr w:rsidR="00A7420C" w:rsidTr="00C0502B">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ind w:left="366" w:hanging="253"/>
              <w:rPr>
                <w:b/>
              </w:rPr>
            </w:pPr>
            <w:r w:rsidRPr="00935978">
              <w:rPr>
                <w:b/>
              </w:rPr>
              <w:t>Betriebliche Abläufe planen und organisieren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den Arbeitsablauf im Einkaufsprozess planen und durchführen.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ein Marketingkonzept erstellen und eine Unternehmensgründung unter Beachtung  verschi</w:t>
            </w:r>
            <w:r w:rsidRPr="00935978">
              <w:rPr>
                <w:sz w:val="16"/>
              </w:rPr>
              <w:t>e</w:t>
            </w:r>
            <w:r w:rsidRPr="00935978">
              <w:rPr>
                <w:sz w:val="16"/>
              </w:rPr>
              <w:t>dener möglicher Rechtsformen durchführen.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 xml:space="preserve">Ich kann den Prozess der Globalisierung nachvollziehen und Folgen für meinen betrieblichen Arbeitsplatz erklären. </w:t>
            </w:r>
          </w:p>
        </w:tc>
      </w:tr>
      <w:tr w:rsidR="00A7420C" w:rsidTr="00C0502B">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ind w:left="366" w:hanging="253"/>
              <w:rPr>
                <w:b/>
              </w:rPr>
            </w:pPr>
            <w:r w:rsidRPr="00935978">
              <w:rPr>
                <w:b/>
              </w:rPr>
              <w:t>Betriebliche Abläufe buchhalt</w:t>
            </w:r>
            <w:r w:rsidRPr="00935978">
              <w:rPr>
                <w:b/>
              </w:rPr>
              <w:t>e</w:t>
            </w:r>
            <w:r w:rsidRPr="00935978">
              <w:rPr>
                <w:b/>
              </w:rPr>
              <w:t>risch erfassen und dokumenti</w:t>
            </w:r>
            <w:r w:rsidRPr="00935978">
              <w:rPr>
                <w:b/>
              </w:rPr>
              <w:t>e</w:t>
            </w:r>
            <w:r w:rsidRPr="00935978">
              <w:rPr>
                <w:b/>
              </w:rPr>
              <w:t>ren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den Wareneinkauf im Rechnungswesen buchhalterisch erfassen.</w:t>
            </w:r>
          </w:p>
        </w:tc>
        <w:tc>
          <w:tcPr>
            <w:tcW w:w="368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c>
          <w:tcPr>
            <w:tcW w:w="467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r>
      <w:tr w:rsidR="00A7420C" w:rsidTr="00C0502B">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ind w:left="366" w:hanging="253"/>
              <w:rPr>
                <w:b/>
              </w:rPr>
            </w:pPr>
            <w:r w:rsidRPr="00935978">
              <w:rPr>
                <w:b/>
              </w:rPr>
              <w:t>Eine integrierte Unternehmen</w:t>
            </w:r>
            <w:r w:rsidRPr="00935978">
              <w:rPr>
                <w:b/>
              </w:rPr>
              <w:t>s</w:t>
            </w:r>
            <w:r w:rsidRPr="00935978">
              <w:rPr>
                <w:b/>
              </w:rPr>
              <w:t>software (</w:t>
            </w:r>
            <w:r w:rsidR="00D82F4A">
              <w:rPr>
                <w:b/>
              </w:rPr>
              <w:t xml:space="preserve">u. a. </w:t>
            </w:r>
            <w:r w:rsidRPr="00935978">
              <w:rPr>
                <w:b/>
              </w:rPr>
              <w:t>Navision) situ</w:t>
            </w:r>
            <w:r w:rsidRPr="00935978">
              <w:rPr>
                <w:b/>
              </w:rPr>
              <w:t>a</w:t>
            </w:r>
            <w:r w:rsidRPr="00935978">
              <w:rPr>
                <w:b/>
              </w:rPr>
              <w:t>tionsgerecht einsetzen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mit der integrierten Unternehmenssof</w:t>
            </w:r>
            <w:r w:rsidRPr="00935978">
              <w:rPr>
                <w:sz w:val="16"/>
              </w:rPr>
              <w:t>t</w:t>
            </w:r>
            <w:r w:rsidRPr="00935978">
              <w:rPr>
                <w:sz w:val="16"/>
              </w:rPr>
              <w:t>ware den Einkaufsprozess abwickeln und kontro</w:t>
            </w:r>
            <w:r w:rsidRPr="00935978">
              <w:rPr>
                <w:sz w:val="16"/>
              </w:rPr>
              <w:t>l</w:t>
            </w:r>
            <w:r w:rsidRPr="00935978">
              <w:rPr>
                <w:sz w:val="16"/>
              </w:rPr>
              <w:t>lieren.</w:t>
            </w:r>
          </w:p>
        </w:tc>
        <w:tc>
          <w:tcPr>
            <w:tcW w:w="368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c>
          <w:tcPr>
            <w:tcW w:w="467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r>
      <w:tr w:rsidR="00A7420C" w:rsidTr="00C0502B">
        <w:trPr>
          <w:trHeight w:val="24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ind w:left="366" w:hanging="253"/>
              <w:rPr>
                <w:b/>
              </w:rPr>
            </w:pPr>
            <w:r w:rsidRPr="00935978">
              <w:rPr>
                <w:b/>
              </w:rPr>
              <w:t>Mit einem PC umgehen und die erforderliche Software situat</w:t>
            </w:r>
            <w:r w:rsidRPr="00935978">
              <w:rPr>
                <w:b/>
              </w:rPr>
              <w:t>i</w:t>
            </w:r>
            <w:r w:rsidRPr="00935978">
              <w:rPr>
                <w:b/>
              </w:rPr>
              <w:t>onsgerecht einsetzen</w:t>
            </w:r>
          </w:p>
        </w:tc>
        <w:tc>
          <w:tcPr>
            <w:tcW w:w="3544"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aus einer einfachen Datenbank Informati</w:t>
            </w:r>
            <w:r w:rsidRPr="00935978">
              <w:rPr>
                <w:sz w:val="16"/>
              </w:rPr>
              <w:t>o</w:t>
            </w:r>
            <w:r w:rsidRPr="00935978">
              <w:rPr>
                <w:sz w:val="16"/>
              </w:rPr>
              <w:t>nen gewinnen.</w:t>
            </w:r>
          </w:p>
        </w:tc>
        <w:tc>
          <w:tcPr>
            <w:tcW w:w="467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r>
      <w:tr w:rsidR="00A7420C" w:rsidTr="00C0502B">
        <w:trPr>
          <w:trHeight w:val="1466"/>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7420C" w:rsidRPr="00935978" w:rsidRDefault="00A7420C" w:rsidP="005E1582">
            <w:pPr>
              <w:pStyle w:val="Kopf8ptlinksnr"/>
              <w:numPr>
                <w:ilvl w:val="0"/>
                <w:numId w:val="29"/>
              </w:numPr>
              <w:ind w:left="366" w:hanging="253"/>
              <w:rPr>
                <w:b/>
              </w:rPr>
            </w:pPr>
            <w:r w:rsidRPr="00935978">
              <w:rPr>
                <w:b/>
              </w:rPr>
              <w:t>Kaufmännischen Schriftverkehr erstellen und Abläufe im Büro verstehen und organisieren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entsprechende Kommunikationsarten unter Berücksichtigung betrieblicher Erfordernisse anwend</w:t>
            </w:r>
            <w:r w:rsidR="006E430C">
              <w:rPr>
                <w:sz w:val="16"/>
              </w:rPr>
              <w:t>en, standardisierte Formulare/</w:t>
            </w:r>
            <w:r w:rsidRPr="00935978">
              <w:rPr>
                <w:sz w:val="16"/>
              </w:rPr>
              <w:t>Dokumente unter Verw</w:t>
            </w:r>
            <w:r w:rsidR="006E430C">
              <w:rPr>
                <w:sz w:val="16"/>
              </w:rPr>
              <w:t>endung von Textbausteinen und/</w:t>
            </w:r>
            <w:r w:rsidRPr="00935978">
              <w:rPr>
                <w:sz w:val="16"/>
              </w:rPr>
              <w:t>o</w:t>
            </w:r>
            <w:r w:rsidR="006E430C">
              <w:rPr>
                <w:sz w:val="16"/>
              </w:rPr>
              <w:t>der Standardtexten entwerfen und</w:t>
            </w:r>
            <w:r w:rsidRPr="00935978">
              <w:rPr>
                <w:sz w:val="16"/>
              </w:rPr>
              <w:t xml:space="preserve"> Serienbriefe erste</w:t>
            </w:r>
            <w:r w:rsidRPr="00935978">
              <w:rPr>
                <w:sz w:val="16"/>
              </w:rPr>
              <w:t>l</w:t>
            </w:r>
            <w:r w:rsidRPr="00935978">
              <w:rPr>
                <w:sz w:val="16"/>
              </w:rPr>
              <w:t>len.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A7420C" w:rsidRPr="00935978" w:rsidRDefault="00A7420C" w:rsidP="00A7420C">
            <w:pPr>
              <w:pStyle w:val="TabelleLinks"/>
              <w:rPr>
                <w:sz w:val="16"/>
              </w:rPr>
            </w:pPr>
            <w:r w:rsidRPr="00935978">
              <w:rPr>
                <w:sz w:val="16"/>
              </w:rPr>
              <w:t>Ich kann Präsentationen und Werbemittel gestalten und erstellen, dabei einfache Regeln der Gliederung und Gestaltung anwenden und die Auswirkung a</w:t>
            </w:r>
            <w:r w:rsidRPr="00935978">
              <w:rPr>
                <w:sz w:val="16"/>
              </w:rPr>
              <w:t>n</w:t>
            </w:r>
            <w:r w:rsidRPr="00935978">
              <w:rPr>
                <w:sz w:val="16"/>
              </w:rPr>
              <w:t>spre</w:t>
            </w:r>
            <w:r w:rsidR="006E430C">
              <w:rPr>
                <w:sz w:val="16"/>
              </w:rPr>
              <w:t>chender Präsentationen/</w:t>
            </w:r>
            <w:r w:rsidRPr="00935978">
              <w:rPr>
                <w:sz w:val="16"/>
              </w:rPr>
              <w:t>Werbemittel erkennen.</w:t>
            </w:r>
          </w:p>
        </w:tc>
        <w:tc>
          <w:tcPr>
            <w:tcW w:w="4678" w:type="dxa"/>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A7420C" w:rsidRPr="00935978" w:rsidRDefault="00A7420C" w:rsidP="00A7420C">
            <w:pPr>
              <w:pStyle w:val="TabelleLinks"/>
              <w:rPr>
                <w:sz w:val="16"/>
              </w:rPr>
            </w:pPr>
          </w:p>
        </w:tc>
      </w:tr>
    </w:tbl>
    <w:p w:rsidR="00A7420C" w:rsidRDefault="00A7420C" w:rsidP="00A7420C">
      <w:pPr>
        <w:rPr>
          <w:color w:val="FF0000"/>
        </w:rPr>
      </w:pPr>
    </w:p>
    <w:p w:rsidR="00A7420C" w:rsidRPr="00663E1A" w:rsidRDefault="00A7420C" w:rsidP="00823E2F">
      <w:pPr>
        <w:sectPr w:rsidR="00A7420C" w:rsidRPr="00663E1A" w:rsidSect="0059180B">
          <w:headerReference w:type="default" r:id="rId55"/>
          <w:footerReference w:type="default" r:id="rId56"/>
          <w:pgSz w:w="16838" w:h="11906" w:orient="landscape" w:code="9"/>
          <w:pgMar w:top="1134" w:right="1418"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663E1A" w:rsidRPr="00B51DE9" w:rsidTr="001B1E45">
        <w:trPr>
          <w:trHeight w:val="523"/>
        </w:trPr>
        <w:tc>
          <w:tcPr>
            <w:tcW w:w="3119" w:type="dxa"/>
            <w:tcBorders>
              <w:left w:val="single" w:sz="4" w:space="0" w:color="auto"/>
              <w:bottom w:val="single" w:sz="4" w:space="0" w:color="auto"/>
              <w:right w:val="single" w:sz="4" w:space="0" w:color="auto"/>
            </w:tcBorders>
            <w:shd w:val="clear" w:color="auto" w:fill="D9D9D9"/>
            <w:hideMark/>
          </w:tcPr>
          <w:p w:rsidR="00663E1A" w:rsidRDefault="00663E1A" w:rsidP="001B1E45">
            <w:pPr>
              <w:pStyle w:val="Tabelle6pt"/>
              <w:rPr>
                <w:color w:val="000000"/>
              </w:rPr>
            </w:pPr>
            <w:r>
              <w:lastRenderedPageBreak/>
              <w:br w:type="page"/>
            </w:r>
            <w:r>
              <w:br w:type="page"/>
              <w:t>Lernfeld</w:t>
            </w:r>
          </w:p>
          <w:p w:rsidR="00663E1A" w:rsidRDefault="00663E1A" w:rsidP="001B1E45">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663E1A" w:rsidRDefault="00663E1A" w:rsidP="001B1E45">
            <w:pPr>
              <w:pStyle w:val="Tabelle6pt"/>
              <w:rPr>
                <w:color w:val="000000"/>
              </w:rPr>
            </w:pPr>
            <w:r>
              <w:t>Titel</w:t>
            </w:r>
          </w:p>
          <w:p w:rsidR="00E0094A" w:rsidRDefault="00663E1A" w:rsidP="001B1E45">
            <w:pPr>
              <w:pStyle w:val="TabelleKopflinks"/>
            </w:pPr>
            <w:r>
              <w:t xml:space="preserve">Kundenaufträge bearbeiten und </w:t>
            </w:r>
          </w:p>
          <w:p w:rsidR="00663E1A" w:rsidRDefault="00663E1A" w:rsidP="001B1E45">
            <w:pPr>
              <w:pStyle w:val="TabelleKopflinks"/>
            </w:pPr>
            <w:r>
              <w:t>abschließen</w:t>
            </w:r>
          </w:p>
        </w:tc>
        <w:tc>
          <w:tcPr>
            <w:tcW w:w="188" w:type="dxa"/>
            <w:vMerge w:val="restart"/>
            <w:tcBorders>
              <w:top w:val="nil"/>
              <w:left w:val="single" w:sz="4" w:space="0" w:color="auto"/>
              <w:bottom w:val="nil"/>
              <w:right w:val="single" w:sz="4" w:space="0" w:color="auto"/>
            </w:tcBorders>
            <w:shd w:val="clear" w:color="auto" w:fill="FFFFFF"/>
          </w:tcPr>
          <w:p w:rsidR="00663E1A" w:rsidRPr="004B658C" w:rsidRDefault="00663E1A" w:rsidP="001B1E45"/>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63E1A" w:rsidRDefault="00663E1A" w:rsidP="001B1E45">
            <w:pPr>
              <w:pStyle w:val="Tabelle6pt"/>
            </w:pPr>
          </w:p>
          <w:p w:rsidR="00663E1A" w:rsidRDefault="00663E1A" w:rsidP="00663E1A">
            <w:pPr>
              <w:pStyle w:val="TabelleKopfmitte"/>
            </w:pPr>
            <w:r>
              <w:t>Wirtschaft</w:t>
            </w:r>
          </w:p>
          <w:p w:rsidR="00663E1A" w:rsidRPr="00B51DE9" w:rsidRDefault="006E430C" w:rsidP="00663E1A">
            <w:pPr>
              <w:pStyle w:val="TabelleKopfmitte"/>
              <w:rPr>
                <w:rFonts w:eastAsia="Calibri"/>
              </w:rPr>
            </w:pPr>
            <w:r>
              <w:t>W2.01</w:t>
            </w:r>
          </w:p>
        </w:tc>
      </w:tr>
      <w:tr w:rsidR="00663E1A" w:rsidRPr="00B51DE9" w:rsidTr="001B1E45">
        <w:tc>
          <w:tcPr>
            <w:tcW w:w="7348" w:type="dxa"/>
            <w:gridSpan w:val="3"/>
            <w:tcBorders>
              <w:left w:val="single" w:sz="4" w:space="0" w:color="auto"/>
              <w:bottom w:val="single" w:sz="4" w:space="0" w:color="auto"/>
              <w:right w:val="single" w:sz="4" w:space="0" w:color="auto"/>
            </w:tcBorders>
            <w:hideMark/>
          </w:tcPr>
          <w:p w:rsidR="00663E1A" w:rsidRPr="004B658C" w:rsidRDefault="00663E1A" w:rsidP="001B1E45">
            <w:pPr>
              <w:pStyle w:val="Tabelle6pt"/>
            </w:pPr>
            <w:r>
              <w:t>Kompetenzbereiche:</w:t>
            </w:r>
          </w:p>
          <w:p w:rsidR="00B66BA2" w:rsidRDefault="00B66BA2" w:rsidP="00B66BA2">
            <w:pPr>
              <w:pStyle w:val="Kopf8ptafz"/>
            </w:pPr>
            <w:r>
              <w:t>Informationen für die Arbeit im kaufmännischen Berufsfeld beschaffen und diese entsprechend nutzen</w:t>
            </w:r>
          </w:p>
          <w:p w:rsidR="00B66BA2" w:rsidRDefault="00B66BA2" w:rsidP="00B66BA2">
            <w:pPr>
              <w:pStyle w:val="Kopf8ptafz"/>
            </w:pPr>
            <w:r>
              <w:t>Die rechtlichen Rahmenbedingungen im kaufmännischen Berufsfeld situationsbezogen anwenden</w:t>
            </w:r>
          </w:p>
          <w:p w:rsidR="00B66BA2" w:rsidRDefault="00B66BA2" w:rsidP="00B66BA2">
            <w:pPr>
              <w:pStyle w:val="Kopf8ptafz"/>
            </w:pPr>
            <w:r>
              <w:t>Betriebliche Abläufe planen und organisieren</w:t>
            </w:r>
          </w:p>
          <w:p w:rsidR="00B66BA2" w:rsidRDefault="00B66BA2" w:rsidP="00B66BA2">
            <w:pPr>
              <w:pStyle w:val="Kopf8ptafz"/>
            </w:pPr>
            <w:r>
              <w:t>Eine integrierte Unternehmenssoftware (u. a. Navision) situationsgerecht einsetzen</w:t>
            </w:r>
          </w:p>
          <w:p w:rsidR="00B66BA2" w:rsidRDefault="00B66BA2" w:rsidP="00B66BA2">
            <w:pPr>
              <w:pStyle w:val="Kopf8ptafz"/>
            </w:pPr>
            <w:r>
              <w:t>Kaufmännischen Schriftverkehr erstellen und Abläufe im Büro verstehen und organisieren</w:t>
            </w:r>
          </w:p>
          <w:p w:rsidR="00663E1A" w:rsidRDefault="00663E1A" w:rsidP="00B66BA2">
            <w:pPr>
              <w:pStyle w:val="Kopf8ptafz"/>
              <w:numPr>
                <w:ilvl w:val="0"/>
                <w:numId w:val="0"/>
              </w:numPr>
            </w:pPr>
          </w:p>
        </w:tc>
        <w:tc>
          <w:tcPr>
            <w:tcW w:w="188" w:type="dxa"/>
            <w:vMerge/>
            <w:tcBorders>
              <w:left w:val="single" w:sz="4" w:space="0" w:color="auto"/>
              <w:bottom w:val="nil"/>
              <w:right w:val="nil"/>
            </w:tcBorders>
            <w:vAlign w:val="center"/>
            <w:hideMark/>
          </w:tcPr>
          <w:p w:rsidR="00663E1A" w:rsidRDefault="00663E1A" w:rsidP="001B1E45">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63E1A" w:rsidRPr="00B51DE9" w:rsidTr="001B1E45">
              <w:trPr>
                <w:trHeight w:val="284"/>
              </w:trPr>
              <w:tc>
                <w:tcPr>
                  <w:tcW w:w="2090" w:type="dxa"/>
                  <w:shd w:val="clear" w:color="auto" w:fill="D9D9D9" w:themeFill="background1" w:themeFillShade="D9"/>
                </w:tcPr>
                <w:p w:rsidR="00663E1A" w:rsidRPr="00B51DE9" w:rsidRDefault="00663E1A" w:rsidP="001B1E45">
                  <w:pPr>
                    <w:pStyle w:val="TabelleKopfmitte"/>
                  </w:pPr>
                  <w:proofErr w:type="spellStart"/>
                  <w:r w:rsidRPr="00B51DE9">
                    <w:t>LernPROJEKT</w:t>
                  </w:r>
                  <w:proofErr w:type="spellEnd"/>
                </w:p>
              </w:tc>
            </w:tr>
            <w:tr w:rsidR="00663E1A" w:rsidRPr="00B51DE9" w:rsidTr="001B1E45">
              <w:trPr>
                <w:trHeight w:val="284"/>
              </w:trPr>
              <w:tc>
                <w:tcPr>
                  <w:tcW w:w="2090" w:type="dxa"/>
                  <w:tcBorders>
                    <w:bottom w:val="single" w:sz="4" w:space="0" w:color="auto"/>
                  </w:tcBorders>
                </w:tcPr>
                <w:p w:rsidR="00663E1A" w:rsidRPr="00B51DE9" w:rsidRDefault="00663E1A" w:rsidP="001B1E45">
                  <w:pPr>
                    <w:pStyle w:val="Textkrpermitte"/>
                  </w:pPr>
                  <w:proofErr w:type="spellStart"/>
                  <w:r w:rsidRPr="00B51DE9">
                    <w:t>LernTHEMA</w:t>
                  </w:r>
                  <w:proofErr w:type="spellEnd"/>
                </w:p>
              </w:tc>
            </w:tr>
            <w:tr w:rsidR="00663E1A" w:rsidRPr="00B51DE9" w:rsidTr="001B1E45">
              <w:trPr>
                <w:trHeight w:val="284"/>
              </w:trPr>
              <w:tc>
                <w:tcPr>
                  <w:tcW w:w="2090" w:type="dxa"/>
                  <w:tcBorders>
                    <w:bottom w:val="nil"/>
                  </w:tcBorders>
                </w:tcPr>
                <w:p w:rsidR="00663E1A" w:rsidRPr="00B51DE9" w:rsidRDefault="00663E1A" w:rsidP="001B1E45">
                  <w:pPr>
                    <w:pStyle w:val="Textkrpermitte"/>
                  </w:pPr>
                  <w:proofErr w:type="spellStart"/>
                  <w:r w:rsidRPr="00B51DE9">
                    <w:t>LernSCHRITT</w:t>
                  </w:r>
                  <w:proofErr w:type="spellEnd"/>
                </w:p>
              </w:tc>
            </w:tr>
          </w:tbl>
          <w:p w:rsidR="00663E1A" w:rsidRPr="00B51DE9" w:rsidRDefault="00663E1A" w:rsidP="001B1E45"/>
        </w:tc>
      </w:tr>
      <w:tr w:rsidR="00663E1A" w:rsidRPr="00B51DE9" w:rsidTr="001B1E45">
        <w:trPr>
          <w:trHeight w:val="149"/>
        </w:trPr>
        <w:tc>
          <w:tcPr>
            <w:tcW w:w="7348" w:type="dxa"/>
            <w:gridSpan w:val="3"/>
            <w:tcBorders>
              <w:top w:val="single" w:sz="4" w:space="0" w:color="auto"/>
              <w:left w:val="nil"/>
              <w:right w:val="nil"/>
            </w:tcBorders>
          </w:tcPr>
          <w:p w:rsidR="00663E1A" w:rsidRPr="00B51DE9" w:rsidRDefault="00663E1A" w:rsidP="001B1E45"/>
        </w:tc>
        <w:tc>
          <w:tcPr>
            <w:tcW w:w="196" w:type="dxa"/>
            <w:gridSpan w:val="2"/>
            <w:tcBorders>
              <w:top w:val="nil"/>
              <w:left w:val="nil"/>
              <w:right w:val="nil"/>
            </w:tcBorders>
          </w:tcPr>
          <w:p w:rsidR="00663E1A" w:rsidRPr="00B51DE9" w:rsidRDefault="00663E1A" w:rsidP="001B1E45"/>
        </w:tc>
        <w:tc>
          <w:tcPr>
            <w:tcW w:w="2095" w:type="dxa"/>
            <w:tcBorders>
              <w:top w:val="single" w:sz="4" w:space="0" w:color="auto"/>
              <w:left w:val="nil"/>
              <w:right w:val="nil"/>
            </w:tcBorders>
          </w:tcPr>
          <w:p w:rsidR="00663E1A" w:rsidRPr="00B51DE9" w:rsidRDefault="00663E1A" w:rsidP="001B1E45"/>
        </w:tc>
      </w:tr>
      <w:tr w:rsidR="00663E1A" w:rsidRPr="00B51DE9" w:rsidTr="001B1E45">
        <w:trPr>
          <w:trHeight w:val="443"/>
        </w:trPr>
        <w:tc>
          <w:tcPr>
            <w:tcW w:w="4818" w:type="dxa"/>
            <w:gridSpan w:val="2"/>
            <w:vMerge w:val="restart"/>
            <w:tcBorders>
              <w:left w:val="single" w:sz="4" w:space="0" w:color="auto"/>
              <w:right w:val="single" w:sz="4" w:space="0" w:color="auto"/>
            </w:tcBorders>
          </w:tcPr>
          <w:p w:rsidR="00663E1A" w:rsidRPr="004B658C" w:rsidRDefault="00663E1A" w:rsidP="001B1E45">
            <w:pPr>
              <w:pStyle w:val="Tabelle6pt"/>
            </w:pPr>
            <w:r>
              <w:t>Kompetenzen:</w:t>
            </w:r>
          </w:p>
          <w:p w:rsidR="00B66BA2" w:rsidRPr="00B66BA2" w:rsidRDefault="00B66BA2" w:rsidP="00B66BA2">
            <w:pPr>
              <w:pStyle w:val="Kopf8ptafz"/>
            </w:pPr>
            <w:r w:rsidRPr="00B66BA2">
              <w:t>Ich kann anhand unterschiedlicher Belege Informationen z</w:t>
            </w:r>
            <w:r w:rsidRPr="00B66BA2">
              <w:t>u</w:t>
            </w:r>
            <w:r w:rsidRPr="00B66BA2">
              <w:t>sammenstellen und den Verkaufsprozess beschreiben.</w:t>
            </w:r>
          </w:p>
          <w:p w:rsidR="00B66BA2" w:rsidRPr="00B66BA2" w:rsidRDefault="00B66BA2" w:rsidP="00B66BA2">
            <w:pPr>
              <w:pStyle w:val="Kopf8ptafz"/>
            </w:pPr>
            <w:r w:rsidRPr="00B66BA2">
              <w:t>Ich kann die rechtlichen Grundtatbestände im Verkaufsprozess benennen und einsetzen.</w:t>
            </w:r>
          </w:p>
          <w:p w:rsidR="00B66BA2" w:rsidRPr="00B66BA2" w:rsidRDefault="00B66BA2" w:rsidP="00B66BA2">
            <w:pPr>
              <w:pStyle w:val="Kopf8ptafz"/>
            </w:pPr>
            <w:r w:rsidRPr="00B66BA2">
              <w:t>Ich kann den Arbeitsablauf im Verkaufsprozess planen und durchführen.</w:t>
            </w:r>
          </w:p>
          <w:p w:rsidR="00B66BA2" w:rsidRPr="00B66BA2" w:rsidRDefault="00B66BA2" w:rsidP="00B66BA2">
            <w:pPr>
              <w:pStyle w:val="Kopf8ptafz"/>
            </w:pPr>
            <w:r w:rsidRPr="00B66BA2">
              <w:t>Ich kann mit der integrierten Unternehmenssoftware einen Ve</w:t>
            </w:r>
            <w:r w:rsidRPr="00B66BA2">
              <w:t>r</w:t>
            </w:r>
            <w:r w:rsidRPr="00B66BA2">
              <w:t>kaufsprozess abwickeln und kontrollieren.</w:t>
            </w:r>
          </w:p>
          <w:p w:rsidR="00663E1A" w:rsidRDefault="00B66BA2" w:rsidP="00B66BA2">
            <w:pPr>
              <w:pStyle w:val="Kopf8ptafz"/>
              <w:jc w:val="both"/>
            </w:pPr>
            <w:r w:rsidRPr="00B66BA2">
              <w:t>Ich kann konzentriert und selbständig längere Texte unter B</w:t>
            </w:r>
            <w:r w:rsidRPr="00B66BA2">
              <w:t>e</w:t>
            </w:r>
            <w:r w:rsidRPr="00B66BA2">
              <w:t>rücksichtigung typografischer Aspekte und Normen erfassen, verschiedene Formatierungen vornehmen.</w:t>
            </w:r>
          </w:p>
        </w:tc>
        <w:tc>
          <w:tcPr>
            <w:tcW w:w="4821" w:type="dxa"/>
            <w:gridSpan w:val="4"/>
            <w:tcBorders>
              <w:left w:val="single" w:sz="4" w:space="0" w:color="auto"/>
              <w:right w:val="single" w:sz="4" w:space="0" w:color="auto"/>
            </w:tcBorders>
          </w:tcPr>
          <w:p w:rsidR="00663E1A" w:rsidRDefault="00663E1A" w:rsidP="001B1E45">
            <w:pPr>
              <w:pStyle w:val="Tabelle6pt"/>
            </w:pPr>
            <w:r>
              <w:t>Was Sie schon können sollten:</w:t>
            </w:r>
          </w:p>
          <w:p w:rsidR="00663E1A" w:rsidRPr="00234B66" w:rsidRDefault="00B66BA2" w:rsidP="005E1582">
            <w:pPr>
              <w:pStyle w:val="Kopf8ptafz"/>
              <w:numPr>
                <w:ilvl w:val="0"/>
                <w:numId w:val="39"/>
              </w:numPr>
            </w:pPr>
            <w:r>
              <w:t>Prozentrechnen</w:t>
            </w:r>
          </w:p>
        </w:tc>
      </w:tr>
      <w:tr w:rsidR="00663E1A" w:rsidRPr="00B51DE9" w:rsidTr="001B1E45">
        <w:trPr>
          <w:trHeight w:val="443"/>
        </w:trPr>
        <w:tc>
          <w:tcPr>
            <w:tcW w:w="4818" w:type="dxa"/>
            <w:gridSpan w:val="2"/>
            <w:vMerge/>
            <w:tcBorders>
              <w:left w:val="single" w:sz="4" w:space="0" w:color="auto"/>
              <w:right w:val="single" w:sz="4" w:space="0" w:color="auto"/>
            </w:tcBorders>
          </w:tcPr>
          <w:p w:rsidR="00663E1A" w:rsidRDefault="00663E1A" w:rsidP="001B1E45">
            <w:pPr>
              <w:pStyle w:val="Tabelle6pt"/>
            </w:pPr>
          </w:p>
        </w:tc>
        <w:tc>
          <w:tcPr>
            <w:tcW w:w="4821" w:type="dxa"/>
            <w:gridSpan w:val="4"/>
            <w:tcBorders>
              <w:left w:val="single" w:sz="4" w:space="0" w:color="auto"/>
              <w:right w:val="single" w:sz="4" w:space="0" w:color="auto"/>
            </w:tcBorders>
          </w:tcPr>
          <w:p w:rsidR="00663E1A" w:rsidRDefault="00663E1A" w:rsidP="001B1E45">
            <w:pPr>
              <w:pStyle w:val="Tabelle6pt"/>
            </w:pPr>
            <w:r>
              <w:t>Wofür Sie das benötigen:</w:t>
            </w:r>
          </w:p>
          <w:p w:rsidR="00663E1A" w:rsidRDefault="00663E1A" w:rsidP="00663E1A">
            <w:pPr>
              <w:pStyle w:val="Kopf8ptafz"/>
              <w:numPr>
                <w:ilvl w:val="0"/>
                <w:numId w:val="0"/>
              </w:numPr>
              <w:ind w:left="227"/>
            </w:pPr>
          </w:p>
        </w:tc>
      </w:tr>
      <w:tr w:rsidR="00663E1A" w:rsidRPr="00B51DE9" w:rsidTr="001B1E45">
        <w:trPr>
          <w:trHeight w:val="443"/>
        </w:trPr>
        <w:tc>
          <w:tcPr>
            <w:tcW w:w="4818" w:type="dxa"/>
            <w:gridSpan w:val="2"/>
            <w:vMerge/>
            <w:tcBorders>
              <w:left w:val="single" w:sz="4" w:space="0" w:color="auto"/>
              <w:right w:val="single" w:sz="4" w:space="0" w:color="auto"/>
            </w:tcBorders>
          </w:tcPr>
          <w:p w:rsidR="00663E1A" w:rsidRDefault="00663E1A" w:rsidP="001B1E45">
            <w:pPr>
              <w:pStyle w:val="Tabelle6pt"/>
            </w:pPr>
          </w:p>
        </w:tc>
        <w:tc>
          <w:tcPr>
            <w:tcW w:w="4821" w:type="dxa"/>
            <w:gridSpan w:val="4"/>
            <w:tcBorders>
              <w:left w:val="single" w:sz="4" w:space="0" w:color="auto"/>
              <w:right w:val="single" w:sz="4" w:space="0" w:color="auto"/>
            </w:tcBorders>
          </w:tcPr>
          <w:p w:rsidR="00663E1A" w:rsidRDefault="00663E1A" w:rsidP="001B1E45">
            <w:pPr>
              <w:pStyle w:val="Tabelle6pt"/>
            </w:pPr>
            <w:r>
              <w:t>Wie Sie Ihr Können prüfen können:</w:t>
            </w:r>
          </w:p>
          <w:p w:rsidR="00663E1A" w:rsidRPr="00234B66" w:rsidRDefault="00663E1A" w:rsidP="00663E1A">
            <w:pPr>
              <w:pStyle w:val="Kopf8ptafz"/>
              <w:numPr>
                <w:ilvl w:val="0"/>
                <w:numId w:val="0"/>
              </w:numPr>
              <w:ind w:left="227"/>
            </w:pPr>
          </w:p>
        </w:tc>
      </w:tr>
    </w:tbl>
    <w:p w:rsidR="006E430C" w:rsidRDefault="00663E1A" w:rsidP="00663E1A">
      <w:pPr>
        <w:pStyle w:val="Marginaliegrau"/>
        <w:framePr w:wrap="around" w:x="8744" w:y="550"/>
      </w:pPr>
      <w:r>
        <w:rPr>
          <w:rStyle w:val="Hervorhebung"/>
          <w:i w:val="0"/>
          <w:iCs w:val="0"/>
        </w:rPr>
        <w:t xml:space="preserve">Grundlage des Projekts: </w:t>
      </w:r>
      <w:r w:rsidR="006E430C">
        <w:t>Navision, Mandant LS-AO</w:t>
      </w:r>
      <w:r>
        <w:t>-</w:t>
      </w:r>
      <w:proofErr w:type="spellStart"/>
      <w:r>
        <w:t>NClassic</w:t>
      </w:r>
      <w:proofErr w:type="spellEnd"/>
      <w:r>
        <w:t xml:space="preserve">, Verkauf (siehe: </w:t>
      </w:r>
      <w:r w:rsidRPr="00771288">
        <w:t>www.ls-bw.de/dienstleistungen/berufls</w:t>
      </w:r>
      <w:r>
        <w:t>ch</w:t>
      </w:r>
      <w:r w:rsidR="006E430C">
        <w:t>u</w:t>
      </w:r>
      <w:r>
        <w:t>len/umat/kfm</w:t>
      </w:r>
      <w:r w:rsidR="006E430C">
        <w:t xml:space="preserve"> </w:t>
      </w:r>
      <w:r>
        <w:t>/</w:t>
      </w:r>
    </w:p>
    <w:p w:rsidR="00663E1A" w:rsidRPr="000C77FE" w:rsidRDefault="00663E1A" w:rsidP="00663E1A">
      <w:pPr>
        <w:pStyle w:val="Marginaliegrau"/>
        <w:framePr w:wrap="around" w:x="8744" w:y="550"/>
        <w:rPr>
          <w:rStyle w:val="Hervorhebung"/>
          <w:i w:val="0"/>
          <w:iCs w:val="0"/>
        </w:rPr>
      </w:pPr>
      <w:proofErr w:type="spellStart"/>
      <w:r>
        <w:t>navision</w:t>
      </w:r>
      <w:proofErr w:type="spellEnd"/>
      <w:r>
        <w:t>/)</w:t>
      </w:r>
    </w:p>
    <w:p w:rsidR="00A7420C" w:rsidRPr="00C0502B" w:rsidRDefault="00A7420C" w:rsidP="00C0502B">
      <w:pPr>
        <w:pStyle w:val="berschrift1"/>
        <w:rPr>
          <w:rStyle w:val="Hyperlink"/>
          <w:color w:val="auto"/>
          <w:u w:val="none"/>
        </w:rPr>
      </w:pPr>
      <w:r w:rsidRPr="00C0502B">
        <w:rPr>
          <w:rStyle w:val="Hyperlink"/>
          <w:color w:val="auto"/>
          <w:u w:val="none"/>
        </w:rPr>
        <w:t>Vorstellung des Lernprojekts</w:t>
      </w:r>
    </w:p>
    <w:p w:rsidR="00A7420C" w:rsidRDefault="00A7420C" w:rsidP="00C0502B">
      <w:pPr>
        <w:pStyle w:val="Textkrper"/>
      </w:pPr>
      <w:r>
        <w:t xml:space="preserve">Sie sind Mitarbeiter der Limes Sport GmbH in Stuttgart in der Abteilung Verkauf. Ihre Arbeit haben Sie </w:t>
      </w:r>
      <w:r w:rsidR="00CC64C8">
        <w:t>vor</w:t>
      </w:r>
      <w:r>
        <w:t xml:space="preserve"> </w:t>
      </w:r>
      <w:r w:rsidR="00CC64C8">
        <w:t>kurzem</w:t>
      </w:r>
      <w:r w:rsidR="00FF5B4A">
        <w:t xml:space="preserve"> aufgenommen.</w:t>
      </w:r>
    </w:p>
    <w:p w:rsidR="00A7420C" w:rsidRDefault="00A7420C" w:rsidP="00C0502B">
      <w:pPr>
        <w:pStyle w:val="Textkrper"/>
      </w:pPr>
      <w:r>
        <w:t>Die Limes Sport GmbH arbeitet mit der integrierten Unternehmenssoftware Navision.</w:t>
      </w:r>
      <w:r w:rsidR="00C0502B">
        <w:t xml:space="preserve"> </w:t>
      </w:r>
      <w:r>
        <w:t>Die von Ihnen durchzuführenden Arbeiten erstrecken sich von der Bearbeitung einer Kundenanfrage üb</w:t>
      </w:r>
      <w:r w:rsidR="006E430C">
        <w:t>er die Erstellung eines Angebot</w:t>
      </w:r>
      <w:r>
        <w:t>s bis hin zum Abschluss eines Kaufve</w:t>
      </w:r>
      <w:r>
        <w:t>r</w:t>
      </w:r>
      <w:r>
        <w:t>trages mit Überwachung des Zahlungseingangs.</w:t>
      </w:r>
    </w:p>
    <w:p w:rsidR="00663E1A" w:rsidRDefault="00663E1A" w:rsidP="00C0502B">
      <w:pPr>
        <w:pStyle w:val="Textkrper"/>
      </w:pPr>
    </w:p>
    <w:p w:rsidR="00A7420C" w:rsidRDefault="00A7420C" w:rsidP="00A7420C">
      <w:pPr>
        <w:pStyle w:val="berschrift1"/>
        <w:rPr>
          <w:rStyle w:val="Hervorhebung"/>
          <w:i w:val="0"/>
          <w:iCs w:val="0"/>
        </w:rPr>
      </w:pPr>
      <w:r w:rsidRPr="00DE4890">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567"/>
        <w:gridCol w:w="1565"/>
      </w:tblGrid>
      <w:tr w:rsidR="00A7420C" w:rsidRPr="00DE4890" w:rsidTr="00CA20CC">
        <w:tc>
          <w:tcPr>
            <w:tcW w:w="4242" w:type="dxa"/>
            <w:gridSpan w:val="3"/>
            <w:shd w:val="clear" w:color="auto" w:fill="D9D9D9" w:themeFill="background1" w:themeFillShade="D9"/>
          </w:tcPr>
          <w:p w:rsidR="00A7420C" w:rsidRPr="00DE4890" w:rsidRDefault="00A7420C" w:rsidP="00A7420C">
            <w:pPr>
              <w:pStyle w:val="TabelleKopfmitte"/>
            </w:pPr>
            <w:r w:rsidRPr="00DE4890">
              <w:t>Was Sie hier lernen können</w:t>
            </w:r>
          </w:p>
        </w:tc>
        <w:tc>
          <w:tcPr>
            <w:tcW w:w="3838" w:type="dxa"/>
            <w:gridSpan w:val="2"/>
            <w:shd w:val="clear" w:color="auto" w:fill="D9D9D9" w:themeFill="background1" w:themeFillShade="D9"/>
          </w:tcPr>
          <w:p w:rsidR="00A7420C" w:rsidRPr="00DE4890" w:rsidRDefault="00A7420C" w:rsidP="00A7420C">
            <w:pPr>
              <w:pStyle w:val="TabelleKopfmitte"/>
            </w:pPr>
            <w:r w:rsidRPr="00DE4890">
              <w:t>Lernmaterialien</w:t>
            </w:r>
          </w:p>
          <w:p w:rsidR="00A7420C" w:rsidRPr="00DE4890" w:rsidRDefault="00A7420C" w:rsidP="00A7420C">
            <w:pPr>
              <w:pStyle w:val="Tabelle6ptmitte"/>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1565" w:type="dxa"/>
            <w:shd w:val="clear" w:color="auto" w:fill="D9D9D9" w:themeFill="background1" w:themeFillShade="D9"/>
          </w:tcPr>
          <w:p w:rsidR="00A7420C" w:rsidRPr="00DE4890" w:rsidRDefault="00A7420C" w:rsidP="00A7420C">
            <w:pPr>
              <w:pStyle w:val="TabelleKopfmitte"/>
            </w:pPr>
            <w:r w:rsidRPr="00DE4890">
              <w:t>Ergänzu</w:t>
            </w:r>
            <w:r w:rsidRPr="00DE4890">
              <w:t>n</w:t>
            </w:r>
            <w:r w:rsidRPr="00DE4890">
              <w:t>gen</w:t>
            </w:r>
            <w:r>
              <w:t>/Beleg</w:t>
            </w:r>
          </w:p>
        </w:tc>
      </w:tr>
      <w:tr w:rsidR="00A7420C" w:rsidRPr="00DE4890" w:rsidTr="00CA20CC">
        <w:tc>
          <w:tcPr>
            <w:tcW w:w="426" w:type="dxa"/>
            <w:vMerge w:val="restart"/>
            <w:shd w:val="clear" w:color="auto" w:fill="auto"/>
            <w:textDirection w:val="btLr"/>
          </w:tcPr>
          <w:p w:rsidR="00A7420C" w:rsidRPr="00DE4890" w:rsidRDefault="00A7420C" w:rsidP="00A7420C">
            <w:pPr>
              <w:pStyle w:val="TabelleKopflinks"/>
            </w:pPr>
          </w:p>
        </w:tc>
        <w:tc>
          <w:tcPr>
            <w:tcW w:w="3402" w:type="dxa"/>
            <w:shd w:val="clear" w:color="auto" w:fill="auto"/>
          </w:tcPr>
          <w:p w:rsidR="00697027" w:rsidRPr="00DE4890" w:rsidRDefault="00A7420C" w:rsidP="00697027">
            <w:pPr>
              <w:pStyle w:val="Textkrperlinks"/>
              <w:jc w:val="both"/>
            </w:pPr>
            <w:r>
              <w:t xml:space="preserve">Ich kann den </w:t>
            </w:r>
            <w:proofErr w:type="spellStart"/>
            <w:r>
              <w:t>Advance</w:t>
            </w:r>
            <w:proofErr w:type="spellEnd"/>
            <w:r>
              <w:t xml:space="preserve"> Organizer ve</w:t>
            </w:r>
            <w:r>
              <w:t>r</w:t>
            </w:r>
            <w:r>
              <w:t>stehen und zur Übersicht verwenden</w:t>
            </w:r>
            <w:r w:rsidR="00C0502B">
              <w:t>.</w:t>
            </w:r>
          </w:p>
        </w:tc>
        <w:tc>
          <w:tcPr>
            <w:tcW w:w="414" w:type="dxa"/>
            <w:shd w:val="clear" w:color="auto" w:fill="auto"/>
          </w:tcPr>
          <w:p w:rsidR="00A7420C" w:rsidRPr="00DE4890" w:rsidRDefault="00A7420C" w:rsidP="00A7420C">
            <w:pPr>
              <w:pStyle w:val="Textkrpermitte"/>
            </w:pPr>
          </w:p>
        </w:tc>
        <w:tc>
          <w:tcPr>
            <w:tcW w:w="3271" w:type="dxa"/>
            <w:shd w:val="clear" w:color="auto" w:fill="auto"/>
          </w:tcPr>
          <w:p w:rsidR="00A7420C" w:rsidRPr="00DE4890" w:rsidRDefault="00C0502B" w:rsidP="00A7420C">
            <w:pPr>
              <w:pStyle w:val="Textkrper"/>
            </w:pPr>
            <w:r>
              <w:t>W2</w:t>
            </w:r>
            <w:r w:rsidR="007B4CAE">
              <w:t>.01</w:t>
            </w:r>
          </w:p>
        </w:tc>
        <w:tc>
          <w:tcPr>
            <w:tcW w:w="567" w:type="dxa"/>
            <w:shd w:val="clear" w:color="auto" w:fill="auto"/>
          </w:tcPr>
          <w:p w:rsidR="00A7420C" w:rsidRPr="00DE4890" w:rsidRDefault="00697027" w:rsidP="00A7420C">
            <w:pPr>
              <w:pStyle w:val="Textkrpermitte"/>
            </w:pPr>
            <w:r>
              <w:t>A-C</w:t>
            </w:r>
          </w:p>
        </w:tc>
        <w:tc>
          <w:tcPr>
            <w:tcW w:w="1565" w:type="dxa"/>
            <w:shd w:val="clear" w:color="auto" w:fill="auto"/>
          </w:tcPr>
          <w:p w:rsidR="00A7420C" w:rsidRPr="00DE4890" w:rsidRDefault="007B4CAE" w:rsidP="00A7420C">
            <w:pPr>
              <w:pStyle w:val="Textkrper"/>
            </w:pPr>
            <w:r>
              <w:t>AO</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7B4CAE" w:rsidRDefault="007B4CAE" w:rsidP="007B4CAE">
            <w:pPr>
              <w:pStyle w:val="Textkrperlinks"/>
              <w:jc w:val="both"/>
            </w:pPr>
            <w:r>
              <w:t>Ich kann die Inhalte einer Anfrage b</w:t>
            </w:r>
            <w:r>
              <w:t>e</w:t>
            </w:r>
            <w:r>
              <w:t>nennen.</w:t>
            </w:r>
          </w:p>
          <w:p w:rsidR="007B4CAE" w:rsidRDefault="007B4CAE" w:rsidP="007B4CAE">
            <w:pPr>
              <w:pStyle w:val="Textkrperlinks"/>
              <w:jc w:val="both"/>
            </w:pPr>
            <w:r>
              <w:t>Ich kann die Anfrage unter rechtlichen Gesichtspunkten beurteilen.</w:t>
            </w:r>
          </w:p>
          <w:p w:rsidR="007B4CAE" w:rsidRDefault="007B4CAE" w:rsidP="007B4CAE">
            <w:pPr>
              <w:pStyle w:val="Textkrperlinks"/>
              <w:jc w:val="both"/>
            </w:pPr>
            <w:r>
              <w:t>Ich kann begründet entscheiden, wie auf eine Anfrage zu reagieren ist.</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7B4CAE" w:rsidP="00A7420C">
            <w:pPr>
              <w:pStyle w:val="Textkrper"/>
            </w:pPr>
            <w:r>
              <w:t>W2.01.01.01</w:t>
            </w:r>
          </w:p>
        </w:tc>
        <w:tc>
          <w:tcPr>
            <w:tcW w:w="567" w:type="dxa"/>
            <w:shd w:val="clear" w:color="auto" w:fill="auto"/>
          </w:tcPr>
          <w:p w:rsidR="007B4CAE" w:rsidRDefault="00A21411" w:rsidP="00A7420C">
            <w:pPr>
              <w:pStyle w:val="Textkrpermitte"/>
            </w:pPr>
            <w:r>
              <w:t>A-C</w:t>
            </w:r>
          </w:p>
        </w:tc>
        <w:tc>
          <w:tcPr>
            <w:tcW w:w="1565" w:type="dxa"/>
            <w:shd w:val="clear" w:color="auto" w:fill="auto"/>
          </w:tcPr>
          <w:p w:rsidR="00A21411" w:rsidRDefault="00A21411" w:rsidP="00A21411">
            <w:pPr>
              <w:pStyle w:val="Textkrper"/>
              <w:jc w:val="left"/>
            </w:pP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A21411" w:rsidRDefault="00A21411" w:rsidP="00A21411">
            <w:pPr>
              <w:pStyle w:val="Textkrperlinks"/>
              <w:jc w:val="both"/>
            </w:pPr>
            <w:r>
              <w:t>Ich kann die Lieferfähigkeit und Liefe</w:t>
            </w:r>
            <w:r>
              <w:t>r</w:t>
            </w:r>
            <w:r>
              <w:t>willigkeit prüfen mit Hilfe von Angaben aus der integrierte</w:t>
            </w:r>
            <w:r w:rsidR="006E430C">
              <w:t>n</w:t>
            </w:r>
            <w:r>
              <w:t xml:space="preserve"> Unternehmen</w:t>
            </w:r>
            <w:r>
              <w:t>s</w:t>
            </w:r>
            <w:r>
              <w:t>software Navision prüfen.</w:t>
            </w:r>
          </w:p>
          <w:p w:rsidR="00A21411" w:rsidRDefault="00A21411" w:rsidP="00A21411">
            <w:pPr>
              <w:pStyle w:val="Textkrperlinks"/>
              <w:jc w:val="both"/>
            </w:pPr>
            <w:r>
              <w:t>Ich kann die Kundenbeziehung beurte</w:t>
            </w:r>
            <w:r>
              <w:t>i</w:t>
            </w:r>
            <w:r>
              <w:t>len.</w:t>
            </w:r>
          </w:p>
          <w:p w:rsidR="00A21411" w:rsidRDefault="00A21411" w:rsidP="00A21411">
            <w:pPr>
              <w:pStyle w:val="Textkrperlinks"/>
              <w:jc w:val="both"/>
            </w:pPr>
            <w:r>
              <w:t>Ich kann die Inhalte einer Anfrage b</w:t>
            </w:r>
            <w:r>
              <w:t>e</w:t>
            </w:r>
            <w:r>
              <w:t>nennen.</w:t>
            </w:r>
          </w:p>
          <w:p w:rsidR="00A21411" w:rsidRDefault="00A21411" w:rsidP="00A21411">
            <w:pPr>
              <w:pStyle w:val="Textkrperlinks"/>
              <w:jc w:val="both"/>
            </w:pPr>
            <w:r>
              <w:t>Ich kann die Anfrage unter rechtlichen Gesichtspunkten beurteilen.</w:t>
            </w:r>
          </w:p>
          <w:p w:rsidR="007B4CAE" w:rsidRDefault="00A21411" w:rsidP="00A21411">
            <w:pPr>
              <w:pStyle w:val="Textkrperlinks"/>
              <w:jc w:val="both"/>
            </w:pPr>
            <w:r>
              <w:t>Ich kann begründet entscheiden, wie auf eine Anfrage zu reagieren ist.</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A21411" w:rsidP="00A7420C">
            <w:pPr>
              <w:pStyle w:val="Textkrper"/>
            </w:pPr>
            <w:r>
              <w:t>W2.01.01.02</w:t>
            </w:r>
          </w:p>
        </w:tc>
        <w:tc>
          <w:tcPr>
            <w:tcW w:w="567" w:type="dxa"/>
            <w:shd w:val="clear" w:color="auto" w:fill="auto"/>
          </w:tcPr>
          <w:p w:rsidR="007B4CAE" w:rsidRDefault="00A21411" w:rsidP="00A7420C">
            <w:pPr>
              <w:pStyle w:val="Textkrpermitte"/>
            </w:pPr>
            <w:r>
              <w:t>A-C</w:t>
            </w:r>
          </w:p>
        </w:tc>
        <w:tc>
          <w:tcPr>
            <w:tcW w:w="1565" w:type="dxa"/>
            <w:shd w:val="clear" w:color="auto" w:fill="auto"/>
          </w:tcPr>
          <w:p w:rsidR="006E71D2" w:rsidRDefault="006E71D2" w:rsidP="006E71D2">
            <w:pPr>
              <w:pStyle w:val="Textkrper"/>
              <w:jc w:val="left"/>
            </w:pPr>
            <w:r>
              <w:t>Offene Posten, Kreditlimit,</w:t>
            </w:r>
          </w:p>
          <w:p w:rsidR="006E71D2" w:rsidRDefault="006E71D2" w:rsidP="006E71D2">
            <w:pPr>
              <w:pStyle w:val="Textkrper"/>
              <w:jc w:val="left"/>
            </w:pPr>
            <w:r>
              <w:t>Lagerbestand, Lagerkartei,</w:t>
            </w:r>
          </w:p>
          <w:p w:rsidR="007B4CAE" w:rsidRDefault="006E71D2" w:rsidP="006E71D2">
            <w:pPr>
              <w:pStyle w:val="Textkrper"/>
            </w:pPr>
            <w:r>
              <w:t>Navision</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6E71D2" w:rsidRDefault="006E430C" w:rsidP="00A21411">
            <w:pPr>
              <w:pStyle w:val="Textkrperlinks"/>
              <w:jc w:val="both"/>
            </w:pPr>
            <w:r>
              <w:t>Die Bestandteile eines Angebot</w:t>
            </w:r>
            <w:r w:rsidR="00A21411">
              <w:t>s b</w:t>
            </w:r>
            <w:r w:rsidR="00A21411">
              <w:t>e</w:t>
            </w:r>
            <w:r w:rsidR="00A21411">
              <w:t>nennen und anordnen.</w:t>
            </w:r>
          </w:p>
          <w:p w:rsidR="00A21411" w:rsidRDefault="006E71D2" w:rsidP="00A21411">
            <w:pPr>
              <w:pStyle w:val="Textkrperlinks"/>
              <w:jc w:val="both"/>
            </w:pPr>
            <w:r>
              <w:t>Ich kann den Unterschied zwischen Rabatt und Bonus erklären</w:t>
            </w:r>
            <w:r w:rsidR="006E430C">
              <w:t>.</w:t>
            </w:r>
          </w:p>
          <w:p w:rsidR="007B4CAE" w:rsidRDefault="00A21411" w:rsidP="00A21411">
            <w:pPr>
              <w:pStyle w:val="Textkrperlinks"/>
              <w:jc w:val="both"/>
            </w:pPr>
            <w:r>
              <w:t>Ic</w:t>
            </w:r>
            <w:r w:rsidR="006E430C">
              <w:t xml:space="preserve">h kann unter Anleitung die </w:t>
            </w:r>
            <w:proofErr w:type="spellStart"/>
            <w:r w:rsidR="006E430C">
              <w:t>MWSt</w:t>
            </w:r>
            <w:proofErr w:type="spellEnd"/>
            <w:r>
              <w:t xml:space="preserve"> für ein Angebot berechnen.</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A21411" w:rsidP="00A7420C">
            <w:pPr>
              <w:pStyle w:val="Textkrper"/>
            </w:pPr>
            <w:r>
              <w:t>W2.01.02.01</w:t>
            </w:r>
          </w:p>
        </w:tc>
        <w:tc>
          <w:tcPr>
            <w:tcW w:w="567" w:type="dxa"/>
            <w:shd w:val="clear" w:color="auto" w:fill="auto"/>
          </w:tcPr>
          <w:p w:rsidR="007B4CAE" w:rsidRDefault="00A21411" w:rsidP="00A7420C">
            <w:pPr>
              <w:pStyle w:val="Textkrpermitte"/>
            </w:pPr>
            <w:r>
              <w:t>A-B</w:t>
            </w:r>
          </w:p>
        </w:tc>
        <w:tc>
          <w:tcPr>
            <w:tcW w:w="1565" w:type="dxa"/>
            <w:shd w:val="clear" w:color="auto" w:fill="auto"/>
          </w:tcPr>
          <w:p w:rsidR="006F47C1" w:rsidRDefault="006F47C1" w:rsidP="006F47C1">
            <w:pPr>
              <w:pStyle w:val="Textkrper"/>
            </w:pPr>
            <w:r>
              <w:t>Rabatt,</w:t>
            </w:r>
          </w:p>
          <w:p w:rsidR="007B4CAE" w:rsidRDefault="006F47C1" w:rsidP="006F47C1">
            <w:pPr>
              <w:pStyle w:val="Textkrper"/>
            </w:pPr>
            <w:r>
              <w:t>Bonus</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A21411" w:rsidRDefault="006E430C" w:rsidP="00A21411">
            <w:pPr>
              <w:pStyle w:val="Textkrperlinks"/>
              <w:jc w:val="both"/>
            </w:pPr>
            <w:r>
              <w:t>Die Bestandteile eines Angebot</w:t>
            </w:r>
            <w:r w:rsidR="00A21411">
              <w:t>s b</w:t>
            </w:r>
            <w:r w:rsidR="00A21411">
              <w:t>e</w:t>
            </w:r>
            <w:r w:rsidR="00A21411">
              <w:t>nennen, anordnen und erläutern.</w:t>
            </w:r>
          </w:p>
          <w:p w:rsidR="00A21411" w:rsidRDefault="00A21411" w:rsidP="00A21411">
            <w:pPr>
              <w:pStyle w:val="Textkrperlinks"/>
              <w:jc w:val="both"/>
            </w:pPr>
            <w:r>
              <w:t>Ich kann die rechtlichen Bedingungen für ein Angebot situationsbedingt a</w:t>
            </w:r>
            <w:r>
              <w:t>n</w:t>
            </w:r>
            <w:r>
              <w:t>wenden.</w:t>
            </w:r>
          </w:p>
          <w:p w:rsidR="00A21411" w:rsidRDefault="00A21411" w:rsidP="00A21411">
            <w:pPr>
              <w:pStyle w:val="Textkrperlinks"/>
              <w:jc w:val="both"/>
            </w:pPr>
            <w:r>
              <w:t>Ich kann einen Preisnachlass aufgrund einer Rabattstaffel berechnen.</w:t>
            </w:r>
          </w:p>
          <w:p w:rsidR="007B4CAE" w:rsidRDefault="00A21411" w:rsidP="00A21411">
            <w:pPr>
              <w:pStyle w:val="Textkrperlinks"/>
              <w:jc w:val="both"/>
            </w:pPr>
            <w:r>
              <w:t>Ich kann den Unterschied zwischen Rabatt und Bonus erklären</w:t>
            </w:r>
            <w:r w:rsidR="006E430C">
              <w:t>.</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A21411" w:rsidP="00A7420C">
            <w:pPr>
              <w:pStyle w:val="Textkrper"/>
            </w:pPr>
            <w:r>
              <w:t>W2.01.02.01</w:t>
            </w:r>
          </w:p>
        </w:tc>
        <w:tc>
          <w:tcPr>
            <w:tcW w:w="567" w:type="dxa"/>
            <w:shd w:val="clear" w:color="auto" w:fill="auto"/>
          </w:tcPr>
          <w:p w:rsidR="007B4CAE" w:rsidRDefault="00A21411" w:rsidP="00A7420C">
            <w:pPr>
              <w:pStyle w:val="Textkrpermitte"/>
            </w:pPr>
            <w:r>
              <w:t>C</w:t>
            </w:r>
          </w:p>
        </w:tc>
        <w:tc>
          <w:tcPr>
            <w:tcW w:w="1565" w:type="dxa"/>
            <w:shd w:val="clear" w:color="auto" w:fill="auto"/>
          </w:tcPr>
          <w:p w:rsidR="006F47C1" w:rsidRDefault="006F47C1" w:rsidP="00A7420C">
            <w:pPr>
              <w:pStyle w:val="Textkrper"/>
            </w:pP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6E71D2" w:rsidRDefault="006E71D2" w:rsidP="006E71D2">
            <w:pPr>
              <w:pStyle w:val="Textkrperlinks"/>
              <w:jc w:val="both"/>
            </w:pPr>
            <w:r>
              <w:t>Ich kann die einzelnen Versandkosten benennen.</w:t>
            </w:r>
          </w:p>
          <w:p w:rsidR="006E71D2" w:rsidRDefault="006E71D2" w:rsidP="006E71D2">
            <w:pPr>
              <w:pStyle w:val="Textkrperlinks"/>
              <w:jc w:val="both"/>
            </w:pPr>
            <w:r>
              <w:t>Ich kann die Bedeutung der unte</w:t>
            </w:r>
            <w:r>
              <w:t>r</w:t>
            </w:r>
            <w:r>
              <w:t>schiedlichen Lieferbedingungen erkl</w:t>
            </w:r>
            <w:r>
              <w:t>ä</w:t>
            </w:r>
            <w:r>
              <w:t>ren.</w:t>
            </w:r>
          </w:p>
          <w:p w:rsidR="007B4CAE" w:rsidRDefault="006E71D2" w:rsidP="006E71D2">
            <w:pPr>
              <w:pStyle w:val="Textkrperlinks"/>
              <w:jc w:val="both"/>
            </w:pPr>
            <w:r>
              <w:t>Ich kann bei vorgegebenen Lieferb</w:t>
            </w:r>
            <w:r>
              <w:t>e</w:t>
            </w:r>
            <w:r>
              <w:t>dingungen die Aufteilung der Versan</w:t>
            </w:r>
            <w:r>
              <w:t>d</w:t>
            </w:r>
            <w:r>
              <w:t>kosten bestimmen.</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6E71D2" w:rsidP="00A7420C">
            <w:pPr>
              <w:pStyle w:val="Textkrper"/>
            </w:pPr>
            <w:r>
              <w:t>W2.01.03.01</w:t>
            </w:r>
          </w:p>
        </w:tc>
        <w:tc>
          <w:tcPr>
            <w:tcW w:w="567" w:type="dxa"/>
            <w:shd w:val="clear" w:color="auto" w:fill="auto"/>
          </w:tcPr>
          <w:p w:rsidR="007B4CAE" w:rsidRDefault="006E71D2" w:rsidP="00A7420C">
            <w:pPr>
              <w:pStyle w:val="Textkrpermitte"/>
            </w:pPr>
            <w:r>
              <w:t>A-C</w:t>
            </w:r>
          </w:p>
        </w:tc>
        <w:tc>
          <w:tcPr>
            <w:tcW w:w="1565" w:type="dxa"/>
            <w:shd w:val="clear" w:color="auto" w:fill="auto"/>
          </w:tcPr>
          <w:p w:rsidR="007B4CAE" w:rsidRDefault="006F47C1" w:rsidP="00A7420C">
            <w:pPr>
              <w:pStyle w:val="Textkrper"/>
            </w:pPr>
            <w:r>
              <w:t>Versandkosten,</w:t>
            </w:r>
          </w:p>
          <w:p w:rsidR="006F47C1" w:rsidRDefault="006F47C1" w:rsidP="00A7420C">
            <w:pPr>
              <w:pStyle w:val="Textkrper"/>
            </w:pPr>
            <w:r>
              <w:t>Lieferbedingu</w:t>
            </w:r>
            <w:r>
              <w:t>n</w:t>
            </w:r>
            <w:r>
              <w:t>gen</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697027" w:rsidRDefault="00697027" w:rsidP="00697027">
            <w:pPr>
              <w:pStyle w:val="Textkrperlinks"/>
              <w:jc w:val="both"/>
            </w:pPr>
            <w:r>
              <w:t>Ich kann bestimmen, wie lange ein Verkäufer an ein schriftliches Angebot gebunden ist.</w:t>
            </w:r>
          </w:p>
          <w:p w:rsidR="00697027" w:rsidRDefault="00697027" w:rsidP="00697027">
            <w:pPr>
              <w:pStyle w:val="Textkrperlinks"/>
              <w:jc w:val="both"/>
            </w:pPr>
            <w:r>
              <w:t>Ich kann bestimmen, wie lange ein Verkäufer an ein mündliches Angebot gebunden ist.</w:t>
            </w:r>
          </w:p>
          <w:p w:rsidR="007B4CAE" w:rsidRDefault="00697027" w:rsidP="00697027">
            <w:pPr>
              <w:pStyle w:val="Textkrperlinks"/>
              <w:jc w:val="both"/>
            </w:pPr>
            <w:r>
              <w:t>Ich kann die Bedeutung von Freizeic</w:t>
            </w:r>
            <w:r>
              <w:t>h</w:t>
            </w:r>
            <w:r>
              <w:t>nungsklauseln erklären.</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697027" w:rsidP="00A7420C">
            <w:pPr>
              <w:pStyle w:val="Textkrper"/>
            </w:pPr>
            <w:r>
              <w:t>W2.01.04.01</w:t>
            </w:r>
          </w:p>
        </w:tc>
        <w:tc>
          <w:tcPr>
            <w:tcW w:w="567" w:type="dxa"/>
            <w:shd w:val="clear" w:color="auto" w:fill="auto"/>
          </w:tcPr>
          <w:p w:rsidR="007B4CAE" w:rsidRDefault="00697027" w:rsidP="00A7420C">
            <w:pPr>
              <w:pStyle w:val="Textkrpermitte"/>
            </w:pPr>
            <w:r>
              <w:t>A-C</w:t>
            </w:r>
          </w:p>
        </w:tc>
        <w:tc>
          <w:tcPr>
            <w:tcW w:w="1565" w:type="dxa"/>
            <w:shd w:val="clear" w:color="auto" w:fill="auto"/>
          </w:tcPr>
          <w:p w:rsidR="007B4CAE" w:rsidRDefault="006F47C1" w:rsidP="00A7420C">
            <w:pPr>
              <w:pStyle w:val="Textkrper"/>
            </w:pPr>
            <w:r>
              <w:t>Freizeich</w:t>
            </w:r>
            <w:r w:rsidR="006E430C">
              <w:t>n</w:t>
            </w:r>
            <w:r>
              <w:t>ung</w:t>
            </w:r>
            <w:r>
              <w:t>s</w:t>
            </w:r>
            <w:r>
              <w:t>klausel</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697027" w:rsidRDefault="00697027" w:rsidP="00697027">
            <w:pPr>
              <w:pStyle w:val="Textkrperlinks"/>
              <w:jc w:val="both"/>
            </w:pPr>
            <w:r>
              <w:t>Ich kann die rechtliche Bindung an ein Angebot mit Hilfe des BGB bestimmen.</w:t>
            </w:r>
          </w:p>
          <w:p w:rsidR="007B4CAE" w:rsidRDefault="00697027" w:rsidP="00697027">
            <w:pPr>
              <w:pStyle w:val="Textkrperlinks"/>
              <w:jc w:val="both"/>
            </w:pPr>
            <w:r>
              <w:t>Ich kann die rechtlichen Bestimmungen für die Bindung an ein Angebot situat</w:t>
            </w:r>
            <w:r>
              <w:t>i</w:t>
            </w:r>
            <w:r>
              <w:t>onsbedingt anwenden.</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7B4CAE" w:rsidRDefault="00697027" w:rsidP="00A7420C">
            <w:pPr>
              <w:pStyle w:val="Textkrper"/>
            </w:pPr>
            <w:r>
              <w:t>W2.01.04.01</w:t>
            </w:r>
          </w:p>
        </w:tc>
        <w:tc>
          <w:tcPr>
            <w:tcW w:w="567" w:type="dxa"/>
            <w:shd w:val="clear" w:color="auto" w:fill="auto"/>
          </w:tcPr>
          <w:p w:rsidR="007B4CAE" w:rsidRDefault="00697027" w:rsidP="00A7420C">
            <w:pPr>
              <w:pStyle w:val="Textkrpermitte"/>
            </w:pPr>
            <w:r>
              <w:t>C</w:t>
            </w:r>
          </w:p>
        </w:tc>
        <w:tc>
          <w:tcPr>
            <w:tcW w:w="1565" w:type="dxa"/>
            <w:shd w:val="clear" w:color="auto" w:fill="auto"/>
          </w:tcPr>
          <w:p w:rsidR="007B4CAE" w:rsidRDefault="006F47C1" w:rsidP="00A7420C">
            <w:pPr>
              <w:pStyle w:val="Textkrper"/>
            </w:pPr>
            <w:r>
              <w:t>BGB</w:t>
            </w:r>
          </w:p>
        </w:tc>
      </w:tr>
      <w:tr w:rsidR="007B4CAE" w:rsidRPr="00DE4890" w:rsidTr="00CA20CC">
        <w:tc>
          <w:tcPr>
            <w:tcW w:w="426" w:type="dxa"/>
            <w:vMerge/>
            <w:shd w:val="clear" w:color="auto" w:fill="auto"/>
          </w:tcPr>
          <w:p w:rsidR="007B4CAE" w:rsidRPr="00DE4890" w:rsidRDefault="007B4CAE" w:rsidP="00A7420C">
            <w:pPr>
              <w:pStyle w:val="Textkrper"/>
            </w:pPr>
          </w:p>
        </w:tc>
        <w:tc>
          <w:tcPr>
            <w:tcW w:w="3402" w:type="dxa"/>
            <w:shd w:val="clear" w:color="auto" w:fill="auto"/>
          </w:tcPr>
          <w:p w:rsidR="00697027" w:rsidRDefault="00697027" w:rsidP="00697027">
            <w:pPr>
              <w:pStyle w:val="Textkrperlinks"/>
              <w:jc w:val="both"/>
            </w:pPr>
            <w:r>
              <w:t>Ich kann die Begriffe Skonto und Za</w:t>
            </w:r>
            <w:r>
              <w:t>h</w:t>
            </w:r>
            <w:r>
              <w:t>lungsziel erklären.</w:t>
            </w:r>
          </w:p>
          <w:p w:rsidR="00697027" w:rsidRDefault="00697027" w:rsidP="00697027">
            <w:pPr>
              <w:pStyle w:val="Textkrperlinks"/>
              <w:jc w:val="both"/>
            </w:pPr>
            <w:r>
              <w:t>Ich kann auf einem Zahlenstrahl die Zahlungsbedingungen darstellen und datieren.</w:t>
            </w:r>
          </w:p>
          <w:p w:rsidR="007B4CAE" w:rsidRDefault="00697027" w:rsidP="00697027">
            <w:pPr>
              <w:pStyle w:val="Textkrperlinks"/>
              <w:jc w:val="both"/>
            </w:pPr>
            <w:r>
              <w:t>Ich kann die in Navision verwendeten Zahlungscodes entschlüsseln.</w:t>
            </w:r>
          </w:p>
        </w:tc>
        <w:tc>
          <w:tcPr>
            <w:tcW w:w="414" w:type="dxa"/>
            <w:shd w:val="clear" w:color="auto" w:fill="auto"/>
          </w:tcPr>
          <w:p w:rsidR="007B4CAE" w:rsidRPr="00DE4890" w:rsidRDefault="007B4CAE" w:rsidP="00A7420C">
            <w:pPr>
              <w:pStyle w:val="Textkrpermitte"/>
            </w:pPr>
          </w:p>
        </w:tc>
        <w:tc>
          <w:tcPr>
            <w:tcW w:w="3271" w:type="dxa"/>
            <w:shd w:val="clear" w:color="auto" w:fill="auto"/>
          </w:tcPr>
          <w:p w:rsidR="00697027" w:rsidRDefault="00697027" w:rsidP="00697027">
            <w:pPr>
              <w:pStyle w:val="Textkrper"/>
            </w:pPr>
            <w:r>
              <w:t>W2.01.04.02</w:t>
            </w:r>
          </w:p>
          <w:p w:rsidR="007B4CAE" w:rsidRDefault="007B4CAE" w:rsidP="00A7420C">
            <w:pPr>
              <w:pStyle w:val="Textkrper"/>
            </w:pPr>
          </w:p>
        </w:tc>
        <w:tc>
          <w:tcPr>
            <w:tcW w:w="567" w:type="dxa"/>
            <w:shd w:val="clear" w:color="auto" w:fill="auto"/>
          </w:tcPr>
          <w:p w:rsidR="007B4CAE" w:rsidRDefault="006F47C1" w:rsidP="00A7420C">
            <w:pPr>
              <w:pStyle w:val="Textkrpermitte"/>
            </w:pPr>
            <w:r>
              <w:t>A-C</w:t>
            </w:r>
          </w:p>
        </w:tc>
        <w:tc>
          <w:tcPr>
            <w:tcW w:w="1565" w:type="dxa"/>
            <w:shd w:val="clear" w:color="auto" w:fill="auto"/>
          </w:tcPr>
          <w:p w:rsidR="006F47C1" w:rsidRDefault="006F47C1" w:rsidP="006F47C1">
            <w:pPr>
              <w:pStyle w:val="Textkrper"/>
            </w:pPr>
            <w:r>
              <w:t>Skonto,</w:t>
            </w:r>
          </w:p>
          <w:p w:rsidR="007B4CAE" w:rsidRDefault="006F47C1" w:rsidP="006F47C1">
            <w:pPr>
              <w:pStyle w:val="Textkrper"/>
            </w:pPr>
            <w:r>
              <w:t>Zahlungsziel</w:t>
            </w:r>
          </w:p>
        </w:tc>
      </w:tr>
      <w:tr w:rsidR="00A7420C" w:rsidRPr="00DE4890" w:rsidTr="00CA20CC">
        <w:tc>
          <w:tcPr>
            <w:tcW w:w="426" w:type="dxa"/>
            <w:vMerge/>
            <w:shd w:val="clear" w:color="auto" w:fill="auto"/>
          </w:tcPr>
          <w:p w:rsidR="00A7420C" w:rsidRPr="00DE4890" w:rsidRDefault="00A7420C" w:rsidP="00A7420C">
            <w:pPr>
              <w:pStyle w:val="Textkrper"/>
            </w:pPr>
          </w:p>
        </w:tc>
        <w:tc>
          <w:tcPr>
            <w:tcW w:w="3402" w:type="dxa"/>
            <w:shd w:val="clear" w:color="auto" w:fill="auto"/>
          </w:tcPr>
          <w:p w:rsidR="00A7420C" w:rsidRPr="00DE4890" w:rsidRDefault="006F47C1" w:rsidP="00C54726">
            <w:pPr>
              <w:pStyle w:val="Textkrperlinks"/>
              <w:jc w:val="both"/>
            </w:pPr>
            <w:r>
              <w:t>Ich kann über meine Lernfortschritte reflektieren.</w:t>
            </w:r>
          </w:p>
        </w:tc>
        <w:tc>
          <w:tcPr>
            <w:tcW w:w="414" w:type="dxa"/>
            <w:shd w:val="clear" w:color="auto" w:fill="auto"/>
          </w:tcPr>
          <w:p w:rsidR="00A7420C" w:rsidRPr="00DE4890" w:rsidRDefault="00A7420C" w:rsidP="00A7420C">
            <w:pPr>
              <w:pStyle w:val="Textkrpermitte"/>
            </w:pPr>
          </w:p>
        </w:tc>
        <w:tc>
          <w:tcPr>
            <w:tcW w:w="3271" w:type="dxa"/>
            <w:shd w:val="clear" w:color="auto" w:fill="auto"/>
          </w:tcPr>
          <w:p w:rsidR="006F47C1" w:rsidRDefault="006F47C1" w:rsidP="006F47C1">
            <w:pPr>
              <w:pStyle w:val="Textkrper"/>
            </w:pPr>
            <w:r>
              <w:t>W2.01.04.03</w:t>
            </w:r>
          </w:p>
          <w:p w:rsidR="00A7420C" w:rsidRPr="00DE4890" w:rsidRDefault="00A7420C" w:rsidP="00A7420C">
            <w:pPr>
              <w:pStyle w:val="Textkrper"/>
            </w:pPr>
          </w:p>
        </w:tc>
        <w:tc>
          <w:tcPr>
            <w:tcW w:w="567" w:type="dxa"/>
            <w:shd w:val="clear" w:color="auto" w:fill="auto"/>
          </w:tcPr>
          <w:p w:rsidR="00A7420C" w:rsidRPr="00DE4890" w:rsidRDefault="006F47C1" w:rsidP="00A7420C">
            <w:pPr>
              <w:pStyle w:val="Textkrpermitte"/>
            </w:pPr>
            <w:r>
              <w:t>A-C</w:t>
            </w:r>
          </w:p>
        </w:tc>
        <w:tc>
          <w:tcPr>
            <w:tcW w:w="1565" w:type="dxa"/>
            <w:shd w:val="clear" w:color="auto" w:fill="auto"/>
          </w:tcPr>
          <w:p w:rsidR="00A7420C" w:rsidRPr="00DE4890" w:rsidRDefault="00A7420C" w:rsidP="00A7420C">
            <w:pPr>
              <w:pStyle w:val="Textkrper"/>
            </w:pPr>
          </w:p>
        </w:tc>
      </w:tr>
      <w:tr w:rsidR="00A7420C" w:rsidRPr="00DE4890" w:rsidTr="00CA20CC">
        <w:tc>
          <w:tcPr>
            <w:tcW w:w="426" w:type="dxa"/>
            <w:vMerge/>
            <w:shd w:val="clear" w:color="auto" w:fill="auto"/>
          </w:tcPr>
          <w:p w:rsidR="00A7420C" w:rsidRPr="00DE4890" w:rsidRDefault="00A7420C" w:rsidP="00A7420C">
            <w:pPr>
              <w:pStyle w:val="Textkrper"/>
            </w:pPr>
          </w:p>
        </w:tc>
        <w:tc>
          <w:tcPr>
            <w:tcW w:w="3402" w:type="dxa"/>
            <w:shd w:val="clear" w:color="auto" w:fill="auto"/>
          </w:tcPr>
          <w:p w:rsidR="00A7420C" w:rsidRDefault="00A7420C" w:rsidP="00C54726">
            <w:pPr>
              <w:pStyle w:val="Textkrperlinks"/>
              <w:jc w:val="both"/>
            </w:pPr>
          </w:p>
        </w:tc>
        <w:tc>
          <w:tcPr>
            <w:tcW w:w="414" w:type="dxa"/>
            <w:shd w:val="clear" w:color="auto" w:fill="auto"/>
          </w:tcPr>
          <w:p w:rsidR="00A7420C" w:rsidRPr="00DE4890" w:rsidRDefault="00A7420C" w:rsidP="00A7420C">
            <w:pPr>
              <w:pStyle w:val="Textkrpermitte"/>
            </w:pPr>
          </w:p>
        </w:tc>
        <w:tc>
          <w:tcPr>
            <w:tcW w:w="3271" w:type="dxa"/>
            <w:shd w:val="clear" w:color="auto" w:fill="auto"/>
          </w:tcPr>
          <w:p w:rsidR="00A7420C" w:rsidRPr="00DE4890" w:rsidRDefault="00A7420C" w:rsidP="00A7420C">
            <w:pPr>
              <w:pStyle w:val="Textkrper"/>
            </w:pPr>
          </w:p>
        </w:tc>
        <w:tc>
          <w:tcPr>
            <w:tcW w:w="567" w:type="dxa"/>
            <w:shd w:val="clear" w:color="auto" w:fill="auto"/>
          </w:tcPr>
          <w:p w:rsidR="00A7420C" w:rsidRPr="00DE4890" w:rsidRDefault="00A7420C" w:rsidP="00A7420C">
            <w:pPr>
              <w:pStyle w:val="Textkrpermitte"/>
            </w:pPr>
          </w:p>
        </w:tc>
        <w:tc>
          <w:tcPr>
            <w:tcW w:w="1565" w:type="dxa"/>
            <w:shd w:val="clear" w:color="auto" w:fill="auto"/>
          </w:tcPr>
          <w:p w:rsidR="00A7420C" w:rsidRPr="00DE4890" w:rsidRDefault="00A7420C" w:rsidP="00A7420C">
            <w:pPr>
              <w:pStyle w:val="Textkrper"/>
            </w:pPr>
          </w:p>
        </w:tc>
      </w:tr>
    </w:tbl>
    <w:p w:rsidR="007B2B33" w:rsidRDefault="007B2B33" w:rsidP="00CA20CC">
      <w:pPr>
        <w:spacing w:line="240" w:lineRule="exact"/>
        <w:sectPr w:rsidR="007B2B33" w:rsidSect="0059180B">
          <w:headerReference w:type="default" r:id="rId57"/>
          <w:footerReference w:type="default" r:id="rId58"/>
          <w:pgSz w:w="11906" w:h="16838" w:code="9"/>
          <w:pgMar w:top="1418" w:right="3402" w:bottom="1134" w:left="1134" w:header="709" w:footer="709" w:gutter="0"/>
          <w:cols w:space="708"/>
          <w:docGrid w:linePitch="360"/>
        </w:sectPr>
      </w:pPr>
      <w:r>
        <w:rPr>
          <w:rStyle w:val="Hervorhebung"/>
          <w:i w:val="0"/>
          <w:iCs w:val="0"/>
        </w:rPr>
        <w:br w:type="page"/>
      </w: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8"/>
        <w:gridCol w:w="9214"/>
        <w:gridCol w:w="284"/>
        <w:gridCol w:w="1842"/>
      </w:tblGrid>
      <w:tr w:rsidR="007B2B33" w:rsidRPr="00DE4890" w:rsidTr="007B2B33">
        <w:trPr>
          <w:trHeight w:val="544"/>
        </w:trPr>
        <w:tc>
          <w:tcPr>
            <w:tcW w:w="2268" w:type="dxa"/>
            <w:shd w:val="clear" w:color="auto" w:fill="D9D9D9" w:themeFill="background1" w:themeFillShade="D9"/>
          </w:tcPr>
          <w:p w:rsidR="007B2B33" w:rsidRDefault="007B2B33" w:rsidP="007B2B33">
            <w:pPr>
              <w:pStyle w:val="Tabelle6pt"/>
              <w:rPr>
                <w:color w:val="000000"/>
              </w:rPr>
            </w:pPr>
            <w:r>
              <w:lastRenderedPageBreak/>
              <w:t>Lernfeld</w:t>
            </w:r>
          </w:p>
          <w:p w:rsidR="007B2B33" w:rsidRPr="00DE4890" w:rsidRDefault="007B2B33" w:rsidP="007B2B33">
            <w:pPr>
              <w:pStyle w:val="TabelleKopflinks"/>
            </w:pPr>
            <w:r>
              <w:t>LF 1</w:t>
            </w:r>
          </w:p>
        </w:tc>
        <w:tc>
          <w:tcPr>
            <w:tcW w:w="9214" w:type="dxa"/>
            <w:shd w:val="clear" w:color="auto" w:fill="D9D9D9" w:themeFill="background1" w:themeFillShade="D9"/>
          </w:tcPr>
          <w:p w:rsidR="007B2B33" w:rsidRDefault="007B2B33" w:rsidP="007B2B33">
            <w:pPr>
              <w:pStyle w:val="Tabelle6pt"/>
              <w:rPr>
                <w:color w:val="000000"/>
              </w:rPr>
            </w:pPr>
            <w:r>
              <w:t>Titel</w:t>
            </w:r>
          </w:p>
          <w:p w:rsidR="007B2B33" w:rsidRPr="00DE4890" w:rsidRDefault="007B2B33" w:rsidP="007B2B33">
            <w:pPr>
              <w:pStyle w:val="TabelleKopflinks"/>
            </w:pPr>
            <w:r>
              <w:t>Kundenanfrage bearbeiten und abschließen</w:t>
            </w:r>
          </w:p>
        </w:tc>
        <w:tc>
          <w:tcPr>
            <w:tcW w:w="284" w:type="dxa"/>
            <w:tcBorders>
              <w:top w:val="nil"/>
              <w:bottom w:val="nil"/>
            </w:tcBorders>
            <w:shd w:val="clear" w:color="auto" w:fill="auto"/>
          </w:tcPr>
          <w:p w:rsidR="007B2B33" w:rsidRPr="00DE4890" w:rsidRDefault="007B2B33" w:rsidP="007B2B33">
            <w:pPr>
              <w:pStyle w:val="Textkrper"/>
            </w:pPr>
          </w:p>
        </w:tc>
        <w:tc>
          <w:tcPr>
            <w:tcW w:w="1842" w:type="dxa"/>
            <w:shd w:val="clear" w:color="auto" w:fill="D9D9D9" w:themeFill="background1" w:themeFillShade="D9"/>
          </w:tcPr>
          <w:p w:rsidR="007B2B33" w:rsidRDefault="007B2B33" w:rsidP="007B2B33">
            <w:pPr>
              <w:pStyle w:val="Tabelle6pt"/>
            </w:pPr>
          </w:p>
          <w:p w:rsidR="007B2B33" w:rsidRDefault="007B4CAE" w:rsidP="007B4CAE">
            <w:pPr>
              <w:pStyle w:val="TabelleKopflinks"/>
            </w:pPr>
            <w:r>
              <w:t>Wirtschaft</w:t>
            </w:r>
          </w:p>
          <w:p w:rsidR="007B4CAE" w:rsidRPr="00DE4890" w:rsidRDefault="007B4CAE" w:rsidP="007B4CAE">
            <w:pPr>
              <w:pStyle w:val="TabelleKopflinks"/>
            </w:pPr>
            <w:r>
              <w:t>W2.01</w:t>
            </w:r>
          </w:p>
        </w:tc>
      </w:tr>
    </w:tbl>
    <w:p w:rsidR="007B2B33" w:rsidRDefault="007B2B33" w:rsidP="00EE1E43">
      <w:pPr>
        <w:pStyle w:val="berschrift1"/>
      </w:pPr>
      <w:proofErr w:type="spellStart"/>
      <w:r>
        <w:t>Advance</w:t>
      </w:r>
      <w:proofErr w:type="spellEnd"/>
      <w:r>
        <w:t xml:space="preserve"> Organizer</w:t>
      </w:r>
    </w:p>
    <w:p w:rsidR="00EE1E43" w:rsidRDefault="006F47C1" w:rsidP="007B2B33">
      <w:pPr>
        <w:pStyle w:val="Textkrper"/>
      </w:pPr>
      <w:r>
        <w:rPr>
          <w:noProof/>
        </w:rPr>
        <w:drawing>
          <wp:inline distT="0" distB="0" distL="0" distR="0">
            <wp:extent cx="8421807" cy="4899804"/>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III.png"/>
                    <pic:cNvPicPr/>
                  </pic:nvPicPr>
                  <pic:blipFill>
                    <a:blip r:embed="rId59">
                      <a:extLst>
                        <a:ext uri="{28A0092B-C50C-407E-A947-70E740481C1C}">
                          <a14:useLocalDpi xmlns:a14="http://schemas.microsoft.com/office/drawing/2010/main" val="0"/>
                        </a:ext>
                      </a:extLst>
                    </a:blip>
                    <a:stretch>
                      <a:fillRect/>
                    </a:stretch>
                  </pic:blipFill>
                  <pic:spPr>
                    <a:xfrm>
                      <a:off x="0" y="0"/>
                      <a:ext cx="8423067" cy="4900537"/>
                    </a:xfrm>
                    <a:prstGeom prst="rect">
                      <a:avLst/>
                    </a:prstGeom>
                  </pic:spPr>
                </pic:pic>
              </a:graphicData>
            </a:graphic>
          </wp:inline>
        </w:drawing>
      </w:r>
    </w:p>
    <w:p w:rsidR="00EE1E43" w:rsidRDefault="00EE1E43" w:rsidP="007B2B33">
      <w:pPr>
        <w:pStyle w:val="Textkrper"/>
      </w:pPr>
    </w:p>
    <w:p w:rsidR="00EE1E43" w:rsidRPr="001424B4" w:rsidRDefault="00EE1E43" w:rsidP="007B2B33">
      <w:pPr>
        <w:pStyle w:val="Textkrper"/>
        <w:sectPr w:rsidR="00EE1E43" w:rsidRPr="001424B4" w:rsidSect="0059180B">
          <w:headerReference w:type="default" r:id="rId60"/>
          <w:footerReference w:type="default" r:id="rId61"/>
          <w:pgSz w:w="16838" w:h="11906" w:orient="landscape" w:code="9"/>
          <w:pgMar w:top="1134" w:right="1587" w:bottom="1134" w:left="1361"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7B2B33" w:rsidP="007B2B33">
            <w:pPr>
              <w:pStyle w:val="TabelleKopflinks"/>
            </w:pPr>
            <w:r>
              <w:t>Kundenanfrage bearbeiten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.01.01</w:t>
            </w:r>
          </w:p>
        </w:tc>
      </w:tr>
      <w:tr w:rsidR="007B2B33" w:rsidRPr="00B51DE9" w:rsidTr="007B2B33">
        <w:tc>
          <w:tcPr>
            <w:tcW w:w="7348" w:type="dxa"/>
            <w:gridSpan w:val="3"/>
            <w:tcBorders>
              <w:left w:val="single" w:sz="4" w:space="0" w:color="auto"/>
              <w:bottom w:val="single" w:sz="4" w:space="0" w:color="auto"/>
              <w:right w:val="single" w:sz="4" w:space="0" w:color="auto"/>
            </w:tcBorders>
            <w:hideMark/>
          </w:tcPr>
          <w:p w:rsidR="007B2B33" w:rsidRPr="004B658C" w:rsidRDefault="007B2B33" w:rsidP="007B2B33">
            <w:pPr>
              <w:pStyle w:val="Tabelle6pt"/>
            </w:pPr>
            <w:r>
              <w:t>Kompetenzbereiche</w:t>
            </w:r>
            <w:r w:rsidR="00B66BA2">
              <w:t>, bzw. Kompetenzen</w:t>
            </w:r>
            <w:r>
              <w:t>:</w:t>
            </w:r>
          </w:p>
          <w:p w:rsidR="00B66BA2" w:rsidRPr="00B66BA2" w:rsidRDefault="00B66BA2" w:rsidP="00B66BA2">
            <w:pPr>
              <w:pStyle w:val="Kopf8ptafz"/>
            </w:pPr>
            <w:r w:rsidRPr="00B66BA2">
              <w:t>Ich kann anhand unterschiedlicher Belege Informationen zusammenstellen und den Verkaufsprozess beschreiben.</w:t>
            </w:r>
          </w:p>
          <w:p w:rsidR="00B66BA2" w:rsidRPr="00B66BA2" w:rsidRDefault="00B66BA2" w:rsidP="00B66BA2">
            <w:pPr>
              <w:pStyle w:val="Kopf8ptafz"/>
            </w:pPr>
            <w:r w:rsidRPr="00B66BA2">
              <w:t>Ich kann die rechtlichen Grundtatbestände im Verkaufsprozess benennen und einsetzen.</w:t>
            </w:r>
          </w:p>
          <w:p w:rsidR="007B2B33" w:rsidRPr="009D7488" w:rsidRDefault="007B2B33" w:rsidP="00B66BA2">
            <w:pPr>
              <w:pStyle w:val="Kopf8ptafz"/>
              <w:numPr>
                <w:ilvl w:val="0"/>
                <w:numId w:val="0"/>
              </w:numPr>
              <w:ind w:left="416" w:hanging="360"/>
              <w:rPr>
                <w:strike/>
              </w:rPr>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D9D9D9" w:themeFill="background1" w:themeFillShade="D9"/>
                </w:tcPr>
                <w:p w:rsidR="007B2B33" w:rsidRPr="00B51DE9" w:rsidRDefault="007B2B33" w:rsidP="007B2B33">
                  <w:pPr>
                    <w:pStyle w:val="TabelleKopfmitte"/>
                  </w:pPr>
                  <w:proofErr w:type="spellStart"/>
                  <w:r w:rsidRPr="00B51DE9">
                    <w:t>LernTHEMA</w:t>
                  </w:r>
                  <w:proofErr w:type="spellEnd"/>
                </w:p>
              </w:tc>
            </w:tr>
            <w:tr w:rsidR="007B2B33" w:rsidRPr="00B51DE9" w:rsidTr="007B2B33">
              <w:trPr>
                <w:trHeight w:val="284"/>
              </w:trPr>
              <w:tc>
                <w:tcPr>
                  <w:tcW w:w="2090" w:type="dxa"/>
                  <w:tcBorders>
                    <w:bottom w:val="nil"/>
                  </w:tcBorders>
                </w:tcPr>
                <w:p w:rsidR="007B2B33" w:rsidRPr="00B51DE9" w:rsidRDefault="007B2B33" w:rsidP="007B2B33">
                  <w:pPr>
                    <w:pStyle w:val="Textkrper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603091" w:rsidRPr="004B658C" w:rsidRDefault="00603091" w:rsidP="00603091">
            <w:pPr>
              <w:pStyle w:val="Tabelle6pt"/>
            </w:pPr>
            <w:r>
              <w:t>Kompetenzen:</w:t>
            </w:r>
          </w:p>
          <w:p w:rsidR="00B66BA2" w:rsidRPr="00B66BA2" w:rsidRDefault="00B66BA2" w:rsidP="00B66BA2">
            <w:pPr>
              <w:pStyle w:val="Kopf8ptafz"/>
            </w:pPr>
            <w:r w:rsidRPr="00B66BA2">
              <w:t>Ich kann eine Kundenanfrage nach inhaltlichen und rechtlichen Gesichtspunkten analysieren.</w:t>
            </w:r>
          </w:p>
          <w:p w:rsidR="00971F86" w:rsidRDefault="00971F86" w:rsidP="00971F86">
            <w:pPr>
              <w:pStyle w:val="Kopf8ptafz"/>
            </w:pPr>
            <w:r>
              <w:t>Ich kann die Inhalte einer Anfrage benennen.</w:t>
            </w:r>
          </w:p>
          <w:p w:rsidR="00971F86" w:rsidRDefault="00971F86" w:rsidP="00971F86">
            <w:pPr>
              <w:pStyle w:val="Kopf8ptafz"/>
            </w:pPr>
            <w:r>
              <w:t>Ich kann die Anfrage unter rechtlichen Gesichtspunkten beurte</w:t>
            </w:r>
            <w:r>
              <w:t>i</w:t>
            </w:r>
            <w:r>
              <w:t>len.</w:t>
            </w:r>
          </w:p>
          <w:p w:rsidR="00971F86" w:rsidRDefault="00971F86" w:rsidP="00971F86">
            <w:pPr>
              <w:pStyle w:val="Kopf8ptafz"/>
            </w:pPr>
            <w:r>
              <w:t>Ich kann begründet entscheiden, wie auf eine Anfrage zu reagi</w:t>
            </w:r>
            <w:r>
              <w:t>e</w:t>
            </w:r>
            <w:r>
              <w:t>ren ist.</w:t>
            </w:r>
          </w:p>
          <w:p w:rsidR="007B2B33" w:rsidRDefault="007B2B33" w:rsidP="00B66BA2">
            <w:pPr>
              <w:pStyle w:val="Kopf8ptafz"/>
              <w:numPr>
                <w:ilvl w:val="0"/>
                <w:numId w:val="0"/>
              </w:numPr>
              <w:ind w:left="416" w:hanging="360"/>
            </w:pP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603091" w:rsidP="005E1582">
            <w:pPr>
              <w:pStyle w:val="Kopf8ptafz"/>
              <w:numPr>
                <w:ilvl w:val="0"/>
                <w:numId w:val="38"/>
              </w:numPr>
            </w:pPr>
            <w:r>
              <w:t>Ich kann schon Belege lesen.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603091" w:rsidP="007B2B33">
            <w:pPr>
              <w:pStyle w:val="Kopf8ptafz"/>
            </w:pPr>
            <w:r>
              <w:t>u</w:t>
            </w:r>
            <w:r w:rsidR="007B2B33">
              <w:t>m angemessen auf ein Kaufinteresse eines Kunden reagieren zu können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Pr="00234B66" w:rsidRDefault="007B2B33" w:rsidP="002E0D88">
            <w:pPr>
              <w:pStyle w:val="Tabelle6pt"/>
            </w:pPr>
            <w:r>
              <w:t>Wie Sie Ihr Können prüfen können:</w:t>
            </w:r>
          </w:p>
        </w:tc>
      </w:tr>
    </w:tbl>
    <w:p w:rsidR="007B2B33" w:rsidRPr="002C475D" w:rsidRDefault="007B2B33" w:rsidP="007B2B33">
      <w:pPr>
        <w:pStyle w:val="berschrift1"/>
      </w:pPr>
      <w:r w:rsidRPr="009E7995">
        <w:rPr>
          <w:noProof/>
          <w:sz w:val="24"/>
        </w:rPr>
        <w:drawing>
          <wp:anchor distT="0" distB="0" distL="114300" distR="114300" simplePos="0" relativeHeight="252383744" behindDoc="0" locked="0" layoutInCell="0" allowOverlap="1" wp14:anchorId="3D660F82" wp14:editId="0F6DBC61">
            <wp:simplePos x="0" y="0"/>
            <wp:positionH relativeFrom="rightMargin">
              <wp:posOffset>5457190</wp:posOffset>
            </wp:positionH>
            <wp:positionV relativeFrom="paragraph">
              <wp:posOffset>107950</wp:posOffset>
            </wp:positionV>
            <wp:extent cx="345440" cy="323850"/>
            <wp:effectExtent l="0" t="0" r="0" b="0"/>
            <wp:wrapNone/>
            <wp:docPr id="96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rsidRPr="009E7995">
        <w:rPr>
          <w:noProof/>
          <w:sz w:val="24"/>
        </w:rPr>
        <w:drawing>
          <wp:anchor distT="0" distB="0" distL="114300" distR="114300" simplePos="0" relativeHeight="252382720" behindDoc="0" locked="0" layoutInCell="0" allowOverlap="1" wp14:anchorId="7FE09A05" wp14:editId="6681A847">
            <wp:simplePos x="0" y="0"/>
            <wp:positionH relativeFrom="rightMargin">
              <wp:posOffset>4956175</wp:posOffset>
            </wp:positionH>
            <wp:positionV relativeFrom="paragraph">
              <wp:posOffset>121920</wp:posOffset>
            </wp:positionV>
            <wp:extent cx="345440" cy="323850"/>
            <wp:effectExtent l="0" t="0" r="0" b="0"/>
            <wp:wrapNone/>
            <wp:docPr id="3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t>Bearbeiten einer Kundenanfrage</w:t>
      </w:r>
    </w:p>
    <w:p w:rsidR="007B2B33" w:rsidRDefault="007B2B33" w:rsidP="007B2B33">
      <w:pPr>
        <w:pStyle w:val="Textkrper"/>
      </w:pPr>
      <w:r>
        <w:t xml:space="preserve">Sie absolvieren derzeit ein Praktikum bei der Sportgroßhandlung Limes </w:t>
      </w:r>
      <w:r w:rsidR="00B92A02">
        <w:t xml:space="preserve">Sport </w:t>
      </w:r>
      <w:r>
        <w:t>GmbH in Stuttgart. Sie arbeiten seit kurzem in der Abteilung Verkauf. In ihrem Posteingangsfach finden Sie einen Beleg (Zusatzmaterial). Sie überlegen sic</w:t>
      </w:r>
      <w:r w:rsidR="001E0260">
        <w:t>h die nächsten Arbeitsschritte.</w:t>
      </w:r>
    </w:p>
    <w:p w:rsidR="007B2B33" w:rsidRPr="00CA20CC" w:rsidRDefault="007B2B33" w:rsidP="00CA20CC">
      <w:pPr>
        <w:pStyle w:val="Abstandszeile"/>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B2B33" w:rsidRPr="00DE4890" w:rsidTr="007B2B33">
        <w:trPr>
          <w:trHeight w:val="397"/>
        </w:trPr>
        <w:tc>
          <w:tcPr>
            <w:tcW w:w="1470" w:type="dxa"/>
            <w:shd w:val="clear" w:color="auto" w:fill="D9D9D9" w:themeFill="background1" w:themeFillShade="D9"/>
            <w:vAlign w:val="center"/>
          </w:tcPr>
          <w:p w:rsidR="007B2B33" w:rsidRPr="00DE4890" w:rsidRDefault="007B2B33" w:rsidP="007B2B33">
            <w:pPr>
              <w:pStyle w:val="TabelleKopfmitte"/>
            </w:pPr>
            <w:r>
              <w:t>Phase</w:t>
            </w:r>
          </w:p>
        </w:tc>
        <w:tc>
          <w:tcPr>
            <w:tcW w:w="940" w:type="dxa"/>
            <w:shd w:val="clear" w:color="auto" w:fill="D9D9D9" w:themeFill="background1" w:themeFillShade="D9"/>
            <w:vAlign w:val="center"/>
          </w:tcPr>
          <w:p w:rsidR="007B2B33" w:rsidRPr="00DE4890" w:rsidRDefault="007B2B33" w:rsidP="007B2B33">
            <w:pPr>
              <w:pStyle w:val="TabelleKopfmitte"/>
            </w:pPr>
            <w:r>
              <w:t>Zeit</w:t>
            </w:r>
          </w:p>
        </w:tc>
        <w:tc>
          <w:tcPr>
            <w:tcW w:w="4961" w:type="dxa"/>
            <w:shd w:val="clear" w:color="auto" w:fill="D9D9D9" w:themeFill="background1" w:themeFillShade="D9"/>
            <w:vAlign w:val="center"/>
          </w:tcPr>
          <w:p w:rsidR="007B2B33" w:rsidRPr="00DE4890" w:rsidRDefault="007B2B33" w:rsidP="007B2B33">
            <w:pPr>
              <w:pStyle w:val="TabelleKopfmitte"/>
            </w:pPr>
            <w:r>
              <w:t>Aufgabe</w:t>
            </w:r>
          </w:p>
        </w:tc>
      </w:tr>
      <w:tr w:rsidR="007B2B33" w:rsidRPr="00DE4890" w:rsidTr="007B2B33">
        <w:trPr>
          <w:trHeight w:val="210"/>
        </w:trPr>
        <w:tc>
          <w:tcPr>
            <w:tcW w:w="1470" w:type="dxa"/>
            <w:tcBorders>
              <w:top w:val="nil"/>
            </w:tcBorders>
            <w:shd w:val="clear" w:color="auto" w:fill="auto"/>
            <w:vAlign w:val="center"/>
          </w:tcPr>
          <w:p w:rsidR="007B2B33" w:rsidRPr="00F0156F" w:rsidRDefault="007B2B33" w:rsidP="007B2B33">
            <w:pPr>
              <w:pStyle w:val="Textkrpermitte"/>
            </w:pPr>
            <w:r w:rsidRPr="00FC0F56">
              <w:rPr>
                <w:noProof/>
              </w:rPr>
              <w:drawing>
                <wp:inline distT="0" distB="0" distL="0" distR="0" wp14:anchorId="17218C61" wp14:editId="7D131DE1">
                  <wp:extent cx="302701" cy="324000"/>
                  <wp:effectExtent l="0" t="0" r="2540" b="0"/>
                  <wp:docPr id="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tcBorders>
              <w:top w:val="nil"/>
            </w:tcBorders>
            <w:shd w:val="clear" w:color="auto" w:fill="auto"/>
            <w:vAlign w:val="center"/>
          </w:tcPr>
          <w:p w:rsidR="007B2B33" w:rsidRPr="00DE4890" w:rsidRDefault="007B2B33" w:rsidP="007B2B33">
            <w:pPr>
              <w:pStyle w:val="Textkrper"/>
            </w:pPr>
            <w:r>
              <w:t xml:space="preserve">10 </w:t>
            </w:r>
            <w:r w:rsidR="007F7AC7">
              <w:t>Min.</w:t>
            </w:r>
          </w:p>
        </w:tc>
        <w:tc>
          <w:tcPr>
            <w:tcW w:w="4961" w:type="dxa"/>
            <w:tcBorders>
              <w:top w:val="nil"/>
            </w:tcBorders>
            <w:shd w:val="clear" w:color="auto" w:fill="auto"/>
            <w:vAlign w:val="center"/>
          </w:tcPr>
          <w:p w:rsidR="007B2B33" w:rsidRDefault="007B2B33" w:rsidP="00C54726">
            <w:pPr>
              <w:pStyle w:val="Textkrper"/>
            </w:pPr>
            <w:r>
              <w:t>Schauen Sie sich den Beleg sorgfältig an und notieren Sie darin enthal</w:t>
            </w:r>
            <w:r w:rsidR="00B92A02">
              <w:t>tene Informationen in I</w:t>
            </w:r>
            <w:r w:rsidR="001E0260">
              <w:t>hr</w:t>
            </w:r>
            <w:r w:rsidR="00B92A02">
              <w:t>em</w:t>
            </w:r>
            <w:r w:rsidR="001E0260">
              <w:t xml:space="preserve"> Heft.</w:t>
            </w:r>
          </w:p>
          <w:p w:rsidR="007B2B33" w:rsidRDefault="007B2B33" w:rsidP="00C54726">
            <w:pPr>
              <w:pStyle w:val="Textkrper"/>
            </w:pPr>
          </w:p>
          <w:p w:rsidR="007B2B33" w:rsidRDefault="007B2B33" w:rsidP="00C54726">
            <w:pPr>
              <w:pStyle w:val="Textkrper"/>
            </w:pPr>
            <w:r>
              <w:t>Orientieren Sie sich an folgenden Fragestellungen:</w:t>
            </w:r>
          </w:p>
          <w:p w:rsidR="007B2B33" w:rsidRDefault="007B2B33" w:rsidP="005E1582">
            <w:pPr>
              <w:pStyle w:val="Textkrper"/>
              <w:numPr>
                <w:ilvl w:val="0"/>
                <w:numId w:val="16"/>
              </w:numPr>
            </w:pPr>
            <w:r>
              <w:t>Wer ist der Absender?</w:t>
            </w:r>
          </w:p>
          <w:p w:rsidR="007B2B33" w:rsidRDefault="007B2B33" w:rsidP="005E1582">
            <w:pPr>
              <w:pStyle w:val="Textkrper"/>
              <w:numPr>
                <w:ilvl w:val="0"/>
                <w:numId w:val="16"/>
              </w:numPr>
            </w:pPr>
            <w:r>
              <w:t>Wer ist Empfänger?</w:t>
            </w:r>
          </w:p>
          <w:p w:rsidR="007B2B33" w:rsidRDefault="00B92A02" w:rsidP="005E1582">
            <w:pPr>
              <w:pStyle w:val="Textkrper"/>
              <w:numPr>
                <w:ilvl w:val="0"/>
                <w:numId w:val="16"/>
              </w:numPr>
              <w:rPr>
                <w:noProof/>
              </w:rPr>
            </w:pPr>
            <w:r>
              <w:t>Wer ist I</w:t>
            </w:r>
            <w:r w:rsidR="007B2B33">
              <w:t>hr Ansprechpartner?</w:t>
            </w:r>
          </w:p>
          <w:p w:rsidR="007B2B33" w:rsidRDefault="007B2B33" w:rsidP="005E1582">
            <w:pPr>
              <w:pStyle w:val="Textkrper"/>
              <w:numPr>
                <w:ilvl w:val="0"/>
                <w:numId w:val="16"/>
              </w:numPr>
              <w:rPr>
                <w:noProof/>
              </w:rPr>
            </w:pPr>
            <w:r>
              <w:t>Anliegen des Absenders?</w:t>
            </w:r>
          </w:p>
          <w:p w:rsidR="007B2B33" w:rsidRPr="00DE4890" w:rsidRDefault="007B2B33" w:rsidP="00C54726">
            <w:pPr>
              <w:pStyle w:val="Textkrper"/>
              <w:ind w:left="360"/>
              <w:rPr>
                <w:noProof/>
              </w:rPr>
            </w:pPr>
          </w:p>
        </w:tc>
      </w:tr>
      <w:tr w:rsidR="007B2B33" w:rsidRPr="00DE4890" w:rsidTr="007B2B33">
        <w:trPr>
          <w:trHeight w:val="247"/>
        </w:trPr>
        <w:tc>
          <w:tcPr>
            <w:tcW w:w="1470" w:type="dxa"/>
            <w:shd w:val="clear" w:color="auto" w:fill="auto"/>
            <w:vAlign w:val="center"/>
          </w:tcPr>
          <w:p w:rsidR="007B2B33" w:rsidRPr="00F0156F" w:rsidRDefault="000774F1" w:rsidP="007B2B33">
            <w:pPr>
              <w:pStyle w:val="Textkrpermitte"/>
              <w:rPr>
                <w:noProof/>
              </w:rPr>
            </w:pPr>
            <w:r w:rsidRPr="000774F1">
              <w:rPr>
                <w:noProof/>
                <w:sz w:val="24"/>
              </w:rPr>
              <w:drawing>
                <wp:anchor distT="0" distB="0" distL="114300" distR="114300" simplePos="0" relativeHeight="252581376" behindDoc="0" locked="0" layoutInCell="0" allowOverlap="1" wp14:anchorId="616E4D3A" wp14:editId="5F959A16">
                  <wp:simplePos x="0" y="0"/>
                  <wp:positionH relativeFrom="rightMargin">
                    <wp:posOffset>-4448175</wp:posOffset>
                  </wp:positionH>
                  <wp:positionV relativeFrom="paragraph">
                    <wp:posOffset>96520</wp:posOffset>
                  </wp:positionV>
                  <wp:extent cx="466725" cy="466725"/>
                  <wp:effectExtent l="0" t="0" r="9525" b="9525"/>
                  <wp:wrapNone/>
                  <wp:docPr id="140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7B2B33" w:rsidRDefault="007B2B33" w:rsidP="007B2B33">
            <w:pPr>
              <w:pStyle w:val="Textkrper"/>
            </w:pPr>
            <w:r>
              <w:t xml:space="preserve">10 </w:t>
            </w:r>
            <w:r w:rsidR="007F7AC7">
              <w:t>Min.</w:t>
            </w:r>
          </w:p>
        </w:tc>
        <w:tc>
          <w:tcPr>
            <w:tcW w:w="4961" w:type="dxa"/>
            <w:shd w:val="clear" w:color="auto" w:fill="auto"/>
          </w:tcPr>
          <w:p w:rsidR="007B2B33" w:rsidRDefault="007B2B33" w:rsidP="00C54726">
            <w:pPr>
              <w:pStyle w:val="Textkrper"/>
            </w:pPr>
            <w:r>
              <w:t>Besprechen Sie Ihre Lösungen im Plenum</w:t>
            </w:r>
            <w:r w:rsidR="00E0094A">
              <w:t>.</w:t>
            </w:r>
          </w:p>
          <w:p w:rsidR="007B2B33" w:rsidRDefault="007B2B33" w:rsidP="00C54726">
            <w:pPr>
              <w:pStyle w:val="Textkrper"/>
            </w:pPr>
            <w:r>
              <w:t xml:space="preserve">Input: rechtliche Stellung klären </w:t>
            </w:r>
          </w:p>
          <w:p w:rsidR="007B2B33" w:rsidRDefault="007B2B33" w:rsidP="00C54726">
            <w:pPr>
              <w:pStyle w:val="Textkrper"/>
            </w:pPr>
            <w:r>
              <w:t xml:space="preserve">Weitere Arbeitsschritte in Navision besprechen </w:t>
            </w:r>
          </w:p>
          <w:p w:rsidR="007B2B33" w:rsidRPr="001969DE" w:rsidRDefault="007B2B33" w:rsidP="00C54726">
            <w:pPr>
              <w:pStyle w:val="Textkrper"/>
            </w:pPr>
          </w:p>
        </w:tc>
      </w:tr>
      <w:tr w:rsidR="007B2B33" w:rsidRPr="00DE4890" w:rsidTr="007B2B33">
        <w:trPr>
          <w:trHeight w:val="247"/>
        </w:trPr>
        <w:tc>
          <w:tcPr>
            <w:tcW w:w="1470" w:type="dxa"/>
            <w:shd w:val="clear" w:color="auto" w:fill="auto"/>
            <w:vAlign w:val="center"/>
          </w:tcPr>
          <w:p w:rsidR="007B2B33" w:rsidRPr="00F0156F" w:rsidRDefault="000774F1" w:rsidP="007B2B33">
            <w:pPr>
              <w:pStyle w:val="Textkrpermitte"/>
              <w:rPr>
                <w:noProof/>
              </w:rPr>
            </w:pPr>
            <w:r w:rsidRPr="00FC0F56">
              <w:rPr>
                <w:noProof/>
              </w:rPr>
              <w:drawing>
                <wp:inline distT="0" distB="0" distL="0" distR="0" wp14:anchorId="09452D0A" wp14:editId="3DDD9374">
                  <wp:extent cx="338156" cy="361950"/>
                  <wp:effectExtent l="0" t="0" r="5080" b="0"/>
                  <wp:docPr id="3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13" cy="362118"/>
                          </a:xfrm>
                          <a:prstGeom prst="rect">
                            <a:avLst/>
                          </a:prstGeom>
                          <a:noFill/>
                          <a:ln>
                            <a:noFill/>
                          </a:ln>
                        </pic:spPr>
                      </pic:pic>
                    </a:graphicData>
                  </a:graphic>
                </wp:inline>
              </w:drawing>
            </w:r>
          </w:p>
        </w:tc>
        <w:tc>
          <w:tcPr>
            <w:tcW w:w="940" w:type="dxa"/>
            <w:shd w:val="clear" w:color="auto" w:fill="auto"/>
            <w:vAlign w:val="center"/>
          </w:tcPr>
          <w:p w:rsidR="007B2B33" w:rsidRPr="00BF5707" w:rsidRDefault="007B2B33" w:rsidP="007B2B33">
            <w:pPr>
              <w:pStyle w:val="Textkrper"/>
              <w:rPr>
                <w:highlight w:val="yellow"/>
              </w:rPr>
            </w:pPr>
            <w:r w:rsidRPr="00B25B43">
              <w:t xml:space="preserve">5 </w:t>
            </w:r>
            <w:r w:rsidR="007F7AC7">
              <w:t>Min.</w:t>
            </w:r>
          </w:p>
        </w:tc>
        <w:tc>
          <w:tcPr>
            <w:tcW w:w="4961" w:type="dxa"/>
            <w:shd w:val="clear" w:color="auto" w:fill="auto"/>
          </w:tcPr>
          <w:p w:rsidR="007B2B33" w:rsidRPr="00CD27CE" w:rsidRDefault="007B2B33" w:rsidP="00C54726">
            <w:pPr>
              <w:pStyle w:val="Textkrper"/>
            </w:pPr>
            <w:r>
              <w:t>Klären Sie mit Hilfe der integrierten Unternehmenssof</w:t>
            </w:r>
            <w:r>
              <w:t>t</w:t>
            </w:r>
            <w:r>
              <w:t>ware Navision folgende Fragen:</w:t>
            </w:r>
          </w:p>
          <w:p w:rsidR="007B2B33" w:rsidRDefault="007B2B33" w:rsidP="005E1582">
            <w:pPr>
              <w:pStyle w:val="Textkrper"/>
              <w:numPr>
                <w:ilvl w:val="0"/>
                <w:numId w:val="17"/>
              </w:numPr>
            </w:pPr>
            <w:r>
              <w:t>Besteht bereits eine Geschäftsverbindung?</w:t>
            </w:r>
          </w:p>
          <w:p w:rsidR="007B2B33" w:rsidRDefault="007B2B33" w:rsidP="005E1582">
            <w:pPr>
              <w:pStyle w:val="Textkrper"/>
              <w:numPr>
                <w:ilvl w:val="0"/>
                <w:numId w:val="17"/>
              </w:numPr>
            </w:pPr>
            <w:r>
              <w:t xml:space="preserve">Prüfung der Lieferwilligkeit – </w:t>
            </w:r>
            <w:r w:rsidR="00E0094A">
              <w:t>W</w:t>
            </w:r>
            <w:r>
              <w:t>ollen wir liefern?</w:t>
            </w:r>
          </w:p>
          <w:p w:rsidR="007B2B33" w:rsidRDefault="00E0094A" w:rsidP="005E1582">
            <w:pPr>
              <w:pStyle w:val="Textkrper"/>
              <w:numPr>
                <w:ilvl w:val="0"/>
                <w:numId w:val="17"/>
              </w:numPr>
            </w:pPr>
            <w:r>
              <w:t>Prüfung der Lieferfähigkeit – K</w:t>
            </w:r>
            <w:r w:rsidR="007B2B33">
              <w:t>önnen wir li</w:t>
            </w:r>
            <w:r w:rsidR="007B2B33">
              <w:t>e</w:t>
            </w:r>
            <w:r w:rsidR="007B2B33">
              <w:t>fern?</w:t>
            </w:r>
          </w:p>
          <w:p w:rsidR="007B2B33" w:rsidRPr="001969DE" w:rsidRDefault="007B2B33" w:rsidP="00C54726">
            <w:pPr>
              <w:pStyle w:val="Textkrper"/>
            </w:pPr>
          </w:p>
        </w:tc>
      </w:tr>
      <w:tr w:rsidR="007B2B33" w:rsidRPr="00DE4890" w:rsidTr="007B2B33">
        <w:trPr>
          <w:trHeight w:val="247"/>
        </w:trPr>
        <w:tc>
          <w:tcPr>
            <w:tcW w:w="1470" w:type="dxa"/>
            <w:shd w:val="clear" w:color="auto" w:fill="auto"/>
            <w:vAlign w:val="center"/>
          </w:tcPr>
          <w:p w:rsidR="007B2B33" w:rsidRDefault="000774F1" w:rsidP="007B2B33">
            <w:pPr>
              <w:pStyle w:val="Textkrpermitte"/>
              <w:rPr>
                <w:noProof/>
                <w:sz w:val="24"/>
              </w:rPr>
            </w:pPr>
            <w:r w:rsidRPr="000774F1">
              <w:rPr>
                <w:noProof/>
                <w:sz w:val="24"/>
              </w:rPr>
              <w:drawing>
                <wp:anchor distT="0" distB="0" distL="114300" distR="114300" simplePos="0" relativeHeight="252583424" behindDoc="0" locked="0" layoutInCell="0" allowOverlap="1" wp14:anchorId="786E932B" wp14:editId="4510C425">
                  <wp:simplePos x="0" y="0"/>
                  <wp:positionH relativeFrom="rightMargin">
                    <wp:posOffset>-4448175</wp:posOffset>
                  </wp:positionH>
                  <wp:positionV relativeFrom="paragraph">
                    <wp:posOffset>84455</wp:posOffset>
                  </wp:positionV>
                  <wp:extent cx="466725" cy="466725"/>
                  <wp:effectExtent l="0" t="0" r="9525" b="9525"/>
                  <wp:wrapNone/>
                  <wp:docPr id="140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5F1206" w:rsidRDefault="007B2B33" w:rsidP="007B2B33">
            <w:pPr>
              <w:pStyle w:val="Textkrpermitte"/>
              <w:rPr>
                <w:noProof/>
                <w:sz w:val="24"/>
              </w:rPr>
            </w:pPr>
          </w:p>
        </w:tc>
        <w:tc>
          <w:tcPr>
            <w:tcW w:w="940" w:type="dxa"/>
            <w:shd w:val="clear" w:color="auto" w:fill="auto"/>
            <w:vAlign w:val="center"/>
          </w:tcPr>
          <w:p w:rsidR="007B2B33" w:rsidRPr="00BF5707" w:rsidRDefault="007B2B33" w:rsidP="007B2B33">
            <w:pPr>
              <w:pStyle w:val="Textkrper"/>
              <w:rPr>
                <w:highlight w:val="yellow"/>
              </w:rPr>
            </w:pPr>
            <w:r w:rsidRPr="00B25B43">
              <w:t xml:space="preserve">5 </w:t>
            </w:r>
            <w:r w:rsidR="007F7AC7">
              <w:t>Min.</w:t>
            </w:r>
          </w:p>
        </w:tc>
        <w:tc>
          <w:tcPr>
            <w:tcW w:w="4961" w:type="dxa"/>
            <w:shd w:val="clear" w:color="auto" w:fill="auto"/>
          </w:tcPr>
          <w:p w:rsidR="007B2B33" w:rsidRDefault="007B2B33" w:rsidP="00C54726">
            <w:pPr>
              <w:pStyle w:val="Textkrper"/>
            </w:pPr>
            <w:r>
              <w:t>Besprechen Sie Ihre Lösung im Plenum und beantwo</w:t>
            </w:r>
            <w:r>
              <w:t>r</w:t>
            </w:r>
            <w:r>
              <w:t>ten Sie folgende Frage:</w:t>
            </w:r>
          </w:p>
          <w:p w:rsidR="007B2B33" w:rsidRDefault="007B2B33" w:rsidP="00C54726">
            <w:pPr>
              <w:pStyle w:val="Textkrper"/>
            </w:pPr>
            <w:r>
              <w:t>„Kann ich, will ich, soll ich verkaufen?“</w:t>
            </w:r>
          </w:p>
          <w:p w:rsidR="007B2B33" w:rsidRDefault="007B2B33" w:rsidP="00C54726">
            <w:pPr>
              <w:pStyle w:val="Textkrper"/>
            </w:pPr>
          </w:p>
        </w:tc>
      </w:tr>
    </w:tbl>
    <w:p w:rsidR="007B2B33" w:rsidRDefault="007B2B33" w:rsidP="007B2B33">
      <w:pPr>
        <w:pStyle w:val="Textkrper"/>
      </w:pPr>
    </w:p>
    <w:p w:rsidR="007B2B33" w:rsidRDefault="007B2B33" w:rsidP="007B2B33">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2714E9" w:rsidRDefault="007B2B33" w:rsidP="00601617">
            <w:pPr>
              <w:pStyle w:val="TabelleKopflinks"/>
            </w:pPr>
            <w:r>
              <w:t>Kundenanfrage bearbeiten</w:t>
            </w:r>
            <w:r w:rsidR="009D0219">
              <w:t xml:space="preserve"> – </w:t>
            </w:r>
          </w:p>
          <w:p w:rsidR="007B2B33" w:rsidRDefault="00601617" w:rsidP="00601617">
            <w:pPr>
              <w:pStyle w:val="TabelleKopflinks"/>
            </w:pPr>
            <w:r>
              <w:t>Aufbau eines Belegs</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.01.01.01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B66BA2" w:rsidRDefault="00B66BA2" w:rsidP="00B66BA2">
            <w:pPr>
              <w:pStyle w:val="Kopf8ptafz"/>
            </w:pPr>
            <w:r>
              <w:t>Ich kann anhand unterschiedlicher Belege Informationen zusammenstellen und den Verkaufsprozess beschreiben.</w:t>
            </w:r>
          </w:p>
          <w:p w:rsidR="00B66BA2" w:rsidRDefault="00B66BA2" w:rsidP="00B66BA2">
            <w:pPr>
              <w:pStyle w:val="Kopf8ptafz"/>
            </w:pPr>
            <w:r>
              <w:t>Ich kann die rechtlichen Grundtatbestände im Verkaufsprozess benennen und einsetzen.</w:t>
            </w:r>
          </w:p>
          <w:p w:rsidR="007B2B33" w:rsidRDefault="007B2B33" w:rsidP="00B66BA2">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7B2B33" w:rsidRDefault="00971F86" w:rsidP="007B2B33">
            <w:pPr>
              <w:pStyle w:val="Kopf8ptafz"/>
            </w:pPr>
            <w:r>
              <w:t>Ich kann d</w:t>
            </w:r>
            <w:r w:rsidR="007B2B33">
              <w:t>ie Inhalte einer Anfrage benennen</w:t>
            </w:r>
            <w:r>
              <w:t>.</w:t>
            </w:r>
          </w:p>
          <w:p w:rsidR="007B2B33" w:rsidRDefault="00971F86" w:rsidP="007B2B33">
            <w:pPr>
              <w:pStyle w:val="Kopf8ptafz"/>
            </w:pPr>
            <w:r>
              <w:t>Ich kann d</w:t>
            </w:r>
            <w:r w:rsidR="007B2B33">
              <w:t>ie Anfrage unter rechtli</w:t>
            </w:r>
            <w:r w:rsidR="00BC7BE0">
              <w:t>chen Gesichtspunkten beurte</w:t>
            </w:r>
            <w:r w:rsidR="00BC7BE0">
              <w:t>i</w:t>
            </w:r>
            <w:r w:rsidR="00BC7BE0">
              <w:t>len</w:t>
            </w:r>
            <w:r>
              <w:t>.</w:t>
            </w:r>
          </w:p>
          <w:p w:rsidR="007B2B33" w:rsidRDefault="00971F86" w:rsidP="007B2B33">
            <w:pPr>
              <w:pStyle w:val="Kopf8ptafz"/>
            </w:pPr>
            <w:r>
              <w:t>Ich kann b</w:t>
            </w:r>
            <w:r w:rsidR="007B2B33">
              <w:t>egründet entscheiden, wie auf eine Anfrage zu reagi</w:t>
            </w:r>
            <w:r w:rsidR="007B2B33">
              <w:t>e</w:t>
            </w:r>
            <w:r w:rsidR="007B2B33">
              <w:t xml:space="preserve">ren </w:t>
            </w:r>
            <w:r w:rsidR="00BC7BE0">
              <w:t>ist</w:t>
            </w:r>
            <w:r>
              <w:t>.</w:t>
            </w:r>
          </w:p>
          <w:p w:rsidR="007B2B33" w:rsidRDefault="007B2B33" w:rsidP="007B2B33">
            <w:pPr>
              <w:pStyle w:val="Kopf8ptafz"/>
              <w:numPr>
                <w:ilvl w:val="0"/>
                <w:numId w:val="0"/>
              </w:numPr>
              <w:ind w:left="227" w:hanging="170"/>
            </w:pP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7B2B33">
            <w:pPr>
              <w:pStyle w:val="Kopf8ptafz"/>
            </w:pPr>
            <w:r>
              <w:t>Ich kann schon Belege lesen</w:t>
            </w:r>
            <w:r w:rsidR="00AE7280">
              <w: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7B2B33">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AE7280">
            <w:pPr>
              <w:pStyle w:val="Kopf8ptafz"/>
              <w:numPr>
                <w:ilvl w:val="0"/>
                <w:numId w:val="0"/>
              </w:numPr>
              <w:ind w:left="416"/>
            </w:pPr>
          </w:p>
        </w:tc>
      </w:tr>
    </w:tbl>
    <w:p w:rsidR="007B2B33" w:rsidRDefault="007B2B33" w:rsidP="00BC7BE0">
      <w:pPr>
        <w:pStyle w:val="berschrift4"/>
      </w:pPr>
      <w:r>
        <w:rPr>
          <w:noProof/>
          <w:sz w:val="24"/>
        </w:rPr>
        <w:drawing>
          <wp:anchor distT="0" distB="0" distL="114300" distR="114300" simplePos="0" relativeHeight="252391936" behindDoc="0" locked="0" layoutInCell="0" allowOverlap="1" wp14:anchorId="7C801F0B" wp14:editId="5A33EEBE">
            <wp:simplePos x="0" y="0"/>
            <wp:positionH relativeFrom="rightMargin">
              <wp:posOffset>828040</wp:posOffset>
            </wp:positionH>
            <wp:positionV relativeFrom="paragraph">
              <wp:posOffset>0</wp:posOffset>
            </wp:positionV>
            <wp:extent cx="349200" cy="32040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anchor>
        </w:drawing>
      </w:r>
      <w:r>
        <w:rPr>
          <w:noProof/>
          <w:sz w:val="24"/>
        </w:rPr>
        <w:drawing>
          <wp:anchor distT="0" distB="0" distL="114300" distR="114300" simplePos="0" relativeHeight="252390912" behindDoc="0" locked="0" layoutInCell="0" allowOverlap="1" wp14:anchorId="155AD1B5" wp14:editId="582BC8B2">
            <wp:simplePos x="0" y="0"/>
            <wp:positionH relativeFrom="rightMargin">
              <wp:posOffset>467995</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rPr>
          <w:noProof/>
          <w:sz w:val="24"/>
        </w:rPr>
        <w:drawing>
          <wp:anchor distT="0" distB="0" distL="114300" distR="114300" simplePos="0" relativeHeight="252389888" behindDoc="0" locked="0" layoutInCell="0" allowOverlap="1" wp14:anchorId="22BF3A7E" wp14:editId="1D33C7D8">
            <wp:simplePos x="0" y="0"/>
            <wp:positionH relativeFrom="rightMargin">
              <wp:posOffset>107950</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t>Arbeitsauftrag:</w:t>
      </w:r>
    </w:p>
    <w:p w:rsidR="007B2B33" w:rsidRDefault="007B2B33" w:rsidP="00BC7BE0">
      <w:pPr>
        <w:pStyle w:val="Marginaliegrau"/>
        <w:framePr w:w="1837" w:wrap="around" w:x="8919" w:y="349"/>
      </w:pPr>
      <w:r>
        <w:t xml:space="preserve">Zusatzmaterial </w:t>
      </w:r>
      <w:r>
        <w:br/>
      </w:r>
      <w:r w:rsidR="00C0502B">
        <w:t>W2</w:t>
      </w:r>
      <w:r>
        <w:t>.01.01.01 Anfrage</w:t>
      </w:r>
    </w:p>
    <w:p w:rsidR="007B2B33" w:rsidRDefault="007B2B33" w:rsidP="007B2B33">
      <w:pPr>
        <w:pStyle w:val="Textkrper"/>
      </w:pPr>
      <w:r>
        <w:t>Schauen Sie sich den Beleg sorgfältig an, notieren Sie darin enthaltene Informationen</w:t>
      </w:r>
      <w:r w:rsidR="00B92A02">
        <w:t xml:space="preserve"> in I</w:t>
      </w:r>
      <w:r>
        <w:t>hr</w:t>
      </w:r>
      <w:r w:rsidR="00B92A02">
        <w:t>em</w:t>
      </w:r>
      <w:r>
        <w:t xml:space="preserve"> Heft und markieren Sie die Informationen auf dem Beleg. </w:t>
      </w:r>
    </w:p>
    <w:p w:rsidR="007B2B33" w:rsidRDefault="007B2B33" w:rsidP="007B2B33">
      <w:pPr>
        <w:pStyle w:val="Textkrper"/>
      </w:pPr>
    </w:p>
    <w:p w:rsidR="007B2B33" w:rsidRDefault="007B2B33" w:rsidP="007B2B33">
      <w:pPr>
        <w:pStyle w:val="Textkrper"/>
      </w:pPr>
      <w:r>
        <w:t>Orientieren Sie sich an folgenden Fragestellungen:</w:t>
      </w:r>
    </w:p>
    <w:p w:rsidR="007B2B33" w:rsidRDefault="007B2B33" w:rsidP="005E1582">
      <w:pPr>
        <w:pStyle w:val="Textkrper"/>
        <w:numPr>
          <w:ilvl w:val="0"/>
          <w:numId w:val="16"/>
        </w:numPr>
      </w:pPr>
      <w:r w:rsidRPr="00BE6D8D">
        <w:t>Wer hat den Beleg erstellt</w:t>
      </w:r>
      <w:r>
        <w:t>?</w:t>
      </w:r>
    </w:p>
    <w:p w:rsidR="007B2B33" w:rsidRDefault="007B2B33" w:rsidP="005E1582">
      <w:pPr>
        <w:pStyle w:val="Textkrper"/>
        <w:numPr>
          <w:ilvl w:val="0"/>
          <w:numId w:val="16"/>
        </w:numPr>
      </w:pPr>
      <w:r>
        <w:t>W</w:t>
      </w:r>
      <w:r w:rsidRPr="00BE6D8D">
        <w:t>as ist das Anliegen</w:t>
      </w:r>
      <w:r>
        <w:t xml:space="preserve"> bzw. </w:t>
      </w:r>
      <w:r w:rsidR="00B92A02">
        <w:t xml:space="preserve">der </w:t>
      </w:r>
      <w:r>
        <w:t>Inhalt des Angebots?</w:t>
      </w:r>
    </w:p>
    <w:p w:rsidR="007B2B33" w:rsidRDefault="007B2B33" w:rsidP="005E1582">
      <w:pPr>
        <w:pStyle w:val="Textkrper"/>
        <w:numPr>
          <w:ilvl w:val="0"/>
          <w:numId w:val="16"/>
        </w:numPr>
      </w:pPr>
      <w:r>
        <w:t>Liefertermin?</w:t>
      </w:r>
    </w:p>
    <w:p w:rsidR="007B2B33" w:rsidRDefault="007B2B33" w:rsidP="005E1582">
      <w:pPr>
        <w:pStyle w:val="Textkrper"/>
        <w:numPr>
          <w:ilvl w:val="0"/>
          <w:numId w:val="16"/>
        </w:numPr>
      </w:pPr>
      <w:r>
        <w:t>Belegnummer?</w:t>
      </w:r>
    </w:p>
    <w:p w:rsidR="007B2B33" w:rsidRDefault="007B2B33" w:rsidP="005E1582">
      <w:pPr>
        <w:pStyle w:val="Textkrper"/>
        <w:numPr>
          <w:ilvl w:val="0"/>
          <w:numId w:val="16"/>
        </w:numPr>
      </w:pPr>
      <w:r>
        <w:t>Belegdatum?</w:t>
      </w:r>
    </w:p>
    <w:p w:rsidR="007B2B33" w:rsidRDefault="007B2B33" w:rsidP="005E1582">
      <w:pPr>
        <w:pStyle w:val="Textkrper"/>
        <w:numPr>
          <w:ilvl w:val="0"/>
          <w:numId w:val="16"/>
        </w:numPr>
      </w:pPr>
      <w:r>
        <w:t>Wer ist der Absender?</w:t>
      </w:r>
    </w:p>
    <w:p w:rsidR="007B2B33" w:rsidRDefault="007B2B33" w:rsidP="005E1582">
      <w:pPr>
        <w:pStyle w:val="Textkrper"/>
        <w:numPr>
          <w:ilvl w:val="0"/>
          <w:numId w:val="16"/>
        </w:numPr>
      </w:pPr>
      <w:r>
        <w:t>Wer ist Empfänger?</w:t>
      </w:r>
    </w:p>
    <w:p w:rsidR="007B2B33" w:rsidRDefault="007B2B33" w:rsidP="005E1582">
      <w:pPr>
        <w:pStyle w:val="Textkrper"/>
        <w:numPr>
          <w:ilvl w:val="0"/>
          <w:numId w:val="16"/>
        </w:numPr>
      </w:pPr>
      <w:r>
        <w:t>Wie heißt ihr Ansprechpartner?</w:t>
      </w:r>
    </w:p>
    <w:p w:rsidR="007B2B33" w:rsidRDefault="007B2B33" w:rsidP="007B2B33">
      <w:pPr>
        <w:pStyle w:val="Textkrper"/>
      </w:pPr>
    </w:p>
    <w:p w:rsidR="002E7528" w:rsidRDefault="002E7528">
      <w:pPr>
        <w:spacing w:line="240" w:lineRule="exact"/>
      </w:pPr>
      <w:r>
        <w:br w:type="page"/>
      </w:r>
    </w:p>
    <w:tbl>
      <w:tblPr>
        <w:tblW w:w="15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3"/>
        <w:gridCol w:w="934"/>
        <w:gridCol w:w="1623"/>
        <w:gridCol w:w="2700"/>
        <w:gridCol w:w="2700"/>
        <w:gridCol w:w="2700"/>
      </w:tblGrid>
      <w:tr w:rsidR="00172002" w:rsidTr="00172002">
        <w:tc>
          <w:tcPr>
            <w:tcW w:w="7450" w:type="dxa"/>
            <w:gridSpan w:val="3"/>
            <w:tcBorders>
              <w:top w:val="nil"/>
              <w:left w:val="nil"/>
              <w:bottom w:val="nil"/>
              <w:right w:val="nil"/>
            </w:tcBorders>
          </w:tcPr>
          <w:p w:rsidR="00172002" w:rsidRPr="00172002" w:rsidRDefault="00172002" w:rsidP="009F5ADE">
            <w:pPr>
              <w:pStyle w:val="Kopfzeile"/>
              <w:rPr>
                <w:sz w:val="44"/>
                <w14:shadow w14:blurRad="50800" w14:dist="38100" w14:dir="2700000" w14:sx="100000" w14:sy="100000" w14:kx="0" w14:ky="0" w14:algn="tl">
                  <w14:srgbClr w14:val="000000">
                    <w14:alpha w14:val="60000"/>
                  </w14:srgbClr>
                </w14:shadow>
              </w:rPr>
            </w:pPr>
            <w:r w:rsidRPr="00172002">
              <w:rPr>
                <w:sz w:val="44"/>
                <w14:shadow w14:blurRad="50800" w14:dist="38100" w14:dir="2700000" w14:sx="100000" w14:sy="100000" w14:kx="0" w14:ky="0" w14:algn="tl">
                  <w14:srgbClr w14:val="000000">
                    <w14:alpha w14:val="60000"/>
                  </w14:srgbClr>
                </w14:shadow>
              </w:rPr>
              <w:lastRenderedPageBreak/>
              <w:t>Sportbörse GmbH</w:t>
            </w:r>
          </w:p>
          <w:p w:rsidR="00172002" w:rsidRPr="00172002" w:rsidRDefault="00172002" w:rsidP="009F5ADE">
            <w:pPr>
              <w:pStyle w:val="Kopfzeile"/>
              <w:rPr>
                <w:sz w:val="44"/>
                <w14:shadow w14:blurRad="50800" w14:dist="38100" w14:dir="2700000" w14:sx="100000" w14:sy="100000" w14:kx="0" w14:ky="0" w14:algn="tl">
                  <w14:srgbClr w14:val="000000">
                    <w14:alpha w14:val="60000"/>
                  </w14:srgbClr>
                </w14:shadow>
              </w:rPr>
            </w:pPr>
            <w:r w:rsidRPr="00172002">
              <w:rPr>
                <w:sz w:val="44"/>
                <w14:shadow w14:blurRad="50800" w14:dist="38100" w14:dir="2700000" w14:sx="100000" w14:sy="100000" w14:kx="0" w14:ky="0" w14:algn="tl">
                  <w14:srgbClr w14:val="000000">
                    <w14:alpha w14:val="60000"/>
                  </w14:srgbClr>
                </w14:shadow>
              </w:rPr>
              <w:t>Sportausstatter Nr. 1</w:t>
            </w:r>
          </w:p>
          <w:p w:rsidR="00172002" w:rsidRDefault="00172002" w:rsidP="00770E9E">
            <w:pPr>
              <w:pStyle w:val="Textkrper"/>
              <w:rPr>
                <w14:shadow w14:blurRad="50800" w14:dist="38100" w14:dir="2700000" w14:sx="100000" w14:sy="100000" w14:kx="0" w14:ky="0" w14:algn="tl">
                  <w14:srgbClr w14:val="000000">
                    <w14:alpha w14:val="60000"/>
                  </w14:srgbClr>
                </w14:shadow>
              </w:rPr>
            </w:pPr>
          </w:p>
          <w:p w:rsidR="00770E9E" w:rsidRPr="00172002" w:rsidRDefault="00770E9E" w:rsidP="00770E9E">
            <w:pPr>
              <w:pStyle w:val="Textkrper"/>
              <w:rPr>
                <w14:shadow w14:blurRad="50800" w14:dist="38100" w14:dir="2700000" w14:sx="100000" w14:sy="100000" w14:kx="0" w14:ky="0" w14:algn="tl">
                  <w14:srgbClr w14:val="000000">
                    <w14:alpha w14:val="60000"/>
                  </w14:srgbClr>
                </w14:shadow>
              </w:rPr>
            </w:pPr>
          </w:p>
          <w:p w:rsidR="00172002" w:rsidRDefault="00172002" w:rsidP="009F5ADE">
            <w:pPr>
              <w:pStyle w:val="Kopfzeile"/>
            </w:pPr>
          </w:p>
        </w:tc>
        <w:tc>
          <w:tcPr>
            <w:tcW w:w="2700" w:type="dxa"/>
            <w:tcBorders>
              <w:top w:val="nil"/>
              <w:left w:val="nil"/>
              <w:bottom w:val="nil"/>
              <w:right w:val="nil"/>
            </w:tcBorders>
            <w:vAlign w:val="center"/>
          </w:tcPr>
          <w:p w:rsidR="00172002" w:rsidRDefault="00770E9E" w:rsidP="009F5ADE">
            <w:pPr>
              <w:rPr>
                <w:rFonts w:ascii="Arial Unicode MS" w:eastAsia="Arial Unicode MS" w:hAnsi="Arial Unicode MS" w:cs="Arial Unicode MS"/>
                <w:sz w:val="24"/>
              </w:rPr>
            </w:pPr>
            <w:r>
              <w:rPr>
                <w:noProof/>
                <w:sz w:val="44"/>
                <w:lang w:eastAsia="de-DE"/>
              </w:rPr>
              <w:drawing>
                <wp:anchor distT="0" distB="0" distL="114300" distR="114300" simplePos="0" relativeHeight="252674560" behindDoc="0" locked="0" layoutInCell="1" allowOverlap="1" wp14:anchorId="0E74C26C" wp14:editId="30535957">
                  <wp:simplePos x="0" y="0"/>
                  <wp:positionH relativeFrom="column">
                    <wp:posOffset>128270</wp:posOffset>
                  </wp:positionH>
                  <wp:positionV relativeFrom="paragraph">
                    <wp:posOffset>-596900</wp:posOffset>
                  </wp:positionV>
                  <wp:extent cx="1083945" cy="733425"/>
                  <wp:effectExtent l="0" t="0" r="190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fahrer neu modifziert.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3945" cy="733425"/>
                          </a:xfrm>
                          <a:prstGeom prst="rect">
                            <a:avLst/>
                          </a:prstGeom>
                        </pic:spPr>
                      </pic:pic>
                    </a:graphicData>
                  </a:graphic>
                  <wp14:sizeRelH relativeFrom="page">
                    <wp14:pctWidth>0</wp14:pctWidth>
                  </wp14:sizeRelH>
                  <wp14:sizeRelV relativeFrom="page">
                    <wp14:pctHeight>0</wp14:pctHeight>
                  </wp14:sizeRelV>
                </wp:anchor>
              </w:drawing>
            </w:r>
          </w:p>
        </w:tc>
        <w:tc>
          <w:tcPr>
            <w:tcW w:w="2700" w:type="dxa"/>
            <w:tcBorders>
              <w:top w:val="nil"/>
              <w:left w:val="nil"/>
              <w:bottom w:val="nil"/>
              <w:right w:val="nil"/>
            </w:tcBorders>
            <w:vAlign w:val="center"/>
          </w:tcPr>
          <w:p w:rsidR="00172002" w:rsidRDefault="00172002" w:rsidP="009F5ADE">
            <w:pPr>
              <w:rPr>
                <w:rFonts w:ascii="Arial Unicode MS" w:eastAsia="Arial Unicode MS" w:hAnsi="Arial Unicode MS" w:cs="Arial Unicode MS"/>
                <w:sz w:val="24"/>
              </w:rPr>
            </w:pPr>
            <w:r>
              <w:t> </w:t>
            </w:r>
          </w:p>
        </w:tc>
        <w:tc>
          <w:tcPr>
            <w:tcW w:w="2700" w:type="dxa"/>
            <w:tcBorders>
              <w:top w:val="nil"/>
              <w:left w:val="nil"/>
              <w:bottom w:val="nil"/>
              <w:right w:val="nil"/>
            </w:tcBorders>
          </w:tcPr>
          <w:p w:rsidR="00172002" w:rsidRDefault="00172002" w:rsidP="009F5ADE">
            <w:pPr>
              <w:pStyle w:val="Fuzeile"/>
              <w:jc w:val="right"/>
            </w:pPr>
          </w:p>
        </w:tc>
      </w:tr>
      <w:tr w:rsidR="00172002" w:rsidTr="001720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400" w:type="dxa"/>
          <w:cantSplit/>
          <w:trHeight w:val="284"/>
        </w:trPr>
        <w:tc>
          <w:tcPr>
            <w:tcW w:w="10150" w:type="dxa"/>
            <w:gridSpan w:val="4"/>
            <w:vAlign w:val="center"/>
          </w:tcPr>
          <w:p w:rsidR="00172002" w:rsidRDefault="00172002" w:rsidP="009F5ADE">
            <w:pPr>
              <w:pStyle w:val="berschrift1"/>
            </w:pPr>
            <w:r>
              <w:t xml:space="preserve">Sportbörse </w:t>
            </w:r>
            <w:r>
              <w:sym w:font="Wingdings" w:char="F077"/>
            </w:r>
            <w:r>
              <w:t xml:space="preserve"> Ernst-Abbe-Str. 62 a </w:t>
            </w:r>
            <w:r>
              <w:sym w:font="Wingdings" w:char="F077"/>
            </w:r>
            <w:r>
              <w:t xml:space="preserve"> 75217 Birkenfeld</w:t>
            </w:r>
          </w:p>
        </w:tc>
      </w:tr>
      <w:tr w:rsidR="00172002" w:rsidTr="001720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400" w:type="dxa"/>
          <w:cantSplit/>
        </w:trPr>
        <w:tc>
          <w:tcPr>
            <w:tcW w:w="4893" w:type="dxa"/>
          </w:tcPr>
          <w:p w:rsidR="00172002" w:rsidRDefault="00172002" w:rsidP="009F5ADE">
            <w:bookmarkStart w:id="0" w:name="eins"/>
          </w:p>
          <w:p w:rsidR="00172002" w:rsidRDefault="00172002" w:rsidP="009F5ADE"/>
          <w:p w:rsidR="00172002" w:rsidRDefault="00172002" w:rsidP="009F5ADE">
            <w:r>
              <w:t>Limes Sport GmbH</w:t>
            </w:r>
          </w:p>
          <w:p w:rsidR="00172002" w:rsidRDefault="00172002" w:rsidP="009F5ADE">
            <w:r>
              <w:t>Sportgroßhandlung</w:t>
            </w:r>
          </w:p>
          <w:p w:rsidR="00172002" w:rsidRDefault="00172002" w:rsidP="009F5ADE">
            <w:r>
              <w:t>Im Industriegebiet 11</w:t>
            </w:r>
          </w:p>
          <w:p w:rsidR="00172002" w:rsidRDefault="00172002" w:rsidP="009F5ADE">
            <w:r>
              <w:t>70173 Stuttgart</w:t>
            </w:r>
          </w:p>
          <w:p w:rsidR="00172002" w:rsidRDefault="00172002" w:rsidP="009F5ADE"/>
          <w:p w:rsidR="00172002" w:rsidRDefault="00172002" w:rsidP="009F5ADE"/>
          <w:p w:rsidR="00172002" w:rsidRDefault="00172002" w:rsidP="009F5ADE"/>
        </w:tc>
        <w:tc>
          <w:tcPr>
            <w:tcW w:w="934" w:type="dxa"/>
          </w:tcPr>
          <w:p w:rsidR="00172002" w:rsidRDefault="00172002" w:rsidP="009F5ADE"/>
        </w:tc>
        <w:tc>
          <w:tcPr>
            <w:tcW w:w="4323" w:type="dxa"/>
            <w:gridSpan w:val="2"/>
          </w:tcPr>
          <w:p w:rsidR="00172002" w:rsidRDefault="00172002" w:rsidP="009F5ADE">
            <w:pPr>
              <w:tabs>
                <w:tab w:val="left" w:pos="1828"/>
              </w:tabs>
            </w:pPr>
            <w:r>
              <w:rPr>
                <w:sz w:val="16"/>
              </w:rPr>
              <w:t>Ihr Zeichen:</w:t>
            </w:r>
            <w:r>
              <w:t xml:space="preserve"> </w:t>
            </w:r>
            <w:r>
              <w:tab/>
            </w:r>
          </w:p>
          <w:p w:rsidR="00172002" w:rsidRDefault="00172002" w:rsidP="009F5ADE">
            <w:pPr>
              <w:tabs>
                <w:tab w:val="left" w:pos="1828"/>
              </w:tabs>
            </w:pPr>
            <w:r>
              <w:rPr>
                <w:sz w:val="16"/>
              </w:rPr>
              <w:t>Ihre Nachricht vom:</w:t>
            </w:r>
            <w:r>
              <w:t xml:space="preserve"> </w:t>
            </w:r>
            <w:r>
              <w:tab/>
            </w:r>
          </w:p>
          <w:p w:rsidR="00172002" w:rsidRDefault="00172002" w:rsidP="009F5ADE">
            <w:pPr>
              <w:tabs>
                <w:tab w:val="left" w:pos="1828"/>
              </w:tabs>
            </w:pPr>
            <w:r>
              <w:rPr>
                <w:sz w:val="16"/>
              </w:rPr>
              <w:t xml:space="preserve">Unser </w:t>
            </w:r>
            <w:r w:rsidR="002E4502">
              <w:rPr>
                <w:sz w:val="16"/>
              </w:rPr>
              <w:t>Name</w:t>
            </w:r>
            <w:r>
              <w:rPr>
                <w:sz w:val="16"/>
              </w:rPr>
              <w:t>:</w:t>
            </w:r>
            <w:r w:rsidR="002E4502">
              <w:t xml:space="preserve"> </w:t>
            </w:r>
            <w:r w:rsidR="002E4502">
              <w:tab/>
              <w:t>Frau Braun</w:t>
            </w:r>
          </w:p>
          <w:p w:rsidR="00172002" w:rsidRDefault="00172002" w:rsidP="009F5ADE">
            <w:pPr>
              <w:tabs>
                <w:tab w:val="left" w:pos="1828"/>
              </w:tabs>
            </w:pPr>
            <w:r>
              <w:rPr>
                <w:sz w:val="16"/>
              </w:rPr>
              <w:t>Unsere Nachricht vom:</w:t>
            </w:r>
            <w:r>
              <w:t xml:space="preserve"> </w:t>
            </w:r>
            <w:r>
              <w:tab/>
            </w:r>
          </w:p>
          <w:p w:rsidR="00172002" w:rsidRDefault="00172002" w:rsidP="009F5ADE">
            <w:pPr>
              <w:tabs>
                <w:tab w:val="left" w:pos="1828"/>
              </w:tabs>
            </w:pPr>
          </w:p>
          <w:p w:rsidR="00172002" w:rsidRDefault="00172002" w:rsidP="009F5ADE">
            <w:pPr>
              <w:tabs>
                <w:tab w:val="left" w:pos="1828"/>
              </w:tabs>
            </w:pPr>
            <w:r>
              <w:rPr>
                <w:sz w:val="16"/>
              </w:rPr>
              <w:t>Name:</w:t>
            </w:r>
            <w:r>
              <w:t xml:space="preserve"> </w:t>
            </w:r>
            <w:r>
              <w:tab/>
              <w:t>Frau Braun</w:t>
            </w:r>
          </w:p>
          <w:p w:rsidR="00172002" w:rsidRDefault="00172002" w:rsidP="009F5ADE">
            <w:pPr>
              <w:tabs>
                <w:tab w:val="left" w:pos="1828"/>
              </w:tabs>
              <w:rPr>
                <w:lang w:val="it-IT"/>
              </w:rPr>
            </w:pPr>
            <w:proofErr w:type="spellStart"/>
            <w:r>
              <w:rPr>
                <w:sz w:val="16"/>
                <w:lang w:val="it-IT"/>
              </w:rPr>
              <w:t>Telefon</w:t>
            </w:r>
            <w:proofErr w:type="spellEnd"/>
            <w:r>
              <w:rPr>
                <w:sz w:val="16"/>
                <w:lang w:val="it-IT"/>
              </w:rPr>
              <w:t>:</w:t>
            </w:r>
            <w:r>
              <w:rPr>
                <w:lang w:val="it-IT"/>
              </w:rPr>
              <w:t xml:space="preserve"> </w:t>
            </w:r>
            <w:r>
              <w:rPr>
                <w:lang w:val="it-IT"/>
              </w:rPr>
              <w:tab/>
              <w:t>07231 47566</w:t>
            </w:r>
          </w:p>
          <w:p w:rsidR="00172002" w:rsidRDefault="00172002" w:rsidP="009F5ADE">
            <w:pPr>
              <w:tabs>
                <w:tab w:val="left" w:pos="1828"/>
              </w:tabs>
              <w:rPr>
                <w:lang w:val="it-IT"/>
              </w:rPr>
            </w:pPr>
            <w:r>
              <w:rPr>
                <w:sz w:val="16"/>
                <w:lang w:val="it-IT"/>
              </w:rPr>
              <w:t>Telefax:</w:t>
            </w:r>
            <w:r>
              <w:rPr>
                <w:lang w:val="it-IT"/>
              </w:rPr>
              <w:t xml:space="preserve"> </w:t>
            </w:r>
            <w:r>
              <w:rPr>
                <w:lang w:val="it-IT"/>
              </w:rPr>
              <w:tab/>
              <w:t>07231 47565</w:t>
            </w:r>
          </w:p>
          <w:p w:rsidR="00172002" w:rsidRDefault="00172002" w:rsidP="009F5ADE">
            <w:pPr>
              <w:tabs>
                <w:tab w:val="left" w:pos="1828"/>
              </w:tabs>
              <w:rPr>
                <w:lang w:val="fr-FR"/>
              </w:rPr>
            </w:pPr>
            <w:r>
              <w:rPr>
                <w:sz w:val="16"/>
                <w:lang w:val="fr-FR"/>
              </w:rPr>
              <w:t>E-Mail:</w:t>
            </w:r>
            <w:r>
              <w:rPr>
                <w:lang w:val="fr-FR"/>
              </w:rPr>
              <w:t xml:space="preserve"> </w:t>
            </w:r>
            <w:r>
              <w:rPr>
                <w:lang w:val="fr-FR"/>
              </w:rPr>
              <w:tab/>
            </w:r>
            <w:proofErr w:type="spellStart"/>
            <w:r>
              <w:rPr>
                <w:sz w:val="16"/>
                <w:lang w:val="fr-FR"/>
              </w:rPr>
              <w:t>einkauf</w:t>
            </w:r>
            <w:proofErr w:type="spellEnd"/>
            <w:r>
              <w:rPr>
                <w:sz w:val="16"/>
                <w:lang w:val="fr-FR"/>
              </w:rPr>
              <w:t>@</w:t>
            </w:r>
            <w:proofErr w:type="spellStart"/>
            <w:r>
              <w:rPr>
                <w:sz w:val="16"/>
                <w:lang w:val="it-IT"/>
              </w:rPr>
              <w:t>sportboerse</w:t>
            </w:r>
            <w:proofErr w:type="spellEnd"/>
            <w:r>
              <w:rPr>
                <w:sz w:val="16"/>
                <w:lang w:val="it-IT"/>
              </w:rPr>
              <w:t>.</w:t>
            </w:r>
            <w:r>
              <w:rPr>
                <w:sz w:val="16"/>
                <w:lang w:val="fr-FR"/>
              </w:rPr>
              <w:t>de</w:t>
            </w:r>
          </w:p>
          <w:p w:rsidR="00172002" w:rsidRDefault="00172002" w:rsidP="009F5ADE">
            <w:pPr>
              <w:pStyle w:val="Kopfzeile"/>
              <w:tabs>
                <w:tab w:val="clear" w:pos="4536"/>
                <w:tab w:val="clear" w:pos="9072"/>
                <w:tab w:val="left" w:pos="1249"/>
                <w:tab w:val="left" w:pos="1828"/>
              </w:tabs>
              <w:rPr>
                <w:sz w:val="16"/>
                <w:lang w:val="it-IT"/>
              </w:rPr>
            </w:pPr>
            <w:r>
              <w:rPr>
                <w:sz w:val="16"/>
                <w:lang w:val="it-IT"/>
              </w:rPr>
              <w:t>Internet:</w:t>
            </w:r>
            <w:r>
              <w:rPr>
                <w:sz w:val="16"/>
                <w:lang w:val="it-IT"/>
              </w:rPr>
              <w:tab/>
            </w:r>
            <w:r>
              <w:rPr>
                <w:sz w:val="16"/>
                <w:lang w:val="it-IT"/>
              </w:rPr>
              <w:tab/>
              <w:t>www.sportboerse.de</w:t>
            </w:r>
          </w:p>
          <w:p w:rsidR="00172002" w:rsidRDefault="00172002" w:rsidP="009F5ADE">
            <w:pPr>
              <w:pStyle w:val="Kopfzeile"/>
              <w:tabs>
                <w:tab w:val="clear" w:pos="4536"/>
                <w:tab w:val="clear" w:pos="9072"/>
                <w:tab w:val="left" w:pos="1249"/>
                <w:tab w:val="left" w:pos="1828"/>
              </w:tabs>
              <w:rPr>
                <w:sz w:val="16"/>
                <w:lang w:val="it-IT"/>
              </w:rPr>
            </w:pPr>
          </w:p>
          <w:p w:rsidR="00172002" w:rsidRDefault="00172002" w:rsidP="009F5ADE">
            <w:pPr>
              <w:tabs>
                <w:tab w:val="left" w:pos="1828"/>
              </w:tabs>
            </w:pPr>
            <w:r>
              <w:rPr>
                <w:sz w:val="16"/>
              </w:rPr>
              <w:t>Datum:</w:t>
            </w:r>
            <w:r w:rsidR="00B92A02">
              <w:t xml:space="preserve"> </w:t>
            </w:r>
            <w:r w:rsidR="00B92A02">
              <w:tab/>
              <w:t>22.10.2015</w:t>
            </w:r>
          </w:p>
        </w:tc>
      </w:tr>
      <w:bookmarkEnd w:id="0"/>
    </w:tbl>
    <w:p w:rsidR="002E7528" w:rsidRDefault="002E7528" w:rsidP="007B2B33">
      <w:pPr>
        <w:spacing w:line="240" w:lineRule="exact"/>
      </w:pPr>
    </w:p>
    <w:p w:rsidR="00172002" w:rsidRDefault="00172002" w:rsidP="00172002"/>
    <w:p w:rsidR="00172002" w:rsidRDefault="00172002" w:rsidP="00172002">
      <w:pPr>
        <w:pStyle w:val="Kopfzeile"/>
        <w:tabs>
          <w:tab w:val="clear" w:pos="4536"/>
          <w:tab w:val="clear" w:pos="9072"/>
        </w:tabs>
      </w:pPr>
    </w:p>
    <w:p w:rsidR="00172002" w:rsidRDefault="00172002" w:rsidP="00172002">
      <w:pPr>
        <w:pStyle w:val="Kopfzeile"/>
        <w:tabs>
          <w:tab w:val="clear" w:pos="4536"/>
          <w:tab w:val="clear" w:pos="9072"/>
        </w:tabs>
        <w:rPr>
          <w:b/>
          <w:bCs/>
        </w:rPr>
      </w:pPr>
      <w:r>
        <w:rPr>
          <w:b/>
          <w:bCs/>
        </w:rPr>
        <w:t>Anfrage A-2488</w:t>
      </w:r>
    </w:p>
    <w:p w:rsidR="00172002" w:rsidRDefault="00172002" w:rsidP="00172002">
      <w:pPr>
        <w:pStyle w:val="Kopfzeile"/>
        <w:tabs>
          <w:tab w:val="clear" w:pos="4536"/>
          <w:tab w:val="clear" w:pos="9072"/>
        </w:tabs>
      </w:pPr>
    </w:p>
    <w:p w:rsidR="00172002" w:rsidRDefault="00172002" w:rsidP="00172002"/>
    <w:p w:rsidR="00172002" w:rsidRDefault="00172002" w:rsidP="00172002">
      <w:r>
        <w:t>Sehr geehrte Damen und Herren,</w:t>
      </w:r>
    </w:p>
    <w:p w:rsidR="00172002" w:rsidRDefault="00172002" w:rsidP="00C54726">
      <w:pPr>
        <w:jc w:val="both"/>
      </w:pPr>
    </w:p>
    <w:p w:rsidR="00172002" w:rsidRDefault="00172002" w:rsidP="00C54726">
      <w:pPr>
        <w:jc w:val="both"/>
      </w:pPr>
      <w:r>
        <w:t>wir benötigen zum Saisonbeginn folgende Snowboardmodelle. Aus diesem Grund bitten wir Sie, uns ein entsprechendes Angebot zu unterbreiten.</w:t>
      </w:r>
    </w:p>
    <w:p w:rsidR="00172002" w:rsidRDefault="00172002" w:rsidP="00172002">
      <w:pPr>
        <w:pStyle w:val="Kopfzeile"/>
        <w:tabs>
          <w:tab w:val="clear" w:pos="4536"/>
          <w:tab w:val="clear" w:pos="9072"/>
        </w:tabs>
      </w:pPr>
    </w:p>
    <w:tbl>
      <w:tblPr>
        <w:tblW w:w="0" w:type="auto"/>
        <w:tblCellMar>
          <w:left w:w="70" w:type="dxa"/>
          <w:right w:w="70" w:type="dxa"/>
        </w:tblCellMar>
        <w:tblLook w:val="0000" w:firstRow="0" w:lastRow="0" w:firstColumn="0" w:lastColumn="0" w:noHBand="0" w:noVBand="0"/>
      </w:tblPr>
      <w:tblGrid>
        <w:gridCol w:w="2087"/>
        <w:gridCol w:w="2303"/>
        <w:gridCol w:w="1484"/>
        <w:gridCol w:w="1636"/>
      </w:tblGrid>
      <w:tr w:rsidR="00172002" w:rsidTr="009F5ADE">
        <w:tc>
          <w:tcPr>
            <w:tcW w:w="2386" w:type="dxa"/>
          </w:tcPr>
          <w:p w:rsidR="00172002" w:rsidRDefault="00172002" w:rsidP="009F5ADE">
            <w:pPr>
              <w:rPr>
                <w:b/>
                <w:bCs/>
              </w:rPr>
            </w:pPr>
            <w:r>
              <w:rPr>
                <w:b/>
                <w:bCs/>
              </w:rPr>
              <w:t>Artikelnummer</w:t>
            </w:r>
          </w:p>
        </w:tc>
        <w:tc>
          <w:tcPr>
            <w:tcW w:w="2904" w:type="dxa"/>
          </w:tcPr>
          <w:p w:rsidR="00172002" w:rsidRDefault="00172002" w:rsidP="009F5ADE">
            <w:pPr>
              <w:rPr>
                <w:b/>
                <w:bCs/>
              </w:rPr>
            </w:pPr>
            <w:r>
              <w:rPr>
                <w:b/>
                <w:bCs/>
              </w:rPr>
              <w:t>Artikel</w:t>
            </w:r>
          </w:p>
        </w:tc>
        <w:tc>
          <w:tcPr>
            <w:tcW w:w="1869" w:type="dxa"/>
          </w:tcPr>
          <w:p w:rsidR="00172002" w:rsidRDefault="00172002" w:rsidP="009F5ADE">
            <w:pPr>
              <w:rPr>
                <w:b/>
                <w:bCs/>
              </w:rPr>
            </w:pPr>
            <w:r>
              <w:rPr>
                <w:b/>
                <w:bCs/>
              </w:rPr>
              <w:t>Menge</w:t>
            </w:r>
          </w:p>
        </w:tc>
        <w:tc>
          <w:tcPr>
            <w:tcW w:w="2387" w:type="dxa"/>
          </w:tcPr>
          <w:p w:rsidR="00172002" w:rsidRDefault="00172002" w:rsidP="009F5ADE">
            <w:pPr>
              <w:rPr>
                <w:b/>
                <w:bCs/>
              </w:rPr>
            </w:pPr>
          </w:p>
        </w:tc>
      </w:tr>
      <w:tr w:rsidR="00172002" w:rsidTr="009F5ADE">
        <w:tc>
          <w:tcPr>
            <w:tcW w:w="2386" w:type="dxa"/>
          </w:tcPr>
          <w:p w:rsidR="00172002" w:rsidRDefault="00172002" w:rsidP="009F5ADE">
            <w:pPr>
              <w:rPr>
                <w:lang w:val="en-GB"/>
              </w:rPr>
            </w:pPr>
            <w:r>
              <w:rPr>
                <w:lang w:val="en-GB"/>
              </w:rPr>
              <w:t>200033</w:t>
            </w:r>
          </w:p>
        </w:tc>
        <w:tc>
          <w:tcPr>
            <w:tcW w:w="2904" w:type="dxa"/>
          </w:tcPr>
          <w:p w:rsidR="00172002" w:rsidRDefault="00172002" w:rsidP="009F5ADE">
            <w:pPr>
              <w:rPr>
                <w:lang w:val="en-GB"/>
              </w:rPr>
            </w:pPr>
            <w:r w:rsidRPr="00385F69">
              <w:rPr>
                <w:lang w:val="en-GB"/>
              </w:rPr>
              <w:t>Snowboard FUN</w:t>
            </w:r>
          </w:p>
        </w:tc>
        <w:tc>
          <w:tcPr>
            <w:tcW w:w="1869" w:type="dxa"/>
          </w:tcPr>
          <w:p w:rsidR="00172002" w:rsidRDefault="00172002" w:rsidP="009F5ADE">
            <w:r>
              <w:t>05</w:t>
            </w:r>
          </w:p>
        </w:tc>
        <w:tc>
          <w:tcPr>
            <w:tcW w:w="2387" w:type="dxa"/>
          </w:tcPr>
          <w:p w:rsidR="00172002" w:rsidRDefault="00172002" w:rsidP="009F5ADE"/>
        </w:tc>
      </w:tr>
      <w:tr w:rsidR="00172002" w:rsidTr="009F5ADE">
        <w:tc>
          <w:tcPr>
            <w:tcW w:w="2386" w:type="dxa"/>
          </w:tcPr>
          <w:p w:rsidR="00172002" w:rsidRDefault="00172002" w:rsidP="009F5ADE">
            <w:pPr>
              <w:rPr>
                <w:lang w:val="en-GB"/>
              </w:rPr>
            </w:pPr>
            <w:r>
              <w:rPr>
                <w:lang w:val="en-GB"/>
              </w:rPr>
              <w:t>200042</w:t>
            </w:r>
          </w:p>
        </w:tc>
        <w:tc>
          <w:tcPr>
            <w:tcW w:w="2904" w:type="dxa"/>
          </w:tcPr>
          <w:p w:rsidR="00172002" w:rsidRDefault="00172002" w:rsidP="009F5ADE">
            <w:pPr>
              <w:rPr>
                <w:lang w:val="en-GB"/>
              </w:rPr>
            </w:pPr>
            <w:r w:rsidRPr="00385F69">
              <w:rPr>
                <w:lang w:val="en-GB"/>
              </w:rPr>
              <w:t>Fun-Carver 142</w:t>
            </w:r>
          </w:p>
        </w:tc>
        <w:tc>
          <w:tcPr>
            <w:tcW w:w="1869" w:type="dxa"/>
          </w:tcPr>
          <w:p w:rsidR="00172002" w:rsidRDefault="00172002" w:rsidP="009F5ADE">
            <w:r>
              <w:t>08</w:t>
            </w:r>
          </w:p>
        </w:tc>
        <w:tc>
          <w:tcPr>
            <w:tcW w:w="2387" w:type="dxa"/>
          </w:tcPr>
          <w:p w:rsidR="00172002" w:rsidRDefault="00172002" w:rsidP="009F5ADE"/>
        </w:tc>
      </w:tr>
      <w:tr w:rsidR="00172002" w:rsidTr="009F5ADE">
        <w:tc>
          <w:tcPr>
            <w:tcW w:w="2386" w:type="dxa"/>
          </w:tcPr>
          <w:p w:rsidR="00172002" w:rsidRDefault="00172002" w:rsidP="009F5ADE">
            <w:pPr>
              <w:rPr>
                <w:lang w:val="en-GB"/>
              </w:rPr>
            </w:pPr>
            <w:r>
              <w:rPr>
                <w:lang w:val="en-GB"/>
              </w:rPr>
              <w:t>200041</w:t>
            </w:r>
          </w:p>
        </w:tc>
        <w:tc>
          <w:tcPr>
            <w:tcW w:w="2904" w:type="dxa"/>
          </w:tcPr>
          <w:p w:rsidR="00172002" w:rsidRPr="00385F69" w:rsidRDefault="00172002" w:rsidP="009F5ADE">
            <w:pPr>
              <w:rPr>
                <w:lang w:val="en-GB"/>
              </w:rPr>
            </w:pPr>
            <w:r w:rsidRPr="00385F69">
              <w:rPr>
                <w:lang w:val="en-GB"/>
              </w:rPr>
              <w:t>Race-Carver 175</w:t>
            </w:r>
          </w:p>
        </w:tc>
        <w:tc>
          <w:tcPr>
            <w:tcW w:w="1869" w:type="dxa"/>
          </w:tcPr>
          <w:p w:rsidR="00172002" w:rsidRDefault="00172002" w:rsidP="009F5ADE">
            <w:r>
              <w:t>08</w:t>
            </w:r>
          </w:p>
        </w:tc>
        <w:tc>
          <w:tcPr>
            <w:tcW w:w="2387" w:type="dxa"/>
          </w:tcPr>
          <w:p w:rsidR="00172002" w:rsidRDefault="00172002" w:rsidP="009F5ADE"/>
        </w:tc>
      </w:tr>
    </w:tbl>
    <w:p w:rsidR="00172002" w:rsidRDefault="00172002" w:rsidP="00172002"/>
    <w:p w:rsidR="00172002" w:rsidRDefault="00172002" w:rsidP="00172002">
      <w:r>
        <w:t xml:space="preserve">Wir </w:t>
      </w:r>
      <w:r w:rsidR="00D30C41">
        <w:t>benötigen die Lieferung der Ware</w:t>
      </w:r>
      <w:r w:rsidR="00B92A02">
        <w:t xml:space="preserve"> </w:t>
      </w:r>
      <w:r w:rsidR="00D30C41">
        <w:t xml:space="preserve">bis </w:t>
      </w:r>
      <w:r w:rsidR="00B92A02">
        <w:t>zum 15.11.2015</w:t>
      </w:r>
      <w:r w:rsidR="00D30C41">
        <w:t>.</w:t>
      </w:r>
    </w:p>
    <w:p w:rsidR="00172002" w:rsidRDefault="00172002" w:rsidP="00172002"/>
    <w:p w:rsidR="00172002" w:rsidRDefault="00172002" w:rsidP="00172002">
      <w:r>
        <w:t>Mit freundlichen Grüßen</w:t>
      </w:r>
    </w:p>
    <w:p w:rsidR="00172002" w:rsidRDefault="00172002" w:rsidP="00172002"/>
    <w:p w:rsidR="00172002" w:rsidRDefault="00172002" w:rsidP="00172002">
      <w:r>
        <w:t>Sportbörse GmbH</w:t>
      </w:r>
    </w:p>
    <w:p w:rsidR="00172002" w:rsidRDefault="00172002" w:rsidP="00172002"/>
    <w:p w:rsidR="00172002" w:rsidRDefault="00172002" w:rsidP="00172002"/>
    <w:p w:rsidR="00172002" w:rsidRDefault="00172002" w:rsidP="00172002"/>
    <w:p w:rsidR="00172002" w:rsidRPr="00AF3759" w:rsidRDefault="00172002" w:rsidP="00172002">
      <w:r w:rsidRPr="00AF3759">
        <w:t>i. A. Braun</w:t>
      </w:r>
    </w:p>
    <w:p w:rsidR="00172002" w:rsidRPr="00AF3759" w:rsidRDefault="00172002" w:rsidP="00172002"/>
    <w:p w:rsidR="002E7528" w:rsidRDefault="002E7528" w:rsidP="007B2B33">
      <w:pPr>
        <w:spacing w:line="240" w:lineRule="exact"/>
      </w:pPr>
    </w:p>
    <w:p w:rsidR="00C54726" w:rsidRDefault="00C54726" w:rsidP="007B2B33">
      <w:pPr>
        <w:spacing w:line="240" w:lineRule="exact"/>
      </w:pPr>
    </w:p>
    <w:p w:rsidR="00172002" w:rsidRDefault="00172002" w:rsidP="007B2B33">
      <w:pPr>
        <w:spacing w:line="240" w:lineRule="exact"/>
      </w:pPr>
    </w:p>
    <w:p w:rsidR="00172002" w:rsidRDefault="00172002" w:rsidP="007B2B33">
      <w:pPr>
        <w:spacing w:line="240" w:lineRule="exact"/>
      </w:pPr>
    </w:p>
    <w:tbl>
      <w:tblPr>
        <w:tblW w:w="8292" w:type="dxa"/>
        <w:tblLayout w:type="fixed"/>
        <w:tblCellMar>
          <w:left w:w="70" w:type="dxa"/>
          <w:right w:w="70" w:type="dxa"/>
        </w:tblCellMar>
        <w:tblLook w:val="0000" w:firstRow="0" w:lastRow="0" w:firstColumn="0" w:lastColumn="0" w:noHBand="0" w:noVBand="0"/>
      </w:tblPr>
      <w:tblGrid>
        <w:gridCol w:w="3614"/>
        <w:gridCol w:w="1418"/>
        <w:gridCol w:w="3260"/>
      </w:tblGrid>
      <w:tr w:rsidR="00172002" w:rsidTr="00B92A02">
        <w:tc>
          <w:tcPr>
            <w:tcW w:w="3614" w:type="dxa"/>
          </w:tcPr>
          <w:p w:rsidR="00172002" w:rsidRDefault="00172002" w:rsidP="009F5ADE">
            <w:pPr>
              <w:pStyle w:val="Fuzeile"/>
            </w:pPr>
            <w:r>
              <w:t>Volksbank Birkenfeld</w:t>
            </w:r>
          </w:p>
          <w:p w:rsidR="00172002" w:rsidRDefault="00172002" w:rsidP="009F5ADE">
            <w:pPr>
              <w:pStyle w:val="Fuzeile"/>
              <w:tabs>
                <w:tab w:val="clear" w:pos="4536"/>
                <w:tab w:val="clear" w:pos="9072"/>
                <w:tab w:val="right" w:pos="3042"/>
              </w:tabs>
            </w:pPr>
            <w:r>
              <w:t>Konto Nr. 9321465</w:t>
            </w:r>
            <w:r>
              <w:tab/>
              <w:t>BLZ 630 300 30</w:t>
            </w:r>
          </w:p>
          <w:p w:rsidR="00172002" w:rsidRDefault="00172002" w:rsidP="009F5ADE">
            <w:pPr>
              <w:pStyle w:val="Fuzeile"/>
              <w:tabs>
                <w:tab w:val="clear" w:pos="4536"/>
                <w:tab w:val="clear" w:pos="9072"/>
                <w:tab w:val="right" w:pos="3042"/>
              </w:tabs>
            </w:pPr>
            <w:r>
              <w:t>BIC     VBBIDEBI</w:t>
            </w:r>
          </w:p>
          <w:p w:rsidR="00172002" w:rsidRDefault="00172002" w:rsidP="009F5ADE">
            <w:pPr>
              <w:pStyle w:val="Fuzeile"/>
              <w:tabs>
                <w:tab w:val="clear" w:pos="4536"/>
                <w:tab w:val="clear" w:pos="9072"/>
                <w:tab w:val="right" w:pos="3042"/>
              </w:tabs>
            </w:pPr>
            <w:r>
              <w:t>IBAN  DE65 6303 0030 0009 3214 65</w:t>
            </w:r>
          </w:p>
        </w:tc>
        <w:tc>
          <w:tcPr>
            <w:tcW w:w="1418" w:type="dxa"/>
          </w:tcPr>
          <w:p w:rsidR="00172002" w:rsidRDefault="00172002" w:rsidP="009F5ADE">
            <w:pPr>
              <w:pStyle w:val="Fuzeile"/>
            </w:pPr>
            <w:r>
              <w:t>Geschäftsführer</w:t>
            </w:r>
          </w:p>
          <w:p w:rsidR="00172002" w:rsidRDefault="00172002" w:rsidP="009F5ADE">
            <w:pPr>
              <w:pStyle w:val="Fuzeile"/>
            </w:pPr>
            <w:r>
              <w:t>Klaus Eberhardt</w:t>
            </w:r>
          </w:p>
        </w:tc>
        <w:tc>
          <w:tcPr>
            <w:tcW w:w="3260" w:type="dxa"/>
          </w:tcPr>
          <w:p w:rsidR="00172002" w:rsidRDefault="00172002" w:rsidP="009F5ADE">
            <w:pPr>
              <w:pStyle w:val="Fuzeile"/>
            </w:pPr>
            <w:r>
              <w:t>Gerichtsstand:         Amtsgericht Rastatt</w:t>
            </w:r>
          </w:p>
          <w:p w:rsidR="00172002" w:rsidRDefault="00172002" w:rsidP="009F5ADE">
            <w:pPr>
              <w:pStyle w:val="Fuzeile"/>
            </w:pPr>
            <w:r>
              <w:t>Handelsregister:      HR-B 2345</w:t>
            </w:r>
          </w:p>
          <w:p w:rsidR="00172002" w:rsidRDefault="00172002" w:rsidP="009F5ADE">
            <w:pPr>
              <w:pStyle w:val="Fuzeile"/>
              <w:rPr>
                <w:lang w:val="fr-FR"/>
              </w:rPr>
            </w:pPr>
            <w:proofErr w:type="spellStart"/>
            <w:r>
              <w:rPr>
                <w:lang w:val="fr-FR"/>
              </w:rPr>
              <w:t>USt-IdNr</w:t>
            </w:r>
            <w:proofErr w:type="spellEnd"/>
            <w:r>
              <w:rPr>
                <w:lang w:val="fr-FR"/>
              </w:rPr>
              <w:t xml:space="preserve">                </w:t>
            </w:r>
            <w:r w:rsidR="00B92A02">
              <w:rPr>
                <w:lang w:val="fr-FR"/>
              </w:rPr>
              <w:t xml:space="preserve">  </w:t>
            </w:r>
            <w:r>
              <w:rPr>
                <w:lang w:val="fr-FR"/>
              </w:rPr>
              <w:t xml:space="preserve">   DE 955245632</w:t>
            </w:r>
          </w:p>
        </w:tc>
      </w:tr>
    </w:tbl>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1B5896" w:rsidRPr="00B51DE9" w:rsidTr="00BC7BE0">
        <w:trPr>
          <w:trHeight w:val="523"/>
        </w:trPr>
        <w:tc>
          <w:tcPr>
            <w:tcW w:w="3119" w:type="dxa"/>
            <w:tcBorders>
              <w:left w:val="single" w:sz="4" w:space="0" w:color="auto"/>
              <w:bottom w:val="single" w:sz="4" w:space="0" w:color="auto"/>
              <w:right w:val="single" w:sz="4" w:space="0" w:color="auto"/>
            </w:tcBorders>
            <w:shd w:val="clear" w:color="auto" w:fill="D9D9D9"/>
            <w:hideMark/>
          </w:tcPr>
          <w:p w:rsidR="001B5896" w:rsidRDefault="001B5896" w:rsidP="00853A86">
            <w:pPr>
              <w:pStyle w:val="Tabelle6pt"/>
              <w:rPr>
                <w:color w:val="000000"/>
              </w:rPr>
            </w:pPr>
            <w:r>
              <w:lastRenderedPageBreak/>
              <w:br w:type="page"/>
              <w:t>Lernfeld</w:t>
            </w:r>
          </w:p>
          <w:p w:rsidR="001B5896" w:rsidRDefault="001B5896" w:rsidP="00853A86">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1B5896" w:rsidRDefault="001B5896" w:rsidP="00853A86">
            <w:pPr>
              <w:pStyle w:val="Tabelle6pt"/>
              <w:rPr>
                <w:color w:val="000000"/>
              </w:rPr>
            </w:pPr>
            <w:r>
              <w:t>Titel</w:t>
            </w:r>
          </w:p>
          <w:p w:rsidR="00BC7BE0" w:rsidRDefault="00601617" w:rsidP="00853A86">
            <w:pPr>
              <w:pStyle w:val="TabelleKopflinks"/>
            </w:pPr>
            <w:r>
              <w:t xml:space="preserve">Kundenanfrage bearbeiten – </w:t>
            </w:r>
          </w:p>
          <w:p w:rsidR="001B5896" w:rsidRDefault="00601617" w:rsidP="00853A86">
            <w:pPr>
              <w:pStyle w:val="TabelleKopflinks"/>
            </w:pPr>
            <w:r>
              <w:t>Aufbau eines Be</w:t>
            </w:r>
            <w:r w:rsidR="00BC7BE0">
              <w:t>legs</w:t>
            </w:r>
          </w:p>
        </w:tc>
        <w:tc>
          <w:tcPr>
            <w:tcW w:w="188" w:type="dxa"/>
            <w:vMerge w:val="restart"/>
            <w:tcBorders>
              <w:top w:val="nil"/>
              <w:left w:val="single" w:sz="4" w:space="0" w:color="auto"/>
              <w:bottom w:val="nil"/>
              <w:right w:val="single" w:sz="4" w:space="0" w:color="auto"/>
            </w:tcBorders>
            <w:shd w:val="clear" w:color="auto" w:fill="FFFFFF"/>
          </w:tcPr>
          <w:p w:rsidR="001B5896" w:rsidRPr="004B658C" w:rsidRDefault="001B5896" w:rsidP="00853A86"/>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B5896" w:rsidRDefault="001B5896" w:rsidP="00853A86">
            <w:pPr>
              <w:pStyle w:val="TabelleKopfmitte"/>
              <w:rPr>
                <w:rFonts w:eastAsia="Calibri"/>
              </w:rPr>
            </w:pPr>
            <w:r>
              <w:rPr>
                <w:rFonts w:eastAsia="Calibri"/>
              </w:rPr>
              <w:t>Wirtschaft</w:t>
            </w:r>
          </w:p>
          <w:p w:rsidR="001B5896" w:rsidRPr="00B51DE9" w:rsidRDefault="00C0502B" w:rsidP="00853A86">
            <w:pPr>
              <w:pStyle w:val="TabelleKopfmitte"/>
              <w:rPr>
                <w:rFonts w:eastAsia="Calibri"/>
              </w:rPr>
            </w:pPr>
            <w:r>
              <w:rPr>
                <w:rFonts w:eastAsia="Calibri"/>
              </w:rPr>
              <w:t>W2</w:t>
            </w:r>
            <w:r w:rsidR="002714E9">
              <w:rPr>
                <w:rFonts w:eastAsia="Calibri"/>
              </w:rPr>
              <w:t>.01.01.01</w:t>
            </w:r>
          </w:p>
        </w:tc>
      </w:tr>
      <w:tr w:rsidR="001B5896" w:rsidRPr="00B51DE9" w:rsidTr="00BC7BE0">
        <w:tc>
          <w:tcPr>
            <w:tcW w:w="7348" w:type="dxa"/>
            <w:gridSpan w:val="2"/>
            <w:tcBorders>
              <w:left w:val="nil"/>
              <w:bottom w:val="nil"/>
              <w:right w:val="nil"/>
            </w:tcBorders>
            <w:hideMark/>
          </w:tcPr>
          <w:p w:rsidR="001B5896" w:rsidRDefault="001B5896" w:rsidP="00AE7280">
            <w:pPr>
              <w:pStyle w:val="Tabelle6pt"/>
            </w:pPr>
          </w:p>
        </w:tc>
        <w:tc>
          <w:tcPr>
            <w:tcW w:w="188" w:type="dxa"/>
            <w:vMerge/>
            <w:tcBorders>
              <w:left w:val="nil"/>
              <w:bottom w:val="nil"/>
              <w:right w:val="nil"/>
            </w:tcBorders>
            <w:vAlign w:val="center"/>
            <w:hideMark/>
          </w:tcPr>
          <w:p w:rsidR="001B5896" w:rsidRDefault="001B5896" w:rsidP="00853A86">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B5896" w:rsidRPr="00B51DE9" w:rsidTr="00853A86">
              <w:trPr>
                <w:trHeight w:val="284"/>
              </w:trPr>
              <w:tc>
                <w:tcPr>
                  <w:tcW w:w="2090" w:type="dxa"/>
                  <w:shd w:val="clear" w:color="auto" w:fill="D9D9D9" w:themeFill="background1" w:themeFillShade="D9"/>
                </w:tcPr>
                <w:p w:rsidR="001B5896" w:rsidRPr="00B51DE9" w:rsidRDefault="001B5896" w:rsidP="00853A86">
                  <w:pPr>
                    <w:pStyle w:val="TabelleKopfmitte"/>
                  </w:pPr>
                  <w:r w:rsidRPr="00B51DE9">
                    <w:t>L</w:t>
                  </w:r>
                  <w:r>
                    <w:t>ösung</w:t>
                  </w:r>
                </w:p>
              </w:tc>
            </w:tr>
          </w:tbl>
          <w:p w:rsidR="001B5896" w:rsidRPr="00B51DE9" w:rsidRDefault="001B5896" w:rsidP="00853A86"/>
        </w:tc>
      </w:tr>
    </w:tbl>
    <w:p w:rsidR="001B5896" w:rsidRDefault="001B5896" w:rsidP="001B5896">
      <w:pPr>
        <w:pStyle w:val="AufgabeText"/>
        <w:ind w:left="0"/>
      </w:pPr>
    </w:p>
    <w:p w:rsidR="001B5896" w:rsidRDefault="001B5896" w:rsidP="005E1582">
      <w:pPr>
        <w:pStyle w:val="Textkrper"/>
        <w:numPr>
          <w:ilvl w:val="0"/>
          <w:numId w:val="16"/>
        </w:numPr>
        <w:jc w:val="left"/>
      </w:pPr>
      <w:r w:rsidRPr="002E0D88">
        <w:t xml:space="preserve">Wer hat den Beleg erstellt? </w:t>
      </w:r>
      <w:r w:rsidR="00BC7BE0">
        <w:tab/>
      </w:r>
      <w:r w:rsidRPr="002E0D88">
        <w:t>Fremdbeleg</w:t>
      </w:r>
    </w:p>
    <w:p w:rsidR="002E0D88" w:rsidRPr="002E0D88" w:rsidRDefault="00852D4E" w:rsidP="005E1582">
      <w:pPr>
        <w:pStyle w:val="Textkrper"/>
        <w:numPr>
          <w:ilvl w:val="0"/>
          <w:numId w:val="16"/>
        </w:numPr>
        <w:jc w:val="left"/>
      </w:pPr>
      <w:r w:rsidRPr="002E0D88">
        <w:t xml:space="preserve">Was ist das Anliegen? </w:t>
      </w:r>
      <w:r w:rsidR="00BC7BE0">
        <w:tab/>
      </w:r>
      <w:r w:rsidR="00BC7BE0">
        <w:tab/>
      </w:r>
      <w:r w:rsidRPr="002E0D88">
        <w:t>Anfrage</w:t>
      </w:r>
      <w:r>
        <w:t xml:space="preserve"> über die Lieferung folgender Artikel in entsprechender Menge:</w:t>
      </w:r>
    </w:p>
    <w:p w:rsidR="001B5896" w:rsidRPr="006126E4" w:rsidRDefault="001B5896" w:rsidP="002E0D88">
      <w:pPr>
        <w:pStyle w:val="Textkrper"/>
        <w:jc w:val="left"/>
        <w:rPr>
          <w:sz w:val="16"/>
          <w:szCs w:val="16"/>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2218"/>
        <w:gridCol w:w="1430"/>
      </w:tblGrid>
      <w:tr w:rsidR="001B5896" w:rsidTr="00853A86">
        <w:tc>
          <w:tcPr>
            <w:tcW w:w="2198" w:type="dxa"/>
          </w:tcPr>
          <w:p w:rsidR="001B5896" w:rsidRPr="00477EAB" w:rsidRDefault="001B5896" w:rsidP="00853A86">
            <w:pPr>
              <w:rPr>
                <w:b/>
                <w:bCs/>
              </w:rPr>
            </w:pPr>
            <w:r w:rsidRPr="00477EAB">
              <w:rPr>
                <w:b/>
                <w:bCs/>
              </w:rPr>
              <w:t>Artikelnummer</w:t>
            </w:r>
          </w:p>
        </w:tc>
        <w:tc>
          <w:tcPr>
            <w:tcW w:w="2218" w:type="dxa"/>
          </w:tcPr>
          <w:p w:rsidR="001B5896" w:rsidRDefault="001B5896" w:rsidP="00853A86">
            <w:pPr>
              <w:rPr>
                <w:b/>
                <w:bCs/>
              </w:rPr>
            </w:pPr>
            <w:r>
              <w:rPr>
                <w:b/>
                <w:bCs/>
              </w:rPr>
              <w:t>Artikel</w:t>
            </w:r>
          </w:p>
        </w:tc>
        <w:tc>
          <w:tcPr>
            <w:tcW w:w="1430" w:type="dxa"/>
          </w:tcPr>
          <w:p w:rsidR="001B5896" w:rsidRDefault="001B5896" w:rsidP="00853A86">
            <w:pPr>
              <w:rPr>
                <w:b/>
                <w:bCs/>
              </w:rPr>
            </w:pPr>
            <w:r>
              <w:rPr>
                <w:b/>
                <w:bCs/>
              </w:rPr>
              <w:t>Menge</w:t>
            </w:r>
          </w:p>
        </w:tc>
      </w:tr>
      <w:tr w:rsidR="001B5896" w:rsidTr="00853A86">
        <w:tc>
          <w:tcPr>
            <w:tcW w:w="2198" w:type="dxa"/>
          </w:tcPr>
          <w:p w:rsidR="001B5896" w:rsidRDefault="001B5896" w:rsidP="00853A86">
            <w:pPr>
              <w:rPr>
                <w:lang w:val="en-GB"/>
              </w:rPr>
            </w:pPr>
            <w:r>
              <w:rPr>
                <w:lang w:val="en-GB"/>
              </w:rPr>
              <w:t>200033</w:t>
            </w:r>
          </w:p>
        </w:tc>
        <w:tc>
          <w:tcPr>
            <w:tcW w:w="2218" w:type="dxa"/>
          </w:tcPr>
          <w:p w:rsidR="001B5896" w:rsidRDefault="001B5896" w:rsidP="00853A86">
            <w:pPr>
              <w:rPr>
                <w:lang w:val="en-GB"/>
              </w:rPr>
            </w:pPr>
            <w:r w:rsidRPr="00385F69">
              <w:rPr>
                <w:lang w:val="en-GB"/>
              </w:rPr>
              <w:t>Snowboard FUN</w:t>
            </w:r>
          </w:p>
        </w:tc>
        <w:tc>
          <w:tcPr>
            <w:tcW w:w="1430" w:type="dxa"/>
          </w:tcPr>
          <w:p w:rsidR="001B5896" w:rsidRDefault="001B5896" w:rsidP="00853A86">
            <w:r>
              <w:t>05</w:t>
            </w:r>
          </w:p>
        </w:tc>
      </w:tr>
      <w:tr w:rsidR="001B5896" w:rsidTr="00853A86">
        <w:tc>
          <w:tcPr>
            <w:tcW w:w="2198" w:type="dxa"/>
          </w:tcPr>
          <w:p w:rsidR="001B5896" w:rsidRDefault="001B5896" w:rsidP="00853A86">
            <w:pPr>
              <w:rPr>
                <w:lang w:val="en-GB"/>
              </w:rPr>
            </w:pPr>
            <w:r>
              <w:rPr>
                <w:lang w:val="en-GB"/>
              </w:rPr>
              <w:t>200042</w:t>
            </w:r>
          </w:p>
        </w:tc>
        <w:tc>
          <w:tcPr>
            <w:tcW w:w="2218" w:type="dxa"/>
          </w:tcPr>
          <w:p w:rsidR="001B5896" w:rsidRDefault="001B5896" w:rsidP="00853A86">
            <w:pPr>
              <w:rPr>
                <w:lang w:val="en-GB"/>
              </w:rPr>
            </w:pPr>
            <w:r w:rsidRPr="00385F69">
              <w:rPr>
                <w:lang w:val="en-GB"/>
              </w:rPr>
              <w:t>Fun-Carver 142</w:t>
            </w:r>
          </w:p>
        </w:tc>
        <w:tc>
          <w:tcPr>
            <w:tcW w:w="1430" w:type="dxa"/>
          </w:tcPr>
          <w:p w:rsidR="001B5896" w:rsidRDefault="001B5896" w:rsidP="00853A86">
            <w:r>
              <w:t>08</w:t>
            </w:r>
          </w:p>
        </w:tc>
      </w:tr>
      <w:tr w:rsidR="001B5896" w:rsidTr="00853A86">
        <w:tc>
          <w:tcPr>
            <w:tcW w:w="2198" w:type="dxa"/>
          </w:tcPr>
          <w:p w:rsidR="001B5896" w:rsidRDefault="001B5896" w:rsidP="00853A86">
            <w:pPr>
              <w:rPr>
                <w:lang w:val="en-GB"/>
              </w:rPr>
            </w:pPr>
            <w:r>
              <w:rPr>
                <w:lang w:val="en-GB"/>
              </w:rPr>
              <w:t>200041</w:t>
            </w:r>
          </w:p>
        </w:tc>
        <w:tc>
          <w:tcPr>
            <w:tcW w:w="2218" w:type="dxa"/>
          </w:tcPr>
          <w:p w:rsidR="001B5896" w:rsidRPr="00385F69" w:rsidRDefault="001B5896" w:rsidP="00853A86">
            <w:pPr>
              <w:rPr>
                <w:lang w:val="en-GB"/>
              </w:rPr>
            </w:pPr>
            <w:r w:rsidRPr="00385F69">
              <w:rPr>
                <w:lang w:val="en-GB"/>
              </w:rPr>
              <w:t>Race-Carver 175</w:t>
            </w:r>
          </w:p>
        </w:tc>
        <w:tc>
          <w:tcPr>
            <w:tcW w:w="1430" w:type="dxa"/>
          </w:tcPr>
          <w:p w:rsidR="001B5896" w:rsidRDefault="001B5896" w:rsidP="00853A86">
            <w:r>
              <w:t>08</w:t>
            </w:r>
          </w:p>
        </w:tc>
      </w:tr>
    </w:tbl>
    <w:p w:rsidR="001B5896" w:rsidRDefault="001B5896" w:rsidP="001B5896">
      <w:pPr>
        <w:pStyle w:val="Textkrper"/>
        <w:ind w:left="708"/>
      </w:pPr>
    </w:p>
    <w:p w:rsidR="001B5896" w:rsidRDefault="001B5896" w:rsidP="005E1582">
      <w:pPr>
        <w:pStyle w:val="Textkrper"/>
        <w:numPr>
          <w:ilvl w:val="0"/>
          <w:numId w:val="16"/>
        </w:numPr>
        <w:jc w:val="left"/>
      </w:pPr>
      <w:r>
        <w:t xml:space="preserve">Lieferterminwunsch: </w:t>
      </w:r>
      <w:r>
        <w:tab/>
      </w:r>
      <w:r w:rsidR="00BC7BE0">
        <w:tab/>
      </w:r>
      <w:r>
        <w:t>15.11.2015</w:t>
      </w:r>
    </w:p>
    <w:p w:rsidR="001B5896" w:rsidRDefault="001B5896" w:rsidP="005E1582">
      <w:pPr>
        <w:pStyle w:val="Textkrper"/>
        <w:numPr>
          <w:ilvl w:val="0"/>
          <w:numId w:val="16"/>
        </w:numPr>
        <w:jc w:val="left"/>
      </w:pPr>
      <w:r>
        <w:t xml:space="preserve">Belegnummer: </w:t>
      </w:r>
      <w:r>
        <w:tab/>
      </w:r>
      <w:r>
        <w:tab/>
      </w:r>
      <w:r w:rsidR="00BC7BE0">
        <w:tab/>
      </w:r>
      <w:r>
        <w:t>A-2488</w:t>
      </w:r>
    </w:p>
    <w:p w:rsidR="001B5896" w:rsidRDefault="001B5896" w:rsidP="005E1582">
      <w:pPr>
        <w:pStyle w:val="Textkrper"/>
        <w:numPr>
          <w:ilvl w:val="0"/>
          <w:numId w:val="16"/>
        </w:numPr>
        <w:jc w:val="left"/>
      </w:pPr>
      <w:r>
        <w:t xml:space="preserve">Belegdatum: </w:t>
      </w:r>
      <w:r>
        <w:tab/>
      </w:r>
      <w:r>
        <w:tab/>
      </w:r>
      <w:r w:rsidR="00BC7BE0">
        <w:tab/>
      </w:r>
      <w:r>
        <w:t>22.10.2015</w:t>
      </w:r>
    </w:p>
    <w:p w:rsidR="001B5896" w:rsidRDefault="001B5896" w:rsidP="005E1582">
      <w:pPr>
        <w:pStyle w:val="Textkrper"/>
        <w:numPr>
          <w:ilvl w:val="0"/>
          <w:numId w:val="16"/>
        </w:numPr>
      </w:pPr>
      <w:r>
        <w:t>Wer ist der Absender?</w:t>
      </w:r>
      <w:r w:rsidR="00BC7BE0">
        <w:tab/>
      </w:r>
      <w:r>
        <w:t xml:space="preserve"> </w:t>
      </w:r>
      <w:r w:rsidR="00BC7BE0">
        <w:tab/>
      </w:r>
      <w:r>
        <w:t>Sportbörse GmbH</w:t>
      </w:r>
    </w:p>
    <w:p w:rsidR="001B5896" w:rsidRDefault="001B5896" w:rsidP="005E1582">
      <w:pPr>
        <w:pStyle w:val="Textkrper"/>
        <w:numPr>
          <w:ilvl w:val="0"/>
          <w:numId w:val="16"/>
        </w:numPr>
      </w:pPr>
      <w:r>
        <w:t xml:space="preserve">Wer ist Empfänger? </w:t>
      </w:r>
      <w:r w:rsidR="00BC7BE0">
        <w:tab/>
      </w:r>
      <w:r w:rsidR="00BC7BE0">
        <w:tab/>
      </w:r>
      <w:r>
        <w:t>Limes Sport GmbH</w:t>
      </w:r>
    </w:p>
    <w:p w:rsidR="001B5896" w:rsidRDefault="001B5896" w:rsidP="005E1582">
      <w:pPr>
        <w:pStyle w:val="Textkrper"/>
        <w:numPr>
          <w:ilvl w:val="0"/>
          <w:numId w:val="16"/>
        </w:numPr>
      </w:pPr>
      <w:r>
        <w:t>W</w:t>
      </w:r>
      <w:r w:rsidR="00BC7BE0">
        <w:t xml:space="preserve">ie heißt ihr Ansprechpartner? </w:t>
      </w:r>
      <w:r w:rsidR="00BC7BE0">
        <w:tab/>
      </w:r>
      <w:r>
        <w:t>Sportbörse GmbH: Frau Braun</w:t>
      </w:r>
    </w:p>
    <w:p w:rsidR="001B5896" w:rsidRDefault="001B5896" w:rsidP="007B2B33">
      <w:pPr>
        <w:spacing w:line="240" w:lineRule="exact"/>
      </w:pPr>
    </w:p>
    <w:p w:rsidR="001B5896" w:rsidRDefault="001B589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E0094A" w:rsidRDefault="007B2B33" w:rsidP="00601617">
            <w:pPr>
              <w:pStyle w:val="TabelleKopflinks"/>
            </w:pPr>
            <w:r>
              <w:t>Kundenanfrage bearbeiten</w:t>
            </w:r>
            <w:r w:rsidR="009D0219">
              <w:t xml:space="preserve"> – </w:t>
            </w:r>
          </w:p>
          <w:p w:rsidR="007B2B33" w:rsidRDefault="00601617" w:rsidP="00601617">
            <w:pPr>
              <w:pStyle w:val="TabelleKopflinks"/>
            </w:pPr>
            <w:r>
              <w:t>Kundeninformationen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.01.01.02</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B66BA2" w:rsidRDefault="00B66BA2" w:rsidP="00B66BA2">
            <w:pPr>
              <w:pStyle w:val="Kopf8ptafz"/>
            </w:pPr>
            <w:r>
              <w:t>Ich kann anhand unterschiedlicher Belege Informationen zusammenstellen und den Verkaufsprozess beschreiben.</w:t>
            </w:r>
          </w:p>
          <w:p w:rsidR="00B66BA2" w:rsidRDefault="00B66BA2" w:rsidP="00B66BA2">
            <w:pPr>
              <w:pStyle w:val="Kopf8ptafz"/>
            </w:pPr>
            <w:r>
              <w:t>Ich kann die rechtlichen Grundtatbestände im Verkaufsprozess benennen und einsetzen.</w:t>
            </w:r>
          </w:p>
          <w:p w:rsidR="00603091" w:rsidRDefault="00603091" w:rsidP="00452BA1">
            <w:pPr>
              <w:pStyle w:val="Kopf8ptafz"/>
              <w:numPr>
                <w:ilvl w:val="0"/>
                <w:numId w:val="0"/>
              </w:numPr>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B66BA2" w:rsidRDefault="00B66BA2" w:rsidP="00B66BA2">
            <w:pPr>
              <w:pStyle w:val="Kopf8ptafz"/>
            </w:pPr>
            <w:r>
              <w:t>Ich kann die Lieferfähigkeit und Lieferwilligkeit prüfen mit Hilfe von Angaben aus der integrierte</w:t>
            </w:r>
            <w:r w:rsidR="00B92A02">
              <w:t>n</w:t>
            </w:r>
            <w:r>
              <w:t xml:space="preserve"> Unternehmenssoftware Nav</w:t>
            </w:r>
            <w:r>
              <w:t>i</w:t>
            </w:r>
            <w:r>
              <w:t>si</w:t>
            </w:r>
            <w:r w:rsidR="00B92A02">
              <w:t>on.</w:t>
            </w:r>
          </w:p>
          <w:p w:rsidR="00B66BA2" w:rsidRDefault="00B66BA2" w:rsidP="00B66BA2">
            <w:pPr>
              <w:pStyle w:val="Kopf8ptafz"/>
            </w:pPr>
            <w:r>
              <w:t>Ich kann die Kundenbeziehung beurteilen.</w:t>
            </w:r>
          </w:p>
          <w:p w:rsidR="00B66BA2" w:rsidRDefault="00B66BA2" w:rsidP="00B66BA2">
            <w:pPr>
              <w:pStyle w:val="Kopf8ptafz"/>
            </w:pPr>
            <w:r>
              <w:t>Ich kann die Inhalte einer Anfrage benennen.</w:t>
            </w:r>
          </w:p>
          <w:p w:rsidR="00B66BA2" w:rsidRDefault="00B66BA2" w:rsidP="00B66BA2">
            <w:pPr>
              <w:pStyle w:val="Kopf8ptafz"/>
            </w:pPr>
            <w:r>
              <w:t>Ich kann die Anfrage unter rechtlichen Gesichtspunkten beurte</w:t>
            </w:r>
            <w:r>
              <w:t>i</w:t>
            </w:r>
            <w:r>
              <w:t>len.</w:t>
            </w:r>
          </w:p>
          <w:p w:rsidR="007B2B33" w:rsidRDefault="00B66BA2" w:rsidP="00B66BA2">
            <w:pPr>
              <w:pStyle w:val="Kopf8ptafz"/>
            </w:pPr>
            <w:r>
              <w:t>Ich kann begründet entscheiden, wie auf eine Anfrage zu reagi</w:t>
            </w:r>
            <w:r>
              <w:t>e</w:t>
            </w:r>
            <w:r>
              <w:t>ren ist.</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7B2B33">
            <w:pPr>
              <w:pStyle w:val="Kopf8ptafz"/>
            </w:pPr>
            <w:r>
              <w:t>Ich kann eine Anfrage inhaltlich erfassen.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7B2B33">
            <w:pPr>
              <w:pStyle w:val="Kopf8ptafz"/>
            </w:pPr>
            <w:r>
              <w:t>Ich kann beurteilen, wie auf Anfragen zu reagieren ist.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Pr="00234B66" w:rsidRDefault="007B2B33" w:rsidP="00AE7280">
            <w:pPr>
              <w:pStyle w:val="Kopf8ptafz"/>
              <w:numPr>
                <w:ilvl w:val="0"/>
                <w:numId w:val="0"/>
              </w:numPr>
              <w:ind w:left="416"/>
            </w:pPr>
          </w:p>
        </w:tc>
      </w:tr>
    </w:tbl>
    <w:p w:rsidR="007B2B33" w:rsidRDefault="007B2B33" w:rsidP="00BC7BE0">
      <w:pPr>
        <w:pStyle w:val="berschrift4"/>
      </w:pPr>
      <w:r>
        <w:rPr>
          <w:noProof/>
          <w:sz w:val="24"/>
        </w:rPr>
        <w:drawing>
          <wp:anchor distT="0" distB="0" distL="114300" distR="114300" simplePos="0" relativeHeight="252411392" behindDoc="0" locked="0" layoutInCell="0" allowOverlap="1" wp14:anchorId="45F3C1D8" wp14:editId="33605A08">
            <wp:simplePos x="0" y="0"/>
            <wp:positionH relativeFrom="rightMargin">
              <wp:posOffset>5168900</wp:posOffset>
            </wp:positionH>
            <wp:positionV relativeFrom="paragraph">
              <wp:posOffset>138430</wp:posOffset>
            </wp:positionV>
            <wp:extent cx="345440" cy="323850"/>
            <wp:effectExtent l="0" t="0" r="0" b="0"/>
            <wp:wrapNone/>
            <wp:docPr id="4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rPr>
          <w:noProof/>
          <w:sz w:val="24"/>
        </w:rPr>
        <w:drawing>
          <wp:anchor distT="0" distB="0" distL="114300" distR="114300" simplePos="0" relativeHeight="252410368" behindDoc="0" locked="0" layoutInCell="0" allowOverlap="1" wp14:anchorId="126AA13A" wp14:editId="1FB7EA04">
            <wp:simplePos x="0" y="0"/>
            <wp:positionH relativeFrom="rightMargin">
              <wp:posOffset>4655820</wp:posOffset>
            </wp:positionH>
            <wp:positionV relativeFrom="paragraph">
              <wp:posOffset>150495</wp:posOffset>
            </wp:positionV>
            <wp:extent cx="345440" cy="323850"/>
            <wp:effectExtent l="0" t="0" r="0" b="0"/>
            <wp:wrapNone/>
            <wp:docPr id="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rsidR="00D15878">
        <w:t>Arbeitsauftrag</w:t>
      </w:r>
      <w:r w:rsidR="00BC7BE0">
        <w:rPr>
          <w:noProof/>
          <w:sz w:val="24"/>
        </w:rPr>
        <w:drawing>
          <wp:anchor distT="0" distB="0" distL="114300" distR="114300" simplePos="0" relativeHeight="252610048"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4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E0">
        <w:rPr>
          <w:noProof/>
          <w:sz w:val="24"/>
        </w:rPr>
        <w:drawing>
          <wp:anchor distT="0" distB="0" distL="114300" distR="114300" simplePos="0" relativeHeight="252609024"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E0">
        <w:rPr>
          <w:noProof/>
          <w:sz w:val="24"/>
        </w:rPr>
        <w:drawing>
          <wp:anchor distT="0" distB="0" distL="114300" distR="114300" simplePos="0" relativeHeight="252608000"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CD27CE" w:rsidRDefault="007B2B33" w:rsidP="00C54726">
      <w:pPr>
        <w:pStyle w:val="Textkrper"/>
        <w:jc w:val="left"/>
      </w:pPr>
      <w:r>
        <w:t>Klären Sie mit Hilfe der unten stehenden Screenshots aus der integrierten Unterne</w:t>
      </w:r>
      <w:r>
        <w:t>h</w:t>
      </w:r>
      <w:r>
        <w:t>menssoftware Navision folgende Fragen:</w:t>
      </w:r>
    </w:p>
    <w:p w:rsidR="007B2B33" w:rsidRDefault="007B2B33" w:rsidP="005E1582">
      <w:pPr>
        <w:pStyle w:val="Textkrper"/>
        <w:numPr>
          <w:ilvl w:val="0"/>
          <w:numId w:val="17"/>
        </w:numPr>
        <w:jc w:val="left"/>
      </w:pPr>
      <w:r>
        <w:t>Besteht bereits eine Geschäftsverbindung mit diesem Kunden?</w:t>
      </w:r>
    </w:p>
    <w:p w:rsidR="007B2B33" w:rsidRDefault="007B2B33" w:rsidP="005E1582">
      <w:pPr>
        <w:pStyle w:val="Textkrper"/>
        <w:numPr>
          <w:ilvl w:val="0"/>
          <w:numId w:val="17"/>
        </w:numPr>
        <w:jc w:val="left"/>
      </w:pPr>
      <w:r>
        <w:t xml:space="preserve">Prüfung der Lieferfähigkeit </w:t>
      </w:r>
      <w:r w:rsidR="00BC7BE0">
        <w:t xml:space="preserve"> – K</w:t>
      </w:r>
      <w:r>
        <w:t>önnen wir liefern?</w:t>
      </w:r>
    </w:p>
    <w:p w:rsidR="007B2B33" w:rsidRDefault="00BC7BE0" w:rsidP="005E1582">
      <w:pPr>
        <w:pStyle w:val="Textkrper"/>
        <w:numPr>
          <w:ilvl w:val="0"/>
          <w:numId w:val="17"/>
        </w:numPr>
        <w:jc w:val="left"/>
      </w:pPr>
      <w:r>
        <w:t>Prüfung der Lieferwilligkeit – W</w:t>
      </w:r>
      <w:r w:rsidR="007B2B33">
        <w:t xml:space="preserve">ollen wir liefern? </w:t>
      </w:r>
      <w:r w:rsidR="007B2B33">
        <w:br/>
        <w:t>Berechnen Sie, ob das eingeräumte Kreditlimit für die Lieferung ausreichen würde.</w:t>
      </w:r>
    </w:p>
    <w:p w:rsidR="007B2B33" w:rsidRDefault="007B2B33" w:rsidP="007B2B33">
      <w:pPr>
        <w:pStyle w:val="Textkrper"/>
      </w:pPr>
    </w:p>
    <w:p w:rsidR="007B2B33" w:rsidRDefault="007B2B33" w:rsidP="00BC7BE0">
      <w:pPr>
        <w:pStyle w:val="Textkrper"/>
        <w:rPr>
          <w:highlight w:val="cyan"/>
        </w:rPr>
      </w:pPr>
      <w:r>
        <w:rPr>
          <w:noProof/>
        </w:rPr>
        <w:drawing>
          <wp:inline distT="0" distB="0" distL="0" distR="0" wp14:anchorId="4F7AF59E" wp14:editId="3B2D8EE8">
            <wp:extent cx="4679950" cy="2196183"/>
            <wp:effectExtent l="0" t="0" r="635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679950" cy="2196183"/>
                    </a:xfrm>
                    <a:prstGeom prst="rect">
                      <a:avLst/>
                    </a:prstGeom>
                  </pic:spPr>
                </pic:pic>
              </a:graphicData>
            </a:graphic>
          </wp:inline>
        </w:drawing>
      </w:r>
    </w:p>
    <w:p w:rsidR="007B2B33" w:rsidRDefault="007B2B33" w:rsidP="00BC7BE0">
      <w:pPr>
        <w:pStyle w:val="Textkrper"/>
        <w:rPr>
          <w:highlight w:val="cyan"/>
        </w:rPr>
      </w:pPr>
    </w:p>
    <w:p w:rsidR="007B2B33" w:rsidRDefault="007B2B33" w:rsidP="00BC7BE0">
      <w:pPr>
        <w:pStyle w:val="Textkrper"/>
        <w:rPr>
          <w:highlight w:val="cyan"/>
        </w:rPr>
      </w:pPr>
    </w:p>
    <w:p w:rsidR="007B2B33" w:rsidRDefault="007B2B33" w:rsidP="00BC7BE0">
      <w:pPr>
        <w:pStyle w:val="Textkrper"/>
        <w:rPr>
          <w:highlight w:val="cyan"/>
        </w:rPr>
      </w:pPr>
      <w:r>
        <w:rPr>
          <w:noProof/>
        </w:rPr>
        <w:drawing>
          <wp:inline distT="0" distB="0" distL="0" distR="0" wp14:anchorId="5DD03252" wp14:editId="17275E0A">
            <wp:extent cx="4679950" cy="1490980"/>
            <wp:effectExtent l="0" t="0" r="635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679950" cy="1490980"/>
                    </a:xfrm>
                    <a:prstGeom prst="rect">
                      <a:avLst/>
                    </a:prstGeom>
                  </pic:spPr>
                </pic:pic>
              </a:graphicData>
            </a:graphic>
          </wp:inline>
        </w:drawing>
      </w:r>
    </w:p>
    <w:p w:rsidR="007B2B33" w:rsidRDefault="007B2B33" w:rsidP="00BC7BE0">
      <w:pPr>
        <w:pStyle w:val="Textkrper"/>
        <w:rPr>
          <w:highlight w:val="cyan"/>
        </w:rPr>
      </w:pPr>
    </w:p>
    <w:p w:rsidR="007B2B33" w:rsidRDefault="007B2B33" w:rsidP="00BC7BE0">
      <w:pPr>
        <w:pStyle w:val="Textkrper"/>
        <w:rPr>
          <w:highlight w:val="cyan"/>
        </w:rPr>
      </w:pPr>
    </w:p>
    <w:p w:rsidR="007B2B33" w:rsidRDefault="007B2B33" w:rsidP="00BC7BE0">
      <w:pPr>
        <w:pStyle w:val="Textkrper"/>
        <w:rPr>
          <w:highlight w:val="cyan"/>
        </w:rPr>
      </w:pPr>
      <w:r>
        <w:rPr>
          <w:noProof/>
        </w:rPr>
        <w:lastRenderedPageBreak/>
        <w:drawing>
          <wp:inline distT="0" distB="0" distL="0" distR="0" wp14:anchorId="5C4F6ED6" wp14:editId="6E5BF356">
            <wp:extent cx="4679950" cy="1486535"/>
            <wp:effectExtent l="0" t="0" r="635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679950" cy="1486535"/>
                    </a:xfrm>
                    <a:prstGeom prst="rect">
                      <a:avLst/>
                    </a:prstGeom>
                  </pic:spPr>
                </pic:pic>
              </a:graphicData>
            </a:graphic>
          </wp:inline>
        </w:drawing>
      </w:r>
    </w:p>
    <w:p w:rsidR="007B2B33" w:rsidRDefault="007B2B33" w:rsidP="00BC7BE0">
      <w:pPr>
        <w:pStyle w:val="Textkrper"/>
        <w:rPr>
          <w:highlight w:val="cyan"/>
        </w:rPr>
      </w:pPr>
    </w:p>
    <w:p w:rsidR="00BC7BE0" w:rsidRDefault="00BC7BE0" w:rsidP="00BC7BE0">
      <w:pPr>
        <w:pStyle w:val="Textkrper"/>
        <w:rPr>
          <w:highlight w:val="cyan"/>
        </w:rPr>
      </w:pPr>
    </w:p>
    <w:p w:rsidR="007B2B33" w:rsidRPr="00F50A5E" w:rsidRDefault="007B2B33" w:rsidP="00BC7BE0">
      <w:pPr>
        <w:pStyle w:val="Textkrper"/>
        <w:rPr>
          <w:highlight w:val="cyan"/>
        </w:rPr>
      </w:pPr>
    </w:p>
    <w:p w:rsidR="007B2B33" w:rsidRDefault="007B2B33" w:rsidP="00BC7BE0">
      <w:pPr>
        <w:pStyle w:val="Textkrper"/>
      </w:pPr>
      <w:r>
        <w:rPr>
          <w:noProof/>
        </w:rPr>
        <w:drawing>
          <wp:anchor distT="0" distB="0" distL="114300" distR="114300" simplePos="0" relativeHeight="252430848" behindDoc="1" locked="0" layoutInCell="1" allowOverlap="1" wp14:anchorId="58932426" wp14:editId="1FDEB407">
            <wp:simplePos x="0" y="0"/>
            <wp:positionH relativeFrom="column">
              <wp:posOffset>-3810</wp:posOffset>
            </wp:positionH>
            <wp:positionV relativeFrom="paragraph">
              <wp:posOffset>0</wp:posOffset>
            </wp:positionV>
            <wp:extent cx="4680000" cy="1486800"/>
            <wp:effectExtent l="0" t="0" r="6350" b="0"/>
            <wp:wrapTight wrapText="bothSides">
              <wp:wrapPolygon edited="0">
                <wp:start x="0" y="0"/>
                <wp:lineTo x="0" y="21314"/>
                <wp:lineTo x="21541" y="21314"/>
                <wp:lineTo x="21541"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80000" cy="1486800"/>
                    </a:xfrm>
                    <a:prstGeom prst="rect">
                      <a:avLst/>
                    </a:prstGeom>
                  </pic:spPr>
                </pic:pic>
              </a:graphicData>
            </a:graphic>
          </wp:anchor>
        </w:drawing>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lang w:eastAsia="de-DE"/>
        </w:rPr>
        <w:drawing>
          <wp:inline distT="0" distB="0" distL="0" distR="0" wp14:anchorId="3DAD2B70" wp14:editId="376838B0">
            <wp:extent cx="4171950" cy="3352800"/>
            <wp:effectExtent l="0" t="0" r="0"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71950" cy="3352800"/>
                    </a:xfrm>
                    <a:prstGeom prst="rect">
                      <a:avLst/>
                    </a:prstGeom>
                    <a:noFill/>
                    <a:ln>
                      <a:noFill/>
                    </a:ln>
                  </pic:spPr>
                </pic:pic>
              </a:graphicData>
            </a:graphic>
          </wp:inline>
        </w:drawing>
      </w:r>
    </w:p>
    <w:p w:rsidR="007B2B33" w:rsidRDefault="007B2B33" w:rsidP="007B2B33">
      <w:pPr>
        <w:pStyle w:val="AufgabeText"/>
        <w:ind w:left="0"/>
      </w:pPr>
    </w:p>
    <w:p w:rsidR="00BC7BE0" w:rsidRDefault="00BC7BE0">
      <w:pPr>
        <w:spacing w:line="240" w:lineRule="exact"/>
      </w:pPr>
      <w:r>
        <w:br w:type="page"/>
      </w:r>
    </w:p>
    <w:p w:rsidR="007B2B33" w:rsidRDefault="007B2B33" w:rsidP="007B2B33">
      <w:pPr>
        <w:spacing w:line="240" w:lineRule="exact"/>
      </w:pPr>
      <w:r>
        <w:rPr>
          <w:noProof/>
          <w:lang w:eastAsia="de-DE"/>
        </w:rPr>
        <w:lastRenderedPageBreak/>
        <w:drawing>
          <wp:anchor distT="0" distB="0" distL="114300" distR="114300" simplePos="0" relativeHeight="252429824" behindDoc="1" locked="0" layoutInCell="1" allowOverlap="1" wp14:anchorId="345378FA" wp14:editId="0154DBC7">
            <wp:simplePos x="0" y="0"/>
            <wp:positionH relativeFrom="column">
              <wp:posOffset>-151379</wp:posOffset>
            </wp:positionH>
            <wp:positionV relativeFrom="paragraph">
              <wp:posOffset>273203</wp:posOffset>
            </wp:positionV>
            <wp:extent cx="6275070" cy="3781425"/>
            <wp:effectExtent l="0" t="0" r="0" b="9525"/>
            <wp:wrapNone/>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75070" cy="3781425"/>
                    </a:xfrm>
                    <a:prstGeom prst="rect">
                      <a:avLst/>
                    </a:prstGeom>
                    <a:noFill/>
                    <a:ln>
                      <a:noFill/>
                    </a:ln>
                  </pic:spPr>
                </pic:pic>
              </a:graphicData>
            </a:graphic>
          </wp:anchor>
        </w:drawing>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BC7BE0" w:rsidRDefault="00601617" w:rsidP="007B2B33">
            <w:pPr>
              <w:pStyle w:val="TabelleKopflinks"/>
            </w:pPr>
            <w:r>
              <w:t xml:space="preserve">Kundenanfrage bearbeiten – </w:t>
            </w:r>
          </w:p>
          <w:p w:rsidR="007B2B33" w:rsidRDefault="00E0094A" w:rsidP="007B2B33">
            <w:pPr>
              <w:pStyle w:val="TabelleKopflinks"/>
            </w:pPr>
            <w:r>
              <w:t>Kundeninformationen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714E9">
              <w:rPr>
                <w:rFonts w:eastAsia="Calibri"/>
              </w:rPr>
              <w:t>.01.01.02</w:t>
            </w:r>
          </w:p>
        </w:tc>
      </w:tr>
      <w:tr w:rsidR="007B2B33" w:rsidRPr="00B51DE9" w:rsidTr="007B2B33">
        <w:tc>
          <w:tcPr>
            <w:tcW w:w="7348" w:type="dxa"/>
            <w:gridSpan w:val="2"/>
            <w:tcBorders>
              <w:left w:val="single" w:sz="4" w:space="0" w:color="auto"/>
              <w:bottom w:val="single" w:sz="4" w:space="0" w:color="auto"/>
              <w:right w:val="single" w:sz="4" w:space="0" w:color="auto"/>
            </w:tcBorders>
            <w:hideMark/>
          </w:tcPr>
          <w:p w:rsidR="007B2B33" w:rsidRPr="004B658C" w:rsidRDefault="007B2B33" w:rsidP="007B2B33">
            <w:pPr>
              <w:pStyle w:val="Tabelle6pt"/>
            </w:pPr>
            <w:r>
              <w:t>Kompetenzbereiche:</w:t>
            </w:r>
          </w:p>
          <w:p w:rsidR="00452BA1" w:rsidRDefault="00452BA1" w:rsidP="00452BA1">
            <w:pPr>
              <w:pStyle w:val="Kopf8ptafz"/>
            </w:pPr>
            <w:r>
              <w:t>Ich kann anhand unterschiedlicher Belege Informationen zusammenstellen und den Verkaufsprozess beschreiben.</w:t>
            </w:r>
          </w:p>
          <w:p w:rsidR="00452BA1" w:rsidRDefault="00452BA1" w:rsidP="00452BA1">
            <w:pPr>
              <w:pStyle w:val="Kopf8ptafz"/>
            </w:pPr>
            <w:r>
              <w:t>Ich kann die rechtlichen Grundtatbestände im Verkaufsprozess benennen und einsetzen.</w:t>
            </w:r>
          </w:p>
          <w:p w:rsidR="007B2B33" w:rsidRDefault="007B2B33" w:rsidP="00603091">
            <w:pPr>
              <w:pStyle w:val="Kopf8ptafz"/>
              <w:numPr>
                <w:ilvl w:val="0"/>
                <w:numId w:val="0"/>
              </w:numPr>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D9D9D9" w:themeFill="background1" w:themeFillShade="D9"/>
                </w:tcPr>
                <w:p w:rsidR="007B2B33" w:rsidRPr="00B51DE9" w:rsidRDefault="007B2B33" w:rsidP="007B2B33">
                  <w:pPr>
                    <w:pStyle w:val="TabelleKopfmitte"/>
                  </w:pPr>
                  <w:r w:rsidRPr="00B51DE9">
                    <w:t>L</w:t>
                  </w:r>
                  <w:r>
                    <w:t>ösung</w:t>
                  </w:r>
                </w:p>
              </w:tc>
            </w:tr>
          </w:tbl>
          <w:p w:rsidR="007B2B33" w:rsidRPr="00B51DE9" w:rsidRDefault="007B2B33" w:rsidP="007B2B33"/>
        </w:tc>
      </w:tr>
    </w:tbl>
    <w:p w:rsidR="007B2B33" w:rsidRDefault="007B2B33" w:rsidP="00BC7BE0">
      <w:pPr>
        <w:pStyle w:val="berschrift4"/>
      </w:pPr>
      <w:r>
        <w:rPr>
          <w:noProof/>
          <w:sz w:val="24"/>
        </w:rPr>
        <w:drawing>
          <wp:anchor distT="0" distB="0" distL="114300" distR="114300" simplePos="0" relativeHeight="252388864" behindDoc="0" locked="0" layoutInCell="0" allowOverlap="1" wp14:anchorId="0AF05EAD" wp14:editId="426CD070">
            <wp:simplePos x="0" y="0"/>
            <wp:positionH relativeFrom="rightMargin">
              <wp:posOffset>5167630</wp:posOffset>
            </wp:positionH>
            <wp:positionV relativeFrom="paragraph">
              <wp:posOffset>40005</wp:posOffset>
            </wp:positionV>
            <wp:extent cx="345440" cy="323850"/>
            <wp:effectExtent l="0" t="0" r="0" b="0"/>
            <wp:wrapNone/>
            <wp:docPr id="9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rPr>
          <w:noProof/>
          <w:sz w:val="24"/>
        </w:rPr>
        <w:drawing>
          <wp:anchor distT="0" distB="0" distL="114300" distR="114300" simplePos="0" relativeHeight="252387840" behindDoc="0" locked="0" layoutInCell="0" allowOverlap="1" wp14:anchorId="63853E5D" wp14:editId="09B66249">
            <wp:simplePos x="0" y="0"/>
            <wp:positionH relativeFrom="rightMargin">
              <wp:posOffset>5671185</wp:posOffset>
            </wp:positionH>
            <wp:positionV relativeFrom="paragraph">
              <wp:posOffset>18415</wp:posOffset>
            </wp:positionV>
            <wp:extent cx="345440" cy="323850"/>
            <wp:effectExtent l="0" t="0" r="0" b="0"/>
            <wp:wrapNone/>
            <wp:docPr id="57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anchor>
        </w:drawing>
      </w:r>
      <w:r w:rsidR="00D15878">
        <w:t>Arbeitsauftrag</w:t>
      </w:r>
    </w:p>
    <w:p w:rsidR="007B2B33" w:rsidRPr="00CD27CE" w:rsidRDefault="007B2B33" w:rsidP="00C54726">
      <w:pPr>
        <w:pStyle w:val="Textkrper"/>
      </w:pPr>
      <w:r>
        <w:t>Klären Sie mit Hilfe der integrierten Unternehmenssoftware Navision folgende Fragen:</w:t>
      </w:r>
    </w:p>
    <w:p w:rsidR="007B2B33" w:rsidRDefault="007B2B33" w:rsidP="005E1582">
      <w:pPr>
        <w:pStyle w:val="Textkrper"/>
        <w:numPr>
          <w:ilvl w:val="0"/>
          <w:numId w:val="17"/>
        </w:numPr>
      </w:pPr>
      <w:r>
        <w:t>Besteht bereits eine Geschäftsverbindung?</w:t>
      </w:r>
    </w:p>
    <w:p w:rsidR="007B2B33" w:rsidRDefault="00BC7BE0" w:rsidP="005E1582">
      <w:pPr>
        <w:pStyle w:val="Textkrper"/>
        <w:numPr>
          <w:ilvl w:val="0"/>
          <w:numId w:val="17"/>
        </w:numPr>
      </w:pPr>
      <w:r>
        <w:t>Prüfung der Lieferwilligkeit – W</w:t>
      </w:r>
      <w:r w:rsidR="007B2B33">
        <w:t>ollen wir liefern?</w:t>
      </w:r>
    </w:p>
    <w:p w:rsidR="007B2B33" w:rsidRDefault="007B2B33" w:rsidP="005E1582">
      <w:pPr>
        <w:pStyle w:val="Textkrper"/>
        <w:numPr>
          <w:ilvl w:val="0"/>
          <w:numId w:val="17"/>
        </w:numPr>
      </w:pPr>
      <w:r>
        <w:t>P</w:t>
      </w:r>
      <w:r w:rsidR="00BC7BE0">
        <w:t>rüfung der Lieferfähigkeit – K</w:t>
      </w:r>
      <w:r>
        <w:t>önnen wir liefern?</w:t>
      </w:r>
    </w:p>
    <w:p w:rsidR="007B2B33" w:rsidRDefault="007B2B33" w:rsidP="00C54726">
      <w:pPr>
        <w:pStyle w:val="AufgabeText"/>
        <w:ind w:left="0"/>
      </w:pPr>
    </w:p>
    <w:p w:rsidR="007B2B33" w:rsidRDefault="007B2B33" w:rsidP="005E1582">
      <w:pPr>
        <w:pStyle w:val="AufgabeText"/>
        <w:numPr>
          <w:ilvl w:val="0"/>
          <w:numId w:val="18"/>
        </w:numPr>
      </w:pPr>
      <w:r>
        <w:t>Es besteht eine Geschäftsbeziehung (zusätzlich „Top 10 Liste“)</w:t>
      </w:r>
    </w:p>
    <w:p w:rsidR="007B2B33" w:rsidRDefault="007B2B33" w:rsidP="005E1582">
      <w:pPr>
        <w:pStyle w:val="AufgabeText"/>
        <w:numPr>
          <w:ilvl w:val="0"/>
          <w:numId w:val="18"/>
        </w:numPr>
      </w:pPr>
      <w:r>
        <w:t>Kreditlimit: 20.000 €</w:t>
      </w:r>
    </w:p>
    <w:p w:rsidR="007B2B33" w:rsidRDefault="007B2B33" w:rsidP="005E1582">
      <w:pPr>
        <w:pStyle w:val="AufgabeText"/>
        <w:numPr>
          <w:ilvl w:val="0"/>
          <w:numId w:val="18"/>
        </w:numPr>
      </w:pPr>
      <w:r>
        <w:t>Offene Posten: 11.600</w:t>
      </w:r>
      <w:r w:rsidR="00B92A02">
        <w:t xml:space="preserve"> €</w:t>
      </w:r>
    </w:p>
    <w:p w:rsidR="007B2B33" w:rsidRDefault="007B2B33" w:rsidP="005E1582">
      <w:pPr>
        <w:pStyle w:val="AufgabeText"/>
        <w:numPr>
          <w:ilvl w:val="0"/>
          <w:numId w:val="18"/>
        </w:numPr>
      </w:pPr>
      <w:r>
        <w:t>Der noch verfügbare Kreditrahmen beträgt 8.400 € und würde durch die aktue</w:t>
      </w:r>
      <w:r>
        <w:t>l</w:t>
      </w:r>
      <w:r>
        <w:t>le Kundenanfrage nicht überschritten.</w:t>
      </w:r>
    </w:p>
    <w:p w:rsidR="007B2B33" w:rsidRDefault="007B2B33" w:rsidP="005E1582">
      <w:pPr>
        <w:pStyle w:val="AufgabeText"/>
        <w:numPr>
          <w:ilvl w:val="0"/>
          <w:numId w:val="18"/>
        </w:numPr>
      </w:pPr>
      <w:r>
        <w:t>Die Lagerbestände reichen aus, um die Kundenwünsche zu erfüllen.</w:t>
      </w:r>
    </w:p>
    <w:p w:rsidR="002714E9" w:rsidRDefault="002714E9" w:rsidP="007B2B33">
      <w:pPr>
        <w:spacing w:line="240" w:lineRule="exact"/>
      </w:pPr>
    </w:p>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B92A02" w:rsidP="00780881">
            <w:pPr>
              <w:pStyle w:val="TabelleKopflinks"/>
            </w:pPr>
            <w:r>
              <w:t>Erstellen eines Angebots</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714E9">
              <w:rPr>
                <w:rFonts w:eastAsia="Calibri"/>
              </w:rPr>
              <w:t>.01.02</w:t>
            </w:r>
          </w:p>
        </w:tc>
      </w:tr>
      <w:tr w:rsidR="007B2B33" w:rsidRPr="00B51DE9" w:rsidTr="007B2B33">
        <w:tc>
          <w:tcPr>
            <w:tcW w:w="7348" w:type="dxa"/>
            <w:gridSpan w:val="3"/>
            <w:tcBorders>
              <w:left w:val="single" w:sz="4" w:space="0" w:color="auto"/>
              <w:bottom w:val="single" w:sz="4" w:space="0" w:color="auto"/>
              <w:right w:val="single" w:sz="4" w:space="0" w:color="auto"/>
            </w:tcBorders>
            <w:hideMark/>
          </w:tcPr>
          <w:p w:rsidR="007B2B33" w:rsidRDefault="007B2B33" w:rsidP="007B2B33">
            <w:pPr>
              <w:pStyle w:val="Tabelle6pt"/>
            </w:pPr>
            <w:r>
              <w:t>Kompetenzbereiche:</w:t>
            </w:r>
          </w:p>
          <w:p w:rsidR="00452BA1" w:rsidRPr="00452BA1" w:rsidRDefault="00452BA1" w:rsidP="00452BA1">
            <w:pPr>
              <w:pStyle w:val="Kopf8ptafz"/>
            </w:pPr>
            <w:r w:rsidRPr="00452BA1">
              <w:t xml:space="preserve">Ich kann anhand unterschiedlicher Belege Informationen zusammenstellen und den Verkaufsprozess beschreiben. </w:t>
            </w:r>
          </w:p>
          <w:p w:rsidR="00452BA1" w:rsidRPr="00452BA1" w:rsidRDefault="00452BA1" w:rsidP="00452BA1">
            <w:pPr>
              <w:pStyle w:val="Kopf8ptafz"/>
            </w:pPr>
            <w:r w:rsidRPr="00452BA1">
              <w:t>Ich kann die rechtlichen Grundtatbestände im Verkaufsprozess benennen und einsetzen.</w:t>
            </w:r>
          </w:p>
          <w:p w:rsidR="007B2B33" w:rsidRDefault="00452BA1" w:rsidP="00452BA1">
            <w:pPr>
              <w:pStyle w:val="Kopf8ptafz"/>
            </w:pPr>
            <w:r w:rsidRPr="00452BA1">
              <w:t xml:space="preserve">Ich kann den Arbeitsablauf im Verkaufsprozess planen und durchführen. </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D9D9D9" w:themeFill="background1" w:themeFillShade="D9"/>
                </w:tcPr>
                <w:p w:rsidR="007B2B33" w:rsidRPr="00B51DE9" w:rsidRDefault="007B2B33" w:rsidP="007B2B33">
                  <w:pPr>
                    <w:pStyle w:val="TabelleKopfmitte"/>
                  </w:pPr>
                  <w:proofErr w:type="spellStart"/>
                  <w:r w:rsidRPr="00B51DE9">
                    <w:t>LernTHEMA</w:t>
                  </w:r>
                  <w:proofErr w:type="spellEnd"/>
                </w:p>
              </w:tc>
            </w:tr>
            <w:tr w:rsidR="007B2B33" w:rsidRPr="00B51DE9" w:rsidTr="007B2B33">
              <w:trPr>
                <w:trHeight w:val="284"/>
              </w:trPr>
              <w:tc>
                <w:tcPr>
                  <w:tcW w:w="2090" w:type="dxa"/>
                  <w:tcBorders>
                    <w:bottom w:val="nil"/>
                  </w:tcBorders>
                </w:tcPr>
                <w:p w:rsidR="007B2B33" w:rsidRPr="00B51DE9" w:rsidRDefault="007B2B33" w:rsidP="007B2B33">
                  <w:pPr>
                    <w:pStyle w:val="Textkrper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603091" w:rsidRPr="004B658C" w:rsidRDefault="00603091" w:rsidP="00603091">
            <w:pPr>
              <w:pStyle w:val="Tabelle6pt"/>
            </w:pPr>
            <w:r>
              <w:t>Kompetenzen:</w:t>
            </w:r>
          </w:p>
          <w:p w:rsidR="007B2B33" w:rsidRDefault="00737FD3" w:rsidP="007B2B33">
            <w:pPr>
              <w:pStyle w:val="Kopf8ptafz"/>
            </w:pPr>
            <w:r>
              <w:t>Ich kann d</w:t>
            </w:r>
            <w:r w:rsidR="00B92A02">
              <w:t>ie Bestandteile eines Angebot</w:t>
            </w:r>
            <w:r w:rsidR="007B2B33">
              <w:t>s ermitteln</w:t>
            </w:r>
            <w:r>
              <w:t>.</w:t>
            </w:r>
          </w:p>
          <w:p w:rsidR="00562ADC" w:rsidRPr="00B007C1" w:rsidRDefault="00737FD3" w:rsidP="00562ADC">
            <w:pPr>
              <w:pStyle w:val="Kopf8ptafz"/>
            </w:pPr>
            <w:r w:rsidRPr="00B007C1">
              <w:t xml:space="preserve">Ich kann die </w:t>
            </w:r>
            <w:r w:rsidR="007B2B33" w:rsidRPr="00B007C1">
              <w:t xml:space="preserve">Besonderheiten der einzelnen </w:t>
            </w:r>
            <w:r w:rsidR="00B92A02">
              <w:t>Bestandteile eines Angebot</w:t>
            </w:r>
            <w:r w:rsidR="007B2B33" w:rsidRPr="00B007C1">
              <w:t>s er</w:t>
            </w:r>
            <w:r w:rsidR="00BC7BE0" w:rsidRPr="00B007C1">
              <w:t>läutern</w:t>
            </w:r>
            <w:r w:rsidRPr="00B007C1">
              <w:t>.</w:t>
            </w:r>
          </w:p>
          <w:p w:rsidR="00562ADC" w:rsidRPr="00B007C1" w:rsidRDefault="00562ADC" w:rsidP="00562ADC">
            <w:pPr>
              <w:pStyle w:val="Kopf8ptafz"/>
            </w:pPr>
            <w:r w:rsidRPr="00B007C1">
              <w:t>Ich kann ein Angebot erstellen.</w:t>
            </w:r>
          </w:p>
          <w:p w:rsidR="007B2B33" w:rsidRDefault="00737FD3" w:rsidP="007B2B33">
            <w:pPr>
              <w:pStyle w:val="Kopf8ptafz"/>
            </w:pPr>
            <w:r>
              <w:t>Ich kann p</w:t>
            </w:r>
            <w:r w:rsidR="007B2B33">
              <w:t>rüfen, welche Anforderungen erfüllt sein müssen, damit ei</w:t>
            </w:r>
            <w:r w:rsidR="00BC7BE0">
              <w:t>n Angebot erstellt werden kann</w:t>
            </w:r>
            <w:r>
              <w:t>.</w:t>
            </w:r>
          </w:p>
          <w:p w:rsidR="007B2B33" w:rsidRDefault="007B2B33" w:rsidP="007B2B33">
            <w:pPr>
              <w:pStyle w:val="Kopf8ptafz"/>
            </w:pPr>
            <w:r>
              <w:t xml:space="preserve">Ich kann unter Anleitung die </w:t>
            </w:r>
            <w:proofErr w:type="spellStart"/>
            <w:r>
              <w:t>MWSt</w:t>
            </w:r>
            <w:proofErr w:type="spellEnd"/>
            <w:r>
              <w:t xml:space="preserve"> für ein Angebot berechnen.</w:t>
            </w:r>
          </w:p>
          <w:p w:rsidR="007B2B33" w:rsidRDefault="00737FD3" w:rsidP="00737FD3">
            <w:pPr>
              <w:pStyle w:val="Kopf8ptafz"/>
            </w:pPr>
            <w:r>
              <w:t>Ich kann d</w:t>
            </w:r>
            <w:r w:rsidR="007B2B33">
              <w:t>ie rechtlichen Bedingungen für ein Ang</w:t>
            </w:r>
            <w:r w:rsidR="00BC7BE0">
              <w:t>ebot situat</w:t>
            </w:r>
            <w:r w:rsidR="00BC7BE0">
              <w:t>i</w:t>
            </w:r>
            <w:r w:rsidR="00BC7BE0">
              <w:t>onsbedingt anwenden</w:t>
            </w:r>
            <w:r>
              <w:t>.</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7B2B33">
            <w:pPr>
              <w:pStyle w:val="Kopf8ptafz"/>
            </w:pPr>
            <w:r>
              <w:t>Ich kann schon eine Anfrage bearbeiten</w:t>
            </w:r>
            <w:r w:rsidR="008A52F6">
              <w: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8A52F6" w:rsidP="007B2B33">
            <w:pPr>
              <w:pStyle w:val="Kopf8ptafz"/>
            </w:pPr>
            <w:r>
              <w:t>u</w:t>
            </w:r>
            <w:r w:rsidR="007B2B33">
              <w:t>m auf die Anfrage eine p</w:t>
            </w:r>
            <w:r>
              <w:t>assende Antwort geben zu können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AE7280">
            <w:pPr>
              <w:pStyle w:val="Kopf8ptafz"/>
              <w:numPr>
                <w:ilvl w:val="0"/>
                <w:numId w:val="0"/>
              </w:numPr>
              <w:ind w:left="416"/>
            </w:pPr>
          </w:p>
        </w:tc>
      </w:tr>
    </w:tbl>
    <w:p w:rsidR="007B2B33" w:rsidRDefault="007B2B33" w:rsidP="007B2B33">
      <w:pPr>
        <w:pStyle w:val="berschrift1"/>
      </w:pPr>
      <w:r>
        <w:t xml:space="preserve">Erstellen </w:t>
      </w:r>
      <w:r w:rsidR="00BC7BE0">
        <w:t>eines</w:t>
      </w:r>
      <w:r>
        <w:t xml:space="preserve"> Angebot</w:t>
      </w:r>
      <w:r w:rsidR="00BC7BE0">
        <w:t>es</w:t>
      </w:r>
      <w:r>
        <w:t xml:space="preserve"> </w:t>
      </w:r>
      <w:r w:rsidR="00BC7BE0">
        <w:t>auf Grundlage der Kundenanfrage</w:t>
      </w:r>
      <w:r w:rsidR="00D15878" w:rsidRPr="00D15878">
        <w:rPr>
          <w:noProof/>
          <w:sz w:val="24"/>
        </w:rPr>
        <w:drawing>
          <wp:anchor distT="0" distB="0" distL="114300" distR="114300" simplePos="0" relativeHeight="252595712" behindDoc="0" locked="0" layoutInCell="0" allowOverlap="1" wp14:anchorId="282BE90C" wp14:editId="379827AF">
            <wp:simplePos x="0" y="0"/>
            <wp:positionH relativeFrom="rightMargin">
              <wp:posOffset>828040</wp:posOffset>
            </wp:positionH>
            <wp:positionV relativeFrom="paragraph">
              <wp:posOffset>0</wp:posOffset>
            </wp:positionV>
            <wp:extent cx="349200" cy="320400"/>
            <wp:effectExtent l="0" t="0" r="0" b="3810"/>
            <wp:wrapNone/>
            <wp:docPr id="138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878" w:rsidRPr="00D15878">
        <w:rPr>
          <w:noProof/>
          <w:sz w:val="24"/>
        </w:rPr>
        <w:drawing>
          <wp:anchor distT="0" distB="0" distL="114300" distR="114300" simplePos="0" relativeHeight="252594688" behindDoc="0" locked="0" layoutInCell="0" allowOverlap="1" wp14:anchorId="6337327F" wp14:editId="57992EBE">
            <wp:simplePos x="0" y="0"/>
            <wp:positionH relativeFrom="rightMargin">
              <wp:posOffset>467995</wp:posOffset>
            </wp:positionH>
            <wp:positionV relativeFrom="paragraph">
              <wp:posOffset>0</wp:posOffset>
            </wp:positionV>
            <wp:extent cx="349885" cy="320675"/>
            <wp:effectExtent l="0" t="0" r="0" b="3175"/>
            <wp:wrapNone/>
            <wp:docPr id="13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878" w:rsidRPr="00D15878">
        <w:rPr>
          <w:noProof/>
          <w:sz w:val="24"/>
        </w:rPr>
        <w:drawing>
          <wp:anchor distT="0" distB="0" distL="114300" distR="114300" simplePos="0" relativeHeight="252593664" behindDoc="0" locked="0" layoutInCell="0" allowOverlap="1" wp14:anchorId="2AA30B7D" wp14:editId="4BFC736E">
            <wp:simplePos x="0" y="0"/>
            <wp:positionH relativeFrom="rightMargin">
              <wp:posOffset>107950</wp:posOffset>
            </wp:positionH>
            <wp:positionV relativeFrom="paragraph">
              <wp:posOffset>0</wp:posOffset>
            </wp:positionV>
            <wp:extent cx="349885" cy="320675"/>
            <wp:effectExtent l="0" t="0" r="0" b="3175"/>
            <wp:wrapNone/>
            <wp:docPr id="13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Default="007B2B33" w:rsidP="00BC7BE0">
      <w:pPr>
        <w:pStyle w:val="Abstandszeile"/>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B2B33" w:rsidRPr="00DE4890" w:rsidTr="007B2B33">
        <w:trPr>
          <w:trHeight w:val="397"/>
        </w:trPr>
        <w:tc>
          <w:tcPr>
            <w:tcW w:w="1470" w:type="dxa"/>
            <w:shd w:val="clear" w:color="auto" w:fill="D9D9D9" w:themeFill="background1" w:themeFillShade="D9"/>
            <w:vAlign w:val="center"/>
          </w:tcPr>
          <w:p w:rsidR="007B2B33" w:rsidRPr="00DE4890" w:rsidRDefault="007B2B33" w:rsidP="007B2B33">
            <w:pPr>
              <w:pStyle w:val="TabelleKopfmitte"/>
            </w:pPr>
            <w:r>
              <w:t>Phase</w:t>
            </w:r>
          </w:p>
        </w:tc>
        <w:tc>
          <w:tcPr>
            <w:tcW w:w="940" w:type="dxa"/>
            <w:shd w:val="clear" w:color="auto" w:fill="D9D9D9" w:themeFill="background1" w:themeFillShade="D9"/>
            <w:vAlign w:val="center"/>
          </w:tcPr>
          <w:p w:rsidR="007B2B33" w:rsidRPr="00DE4890" w:rsidRDefault="007B2B33" w:rsidP="007B2B33">
            <w:pPr>
              <w:pStyle w:val="TabelleKopfmitte"/>
            </w:pPr>
            <w:r>
              <w:t>Zeit</w:t>
            </w:r>
          </w:p>
        </w:tc>
        <w:tc>
          <w:tcPr>
            <w:tcW w:w="4961" w:type="dxa"/>
            <w:shd w:val="clear" w:color="auto" w:fill="D9D9D9" w:themeFill="background1" w:themeFillShade="D9"/>
            <w:vAlign w:val="center"/>
          </w:tcPr>
          <w:p w:rsidR="007B2B33" w:rsidRPr="00DE4890" w:rsidRDefault="007B2B33" w:rsidP="007B2B33">
            <w:pPr>
              <w:pStyle w:val="TabelleKopfmitte"/>
            </w:pPr>
            <w:r>
              <w:t>Aufgabe</w:t>
            </w:r>
          </w:p>
        </w:tc>
      </w:tr>
      <w:tr w:rsidR="007B2B33" w:rsidRPr="00DE4890" w:rsidTr="007B2B33">
        <w:trPr>
          <w:trHeight w:val="624"/>
        </w:trPr>
        <w:tc>
          <w:tcPr>
            <w:tcW w:w="1470" w:type="dxa"/>
            <w:shd w:val="clear" w:color="auto" w:fill="auto"/>
            <w:vAlign w:val="center"/>
          </w:tcPr>
          <w:p w:rsidR="007B2B33" w:rsidRPr="00F0156F" w:rsidRDefault="007B2B33" w:rsidP="007B2B33">
            <w:pPr>
              <w:pStyle w:val="Textkrpermitte"/>
            </w:pPr>
            <w:r w:rsidRPr="00FC0F56">
              <w:rPr>
                <w:noProof/>
              </w:rPr>
              <w:drawing>
                <wp:inline distT="0" distB="0" distL="0" distR="0" wp14:anchorId="6DFB4400" wp14:editId="5B6CB0AE">
                  <wp:extent cx="302701" cy="324000"/>
                  <wp:effectExtent l="0" t="0" r="2540" b="0"/>
                  <wp:docPr id="95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B2B33" w:rsidRPr="00DE4890" w:rsidRDefault="008A52F6" w:rsidP="007B2B33">
            <w:pPr>
              <w:pStyle w:val="Textkrper"/>
            </w:pPr>
            <w:r>
              <w:t>15 Min.</w:t>
            </w:r>
          </w:p>
        </w:tc>
        <w:tc>
          <w:tcPr>
            <w:tcW w:w="4961" w:type="dxa"/>
            <w:shd w:val="clear" w:color="auto" w:fill="auto"/>
            <w:vAlign w:val="center"/>
          </w:tcPr>
          <w:p w:rsidR="007B2B33" w:rsidRPr="00DE4890" w:rsidRDefault="007B2B33" w:rsidP="00BC7BE0">
            <w:pPr>
              <w:pStyle w:val="Textkrper"/>
              <w:rPr>
                <w:noProof/>
              </w:rPr>
            </w:pPr>
            <w:r>
              <w:rPr>
                <w:noProof/>
              </w:rPr>
              <w:t xml:space="preserve">Lesen Sie den Arbeitsauftrag und verschaffen Sie sich einen Überblick über </w:t>
            </w:r>
            <w:r w:rsidR="00BC7BE0">
              <w:rPr>
                <w:noProof/>
              </w:rPr>
              <w:t>das, was in der Aufgabe gefordert ist.</w:t>
            </w:r>
          </w:p>
        </w:tc>
      </w:tr>
      <w:tr w:rsidR="007B2B33" w:rsidRPr="00DE4890" w:rsidTr="007B2B33">
        <w:trPr>
          <w:trHeight w:val="624"/>
        </w:trPr>
        <w:tc>
          <w:tcPr>
            <w:tcW w:w="1470" w:type="dxa"/>
            <w:shd w:val="clear" w:color="auto" w:fill="auto"/>
            <w:vAlign w:val="center"/>
          </w:tcPr>
          <w:p w:rsidR="007B2B33" w:rsidRPr="00F0156F" w:rsidRDefault="007B2B33" w:rsidP="007B2B33">
            <w:pPr>
              <w:pStyle w:val="Textkrpermitte"/>
            </w:pPr>
            <w:r w:rsidRPr="00FC0F56">
              <w:rPr>
                <w:noProof/>
              </w:rPr>
              <w:drawing>
                <wp:inline distT="0" distB="0" distL="0" distR="0" wp14:anchorId="73C2E6A3" wp14:editId="1716FCD8">
                  <wp:extent cx="302701" cy="324000"/>
                  <wp:effectExtent l="0" t="0" r="2540" b="0"/>
                  <wp:docPr id="94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B2B33" w:rsidRPr="00DE4890" w:rsidRDefault="008A52F6" w:rsidP="007B2B33">
            <w:pPr>
              <w:pStyle w:val="Textkrper"/>
            </w:pPr>
            <w:r>
              <w:t>20 Min.</w:t>
            </w:r>
          </w:p>
        </w:tc>
        <w:tc>
          <w:tcPr>
            <w:tcW w:w="4961" w:type="dxa"/>
            <w:shd w:val="clear" w:color="auto" w:fill="auto"/>
            <w:vAlign w:val="center"/>
          </w:tcPr>
          <w:p w:rsidR="007B2B33" w:rsidRDefault="007B2B33" w:rsidP="00C54726">
            <w:pPr>
              <w:pStyle w:val="Textkrper"/>
            </w:pPr>
            <w:r>
              <w:t xml:space="preserve">Schneiden Sie die einzelnen Textfelder aus der </w:t>
            </w:r>
            <w:r w:rsidR="002E3EE2">
              <w:t>Au</w:t>
            </w:r>
            <w:r w:rsidR="002E3EE2">
              <w:t>s</w:t>
            </w:r>
            <w:r w:rsidR="002E3EE2">
              <w:t>schneidev</w:t>
            </w:r>
            <w:r>
              <w:t>orlage aus.</w:t>
            </w:r>
          </w:p>
          <w:p w:rsidR="007B2B33" w:rsidRDefault="007B2B33" w:rsidP="00C54726">
            <w:pPr>
              <w:pStyle w:val="Textkrper"/>
            </w:pPr>
            <w:r>
              <w:t xml:space="preserve">Ordnen Sie die Textfelder auf dem Arbeitsblatt </w:t>
            </w:r>
            <w:r w:rsidR="002E3EE2" w:rsidRPr="002E3EE2">
              <w:t>Briefvo</w:t>
            </w:r>
            <w:r w:rsidR="002E3EE2" w:rsidRPr="002E3EE2">
              <w:t>r</w:t>
            </w:r>
            <w:r w:rsidR="002E3EE2" w:rsidRPr="002E3EE2">
              <w:t xml:space="preserve">lage </w:t>
            </w:r>
            <w:r w:rsidR="002E3EE2">
              <w:t xml:space="preserve">Angebot </w:t>
            </w:r>
            <w:r w:rsidR="002E3EE2" w:rsidRPr="002E3EE2">
              <w:t xml:space="preserve">„Limes Sport“ </w:t>
            </w:r>
            <w:r>
              <w:t>sinnvoll an.</w:t>
            </w:r>
          </w:p>
          <w:p w:rsidR="007B2B33" w:rsidRPr="00DE4890" w:rsidRDefault="007B2B33" w:rsidP="00BC7BE0">
            <w:pPr>
              <w:pStyle w:val="Textkrper"/>
              <w:rPr>
                <w:noProof/>
              </w:rPr>
            </w:pPr>
            <w:r>
              <w:t>Vervoll</w:t>
            </w:r>
            <w:r w:rsidR="00BC7BE0">
              <w:t>ständigen Sie die Textbausteine.</w:t>
            </w:r>
          </w:p>
        </w:tc>
      </w:tr>
      <w:tr w:rsidR="007B2B33" w:rsidRPr="00DE4890" w:rsidTr="007B2B33">
        <w:trPr>
          <w:trHeight w:val="624"/>
        </w:trPr>
        <w:tc>
          <w:tcPr>
            <w:tcW w:w="1470" w:type="dxa"/>
            <w:shd w:val="clear" w:color="auto" w:fill="auto"/>
            <w:vAlign w:val="center"/>
          </w:tcPr>
          <w:p w:rsidR="007B2B33" w:rsidRPr="00F0156F" w:rsidRDefault="007B2B33" w:rsidP="007B2B33">
            <w:pPr>
              <w:pStyle w:val="Textkrpermitte"/>
            </w:pPr>
            <w:r>
              <w:rPr>
                <w:noProof/>
              </w:rPr>
              <w:drawing>
                <wp:anchor distT="0" distB="0" distL="114300" distR="114300" simplePos="0" relativeHeight="252392960" behindDoc="0" locked="0" layoutInCell="0" allowOverlap="1" wp14:anchorId="67EEA715" wp14:editId="498CCECF">
                  <wp:simplePos x="0" y="0"/>
                  <wp:positionH relativeFrom="rightMargin">
                    <wp:posOffset>-4486910</wp:posOffset>
                  </wp:positionH>
                  <wp:positionV relativeFrom="paragraph">
                    <wp:posOffset>57785</wp:posOffset>
                  </wp:positionV>
                  <wp:extent cx="532765" cy="323850"/>
                  <wp:effectExtent l="0" t="0" r="635" b="0"/>
                  <wp:wrapNone/>
                  <wp:docPr id="60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anchor>
              </w:drawing>
            </w:r>
          </w:p>
        </w:tc>
        <w:tc>
          <w:tcPr>
            <w:tcW w:w="940" w:type="dxa"/>
            <w:shd w:val="clear" w:color="auto" w:fill="auto"/>
            <w:vAlign w:val="center"/>
          </w:tcPr>
          <w:p w:rsidR="007B2B33" w:rsidRPr="00DE4890" w:rsidRDefault="008A52F6" w:rsidP="007B2B33">
            <w:pPr>
              <w:pStyle w:val="Textkrper"/>
            </w:pPr>
            <w:r>
              <w:t>15 Min.</w:t>
            </w:r>
          </w:p>
        </w:tc>
        <w:tc>
          <w:tcPr>
            <w:tcW w:w="4961" w:type="dxa"/>
            <w:shd w:val="clear" w:color="auto" w:fill="auto"/>
            <w:vAlign w:val="center"/>
          </w:tcPr>
          <w:p w:rsidR="007B2B33" w:rsidRDefault="007B2B33" w:rsidP="00C54726">
            <w:pPr>
              <w:pStyle w:val="Textkrper"/>
            </w:pPr>
            <w:r>
              <w:t>Präsentieren und vergleichen Sie Ihre Lösungen.</w:t>
            </w:r>
          </w:p>
          <w:p w:rsidR="007B2B33" w:rsidRPr="00DE4890" w:rsidRDefault="007B2B33" w:rsidP="00C54726">
            <w:pPr>
              <w:pStyle w:val="Textkrper"/>
              <w:rPr>
                <w:noProof/>
              </w:rPr>
            </w:pPr>
          </w:p>
        </w:tc>
      </w:tr>
      <w:tr w:rsidR="007B2B33" w:rsidRPr="00DE4890" w:rsidTr="007B2B33">
        <w:trPr>
          <w:trHeight w:val="624"/>
        </w:trPr>
        <w:tc>
          <w:tcPr>
            <w:tcW w:w="1470" w:type="dxa"/>
            <w:shd w:val="clear" w:color="auto" w:fill="auto"/>
            <w:vAlign w:val="center"/>
          </w:tcPr>
          <w:p w:rsidR="007B2B33" w:rsidRPr="00F0156F" w:rsidRDefault="007B2B33" w:rsidP="007B2B33">
            <w:pPr>
              <w:pStyle w:val="Textkrpermitte"/>
            </w:pPr>
            <w:r w:rsidRPr="00FC0F56">
              <w:rPr>
                <w:noProof/>
              </w:rPr>
              <w:drawing>
                <wp:inline distT="0" distB="0" distL="0" distR="0" wp14:anchorId="39E6B08B" wp14:editId="620F9A10">
                  <wp:extent cx="302701" cy="324000"/>
                  <wp:effectExtent l="0" t="0" r="2540" b="0"/>
                  <wp:docPr id="94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B2B33" w:rsidRPr="00DE4890" w:rsidRDefault="008A52F6" w:rsidP="007B2B33">
            <w:pPr>
              <w:pStyle w:val="Textkrper"/>
            </w:pPr>
            <w:r>
              <w:t>15 Min.</w:t>
            </w:r>
          </w:p>
        </w:tc>
        <w:tc>
          <w:tcPr>
            <w:tcW w:w="4961" w:type="dxa"/>
            <w:shd w:val="clear" w:color="auto" w:fill="auto"/>
            <w:vAlign w:val="center"/>
          </w:tcPr>
          <w:p w:rsidR="007B2B33" w:rsidRPr="00DE4890" w:rsidRDefault="007B2B33" w:rsidP="00C54726">
            <w:pPr>
              <w:pStyle w:val="Textkrper"/>
              <w:rPr>
                <w:noProof/>
              </w:rPr>
            </w:pPr>
            <w:r>
              <w:t>Fixieren Sie, nach Kontrolle der Anordnung, die Textfe</w:t>
            </w:r>
            <w:r>
              <w:t>l</w:t>
            </w:r>
            <w:r>
              <w:t>der auf der Briefvorlage.</w:t>
            </w:r>
          </w:p>
        </w:tc>
      </w:tr>
      <w:tr w:rsidR="007B2B33" w:rsidRPr="00DE4890" w:rsidTr="007B2B33">
        <w:trPr>
          <w:trHeight w:val="624"/>
        </w:trPr>
        <w:tc>
          <w:tcPr>
            <w:tcW w:w="1470" w:type="dxa"/>
            <w:shd w:val="clear" w:color="auto" w:fill="auto"/>
            <w:vAlign w:val="center"/>
          </w:tcPr>
          <w:p w:rsidR="007B2B33" w:rsidRPr="00F0156F" w:rsidRDefault="007B2B33" w:rsidP="007B2B33">
            <w:pPr>
              <w:pStyle w:val="Textkrpermitte"/>
            </w:pPr>
            <w:r>
              <w:rPr>
                <w:noProof/>
                <w:sz w:val="24"/>
              </w:rPr>
              <w:drawing>
                <wp:anchor distT="0" distB="0" distL="114300" distR="114300" simplePos="0" relativeHeight="252397056" behindDoc="0" locked="0" layoutInCell="0" allowOverlap="1" wp14:anchorId="0B96424A" wp14:editId="1E79C8A2">
                  <wp:simplePos x="0" y="0"/>
                  <wp:positionH relativeFrom="rightMargin">
                    <wp:posOffset>-4371340</wp:posOffset>
                  </wp:positionH>
                  <wp:positionV relativeFrom="paragraph">
                    <wp:posOffset>153035</wp:posOffset>
                  </wp:positionV>
                  <wp:extent cx="266700" cy="400050"/>
                  <wp:effectExtent l="0" t="0" r="0" b="0"/>
                  <wp:wrapNone/>
                  <wp:docPr id="953"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0" w:type="dxa"/>
            <w:shd w:val="clear" w:color="auto" w:fill="auto"/>
            <w:vAlign w:val="center"/>
          </w:tcPr>
          <w:p w:rsidR="007B2B33" w:rsidRPr="00DE4890" w:rsidRDefault="008A52F6" w:rsidP="007B2B33">
            <w:pPr>
              <w:pStyle w:val="Textkrper"/>
            </w:pPr>
            <w:r>
              <w:t>15 Min.</w:t>
            </w:r>
          </w:p>
        </w:tc>
        <w:tc>
          <w:tcPr>
            <w:tcW w:w="4961" w:type="dxa"/>
            <w:shd w:val="clear" w:color="auto" w:fill="auto"/>
            <w:vAlign w:val="center"/>
          </w:tcPr>
          <w:p w:rsidR="007B2B33" w:rsidRDefault="007B2B33" w:rsidP="00C54726">
            <w:pPr>
              <w:pStyle w:val="Textkrper"/>
            </w:pPr>
            <w:r>
              <w:t>Nennen Sie die Inhalte des Angebots im Überblick:</w:t>
            </w:r>
          </w:p>
          <w:p w:rsidR="007B2B33" w:rsidRDefault="007B2B33" w:rsidP="005E1582">
            <w:pPr>
              <w:pStyle w:val="Textkrper"/>
              <w:numPr>
                <w:ilvl w:val="0"/>
                <w:numId w:val="19"/>
              </w:numPr>
            </w:pPr>
            <w:r>
              <w:t>Art und Menge</w:t>
            </w:r>
          </w:p>
          <w:p w:rsidR="007B2B33" w:rsidRDefault="007B2B33" w:rsidP="005E1582">
            <w:pPr>
              <w:pStyle w:val="Textkrper"/>
              <w:numPr>
                <w:ilvl w:val="0"/>
                <w:numId w:val="19"/>
              </w:numPr>
            </w:pPr>
            <w:r>
              <w:t>Lieferbedingungen</w:t>
            </w:r>
          </w:p>
          <w:p w:rsidR="007B2B33" w:rsidRPr="00DE4890" w:rsidRDefault="007B2B33" w:rsidP="005E1582">
            <w:pPr>
              <w:pStyle w:val="Textkrper"/>
              <w:numPr>
                <w:ilvl w:val="0"/>
                <w:numId w:val="19"/>
              </w:numPr>
              <w:rPr>
                <w:noProof/>
              </w:rPr>
            </w:pPr>
            <w:r>
              <w:t>Zahlungsbedingungen, Preis</w:t>
            </w:r>
          </w:p>
        </w:tc>
      </w:tr>
    </w:tbl>
    <w:p w:rsidR="007B2B33" w:rsidRDefault="007B2B33" w:rsidP="007B2B33">
      <w:pPr>
        <w:pStyle w:val="Textkrper"/>
      </w:pPr>
    </w:p>
    <w:p w:rsidR="002714E9" w:rsidRDefault="002714E9">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7B2B33" w:rsidP="00780881">
            <w:pPr>
              <w:pStyle w:val="TabelleKopflinks"/>
            </w:pPr>
            <w:r>
              <w:t>Erstellen eines Angebots</w:t>
            </w:r>
            <w:r w:rsidR="000A4B6C">
              <w:t xml:space="preserve"> – </w:t>
            </w:r>
            <w:r w:rsidR="00780881">
              <w:t>Mit Briefvorlage</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.01.02.01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452BA1" w:rsidRDefault="00452BA1" w:rsidP="00452BA1">
            <w:pPr>
              <w:pStyle w:val="Kopf8ptafz"/>
            </w:pPr>
            <w:r>
              <w:t xml:space="preserve">Ich kann anhand unterschiedlicher Belege Informationen zusammenstellen und den Verkaufsprozess beschreiben. </w:t>
            </w:r>
          </w:p>
          <w:p w:rsidR="00452BA1" w:rsidRDefault="00452BA1" w:rsidP="00452BA1">
            <w:pPr>
              <w:pStyle w:val="Kopf8ptafz"/>
            </w:pPr>
            <w:r>
              <w:t>Ich kann die rechtlichen Grundtatbestände im Verkaufsprozess benennen und einsetzen.</w:t>
            </w:r>
          </w:p>
          <w:p w:rsidR="007B2B33" w:rsidRDefault="00452BA1" w:rsidP="00452BA1">
            <w:pPr>
              <w:pStyle w:val="Kopf8ptafz"/>
            </w:pPr>
            <w:r>
              <w:t>Ich kann den Arbeitsablauf im Verkaufsprozess planen und durchführen.</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6E71D2" w:rsidRDefault="007B2B33" w:rsidP="006E71D2">
            <w:pPr>
              <w:pStyle w:val="Kopf8ptafz"/>
            </w:pPr>
            <w:r>
              <w:t>Die Bestandteile eines Angebotes benennen und anordnen.</w:t>
            </w:r>
          </w:p>
          <w:p w:rsidR="007B2B33" w:rsidRDefault="006E71D2" w:rsidP="006E71D2">
            <w:pPr>
              <w:pStyle w:val="Kopf8ptafz"/>
            </w:pPr>
            <w:r w:rsidRPr="006E71D2">
              <w:t>Ich kann den Unterschied zwischen Rabatt und Bonus erklären.</w:t>
            </w:r>
          </w:p>
          <w:p w:rsidR="007B2B33" w:rsidRDefault="007B2B33" w:rsidP="007B2B33">
            <w:pPr>
              <w:pStyle w:val="Kopf8ptafz"/>
            </w:pPr>
            <w:r>
              <w:t xml:space="preserve">Ich kann unter Anleitung die </w:t>
            </w:r>
            <w:proofErr w:type="spellStart"/>
            <w:r>
              <w:t>MWSt</w:t>
            </w:r>
            <w:proofErr w:type="spellEnd"/>
            <w:r>
              <w:t xml:space="preserve"> für ein Angebot berechnen.</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852D4E" w:rsidP="007B2B33">
            <w:pPr>
              <w:pStyle w:val="Kopf8ptafz"/>
            </w:pPr>
            <w:r>
              <w:t>Prozentrechnen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603091" w:rsidP="007B2B33">
            <w:pPr>
              <w:pStyle w:val="Kopf8ptafz"/>
            </w:pPr>
            <w:r>
              <w:t>u</w:t>
            </w:r>
            <w:r w:rsidR="00993FB0">
              <w:t>m auf einen Kaufwunsch</w:t>
            </w:r>
            <w:r w:rsidR="007B2B33">
              <w:t xml:space="preserve"> </w:t>
            </w:r>
            <w:r w:rsidR="006F47C1">
              <w:t>verbindlich reagieren zu können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AE7280">
            <w:pPr>
              <w:pStyle w:val="Kopf8ptafz"/>
              <w:numPr>
                <w:ilvl w:val="0"/>
                <w:numId w:val="0"/>
              </w:numPr>
              <w:ind w:left="416"/>
            </w:pPr>
          </w:p>
        </w:tc>
      </w:tr>
    </w:tbl>
    <w:p w:rsidR="007B2B33" w:rsidRPr="00C54726" w:rsidRDefault="007B2B33" w:rsidP="00993FB0">
      <w:pPr>
        <w:pStyle w:val="berschrift4"/>
      </w:pPr>
      <w:r w:rsidRPr="00C54726">
        <w:t>Arbeitsauftrag</w:t>
      </w:r>
      <w:r w:rsidR="00D15878">
        <w:rPr>
          <w:noProof/>
          <w:sz w:val="24"/>
        </w:rPr>
        <w:drawing>
          <wp:anchor distT="0" distB="0" distL="114300" distR="114300" simplePos="0" relativeHeight="252590592" behindDoc="0" locked="0" layoutInCell="0" allowOverlap="1" wp14:anchorId="3528DFC6" wp14:editId="7C1D7057">
            <wp:simplePos x="0" y="0"/>
            <wp:positionH relativeFrom="rightMargin">
              <wp:posOffset>107950</wp:posOffset>
            </wp:positionH>
            <wp:positionV relativeFrom="paragraph">
              <wp:posOffset>0</wp:posOffset>
            </wp:positionV>
            <wp:extent cx="345440" cy="323850"/>
            <wp:effectExtent l="0" t="0" r="0" b="0"/>
            <wp:wrapNone/>
            <wp:docPr id="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878">
        <w:rPr>
          <w:noProof/>
          <w:sz w:val="24"/>
        </w:rPr>
        <w:drawing>
          <wp:anchor distT="0" distB="0" distL="114300" distR="114300" simplePos="0" relativeHeight="252591616" behindDoc="0" locked="0" layoutInCell="0" allowOverlap="1" wp14:anchorId="106BA967" wp14:editId="0D4E8832">
            <wp:simplePos x="0" y="0"/>
            <wp:positionH relativeFrom="rightMargin">
              <wp:posOffset>467995</wp:posOffset>
            </wp:positionH>
            <wp:positionV relativeFrom="paragraph">
              <wp:posOffset>0</wp:posOffset>
            </wp:positionV>
            <wp:extent cx="345440" cy="323850"/>
            <wp:effectExtent l="0" t="0" r="0" b="0"/>
            <wp:wrapNone/>
            <wp:docPr id="1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C54726" w:rsidRDefault="00852D4E" w:rsidP="007B2B33">
      <w:pPr>
        <w:pStyle w:val="Textkrper"/>
      </w:pPr>
      <w:r>
        <w:t>Erstellen Sie</w:t>
      </w:r>
      <w:r w:rsidR="007B2B33" w:rsidRPr="00C54726">
        <w:t xml:space="preserve"> das entspr</w:t>
      </w:r>
      <w:r w:rsidR="00993FB0">
        <w:t xml:space="preserve">echende Angebot auf die Anfrage der </w:t>
      </w:r>
      <w:r w:rsidR="007B2B33" w:rsidRPr="00C54726">
        <w:t>Sportbörse GmbH. Dazu erhal</w:t>
      </w:r>
      <w:r w:rsidR="00993FB0">
        <w:t xml:space="preserve">ten </w:t>
      </w:r>
      <w:r w:rsidR="00B92A02">
        <w:t>Sie von I</w:t>
      </w:r>
      <w:r w:rsidR="007B2B33" w:rsidRPr="00C54726">
        <w:t xml:space="preserve">hrem Praktikumsbetrieb eine Briefvorlage mit dem Logo der Limes Sport GmbH. Die notwendigen Textbausteine finden Sie auf einer Ausschneidevorlage. </w:t>
      </w:r>
    </w:p>
    <w:p w:rsidR="002E3EE2" w:rsidRPr="002E3EE2" w:rsidRDefault="007B2B33" w:rsidP="00E0094A">
      <w:pPr>
        <w:pStyle w:val="AufgabeEbene1"/>
        <w:rPr>
          <w:sz w:val="16"/>
        </w:rPr>
      </w:pPr>
      <w:r w:rsidRPr="00C54726">
        <w:t xml:space="preserve">Schneiden Sie die einzelnen Textfelder aus der </w:t>
      </w:r>
      <w:r w:rsidR="002E3EE2">
        <w:t>Ausschneidev</w:t>
      </w:r>
      <w:r w:rsidRPr="00C54726">
        <w:t>orlage aus.</w:t>
      </w:r>
    </w:p>
    <w:p w:rsidR="007B2B33" w:rsidRPr="00C54726" w:rsidRDefault="008A52F6" w:rsidP="002E3EE2">
      <w:pPr>
        <w:pStyle w:val="AufgabeEbene1"/>
      </w:pPr>
      <w:r>
        <w:rPr>
          <w:noProof/>
          <w:lang w:eastAsia="de-DE"/>
        </w:rPr>
        <w:drawing>
          <wp:anchor distT="0" distB="0" distL="114300" distR="114300" simplePos="0" relativeHeight="252654080" behindDoc="0" locked="0" layoutInCell="1" allowOverlap="1" wp14:anchorId="04A871D2" wp14:editId="4D234AAC">
            <wp:simplePos x="0" y="0"/>
            <wp:positionH relativeFrom="column">
              <wp:posOffset>4813300</wp:posOffset>
            </wp:positionH>
            <wp:positionV relativeFrom="paragraph">
              <wp:posOffset>429895</wp:posOffset>
            </wp:positionV>
            <wp:extent cx="316865" cy="316865"/>
            <wp:effectExtent l="0" t="0" r="6985" b="6985"/>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B2B33" w:rsidRPr="00C54726">
        <w:t xml:space="preserve">Ordnen Sie die Textfelder auf dem </w:t>
      </w:r>
      <w:r w:rsidR="002E3EE2" w:rsidRPr="002E3EE2">
        <w:t>Arbeitsblatt Briefvorlage</w:t>
      </w:r>
      <w:r w:rsidR="002E3EE2">
        <w:t xml:space="preserve"> Angebot</w:t>
      </w:r>
      <w:r w:rsidR="002E3EE2" w:rsidRPr="002E3EE2">
        <w:t xml:space="preserve"> „Limes Sport“ </w:t>
      </w:r>
      <w:r w:rsidR="007B2B33" w:rsidRPr="00C54726">
        <w:t>sinnvoll an.</w:t>
      </w:r>
    </w:p>
    <w:p w:rsidR="007B2B33" w:rsidRPr="00C54726" w:rsidRDefault="007B2B33" w:rsidP="002E3EE2">
      <w:pPr>
        <w:pStyle w:val="AufgabeEbene1"/>
      </w:pPr>
      <w:r w:rsidRPr="00C54726">
        <w:t xml:space="preserve">Berechnen Sie in die fehlende </w:t>
      </w:r>
      <w:proofErr w:type="spellStart"/>
      <w:r w:rsidRPr="00C54726">
        <w:t>MWSt</w:t>
      </w:r>
      <w:proofErr w:type="spellEnd"/>
      <w:r w:rsidRPr="00C54726">
        <w:t xml:space="preserve"> in der Tabelle</w:t>
      </w:r>
      <w:r w:rsidR="00E0094A">
        <w:t>.</w:t>
      </w:r>
    </w:p>
    <w:p w:rsidR="007B2B33" w:rsidRPr="00C54726" w:rsidRDefault="002E3EE2" w:rsidP="002E3EE2">
      <w:pPr>
        <w:pStyle w:val="AufgabeEbene1"/>
      </w:pPr>
      <w:r w:rsidRPr="008A52F6">
        <w:rPr>
          <w:noProof/>
          <w:lang w:eastAsia="de-DE"/>
        </w:rPr>
        <w:drawing>
          <wp:anchor distT="0" distB="0" distL="114300" distR="114300" simplePos="0" relativeHeight="252656128" behindDoc="0" locked="0" layoutInCell="0" allowOverlap="1" wp14:anchorId="525EFE81" wp14:editId="215688B6">
            <wp:simplePos x="0" y="0"/>
            <wp:positionH relativeFrom="rightMargin">
              <wp:posOffset>108585</wp:posOffset>
            </wp:positionH>
            <wp:positionV relativeFrom="paragraph">
              <wp:posOffset>50800</wp:posOffset>
            </wp:positionV>
            <wp:extent cx="532765" cy="323850"/>
            <wp:effectExtent l="0" t="0" r="635" b="0"/>
            <wp:wrapNone/>
            <wp:docPr id="22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33" w:rsidRPr="00C54726">
        <w:t>Pr</w:t>
      </w:r>
      <w:r w:rsidR="00B92A02">
        <w:t>äsentieren und vergleichen Sie I</w:t>
      </w:r>
      <w:r w:rsidR="007B2B33" w:rsidRPr="00C54726">
        <w:t>hre Lösungen in der Gruppe.</w:t>
      </w:r>
    </w:p>
    <w:p w:rsidR="007B2B33" w:rsidRPr="00C54726" w:rsidRDefault="007B2B33" w:rsidP="002E3EE2">
      <w:pPr>
        <w:pStyle w:val="AufgabeEbene1"/>
      </w:pPr>
      <w:r w:rsidRPr="00C54726">
        <w:t>Fixieren Sie, nach Kontrolle der Anordnung, die Textfelder auf der Briefvorlage.</w:t>
      </w:r>
    </w:p>
    <w:p w:rsidR="007B2B33" w:rsidRPr="00C54726" w:rsidRDefault="007B2B33" w:rsidP="002E3EE2">
      <w:pPr>
        <w:pStyle w:val="AufgabeEbene1"/>
      </w:pPr>
      <w:r w:rsidRPr="00C54726">
        <w:t>Sammeln Sie die Begriffe aus dem Angebot, die für Sie neu sind und schreiben Sie für jeden Begriff ein Kärtchen. Erläutern Sie auf der Rückseite des Kärtchens den Begriff.</w:t>
      </w:r>
    </w:p>
    <w:p w:rsidR="007B2B33" w:rsidRPr="000A4B6C" w:rsidRDefault="007B2B33" w:rsidP="000A4B6C">
      <w:pPr>
        <w:pStyle w:val="Kopf8ptafz"/>
        <w:numPr>
          <w:ilvl w:val="0"/>
          <w:numId w:val="0"/>
        </w:numPr>
        <w:rPr>
          <w:sz w:val="20"/>
        </w:rPr>
      </w:pPr>
    </w:p>
    <w:p w:rsidR="00BD4DE4" w:rsidRDefault="00BD4DE4">
      <w:pPr>
        <w:spacing w:line="240" w:lineRule="exact"/>
      </w:pPr>
      <w:r>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0"/>
        <w:gridCol w:w="4940"/>
      </w:tblGrid>
      <w:tr w:rsidR="00BD4DE4" w:rsidTr="00BD4DE4">
        <w:tc>
          <w:tcPr>
            <w:tcW w:w="4670" w:type="dxa"/>
            <w:tcBorders>
              <w:top w:val="nil"/>
              <w:left w:val="nil"/>
              <w:bottom w:val="nil"/>
              <w:right w:val="nil"/>
            </w:tcBorders>
          </w:tcPr>
          <w:p w:rsidR="00BD4DE4" w:rsidRDefault="00BD4DE4" w:rsidP="00853A86">
            <w:pPr>
              <w:pStyle w:val="Kopfzeile"/>
              <w:rPr>
                <w:b/>
                <w:bCs/>
                <w:i/>
                <w:iCs/>
                <w:sz w:val="32"/>
                <w:lang w:val="en-GB"/>
              </w:rPr>
            </w:pPr>
            <w:r>
              <w:rPr>
                <w:b/>
                <w:bCs/>
                <w:i/>
                <w:iCs/>
                <w:noProof/>
                <w:sz w:val="32"/>
              </w:rPr>
              <w:lastRenderedPageBreak/>
              <w:drawing>
                <wp:inline distT="0" distB="0" distL="0" distR="0" wp14:anchorId="719733D7" wp14:editId="50ACBE09">
                  <wp:extent cx="2847975" cy="704850"/>
                  <wp:effectExtent l="19050" t="0" r="9525" b="0"/>
                  <wp:docPr id="18" name="Bild 1" descr="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ogo"/>
                          <pic:cNvPicPr>
                            <a:picLocks noChangeAspect="1" noChangeArrowheads="1"/>
                          </pic:cNvPicPr>
                        </pic:nvPicPr>
                        <pic:blipFill>
                          <a:blip r:embed="rId70"/>
                          <a:srcRect/>
                          <a:stretch>
                            <a:fillRect/>
                          </a:stretch>
                        </pic:blipFill>
                        <pic:spPr bwMode="auto">
                          <a:xfrm>
                            <a:off x="0" y="0"/>
                            <a:ext cx="2847975" cy="704850"/>
                          </a:xfrm>
                          <a:prstGeom prst="rect">
                            <a:avLst/>
                          </a:prstGeom>
                          <a:noFill/>
                          <a:ln w="9525">
                            <a:noFill/>
                            <a:miter lim="800000"/>
                            <a:headEnd/>
                            <a:tailEnd/>
                          </a:ln>
                        </pic:spPr>
                      </pic:pic>
                    </a:graphicData>
                  </a:graphic>
                </wp:inline>
              </w:drawing>
            </w:r>
          </w:p>
        </w:tc>
        <w:tc>
          <w:tcPr>
            <w:tcW w:w="4940" w:type="dxa"/>
            <w:tcBorders>
              <w:top w:val="nil"/>
              <w:left w:val="nil"/>
              <w:bottom w:val="nil"/>
              <w:right w:val="nil"/>
            </w:tcBorders>
          </w:tcPr>
          <w:p w:rsidR="00BD4DE4" w:rsidRPr="00BD4DE4" w:rsidRDefault="00BD4DE4" w:rsidP="00853A86">
            <w:pPr>
              <w:pStyle w:val="Kopfzeile"/>
              <w:jc w:val="right"/>
              <w:rPr>
                <w:b/>
                <w:bCs/>
                <w:sz w:val="40"/>
                <w14:shadow w14:blurRad="50800" w14:dist="38100" w14:dir="2700000" w14:sx="100000" w14:sy="100000" w14:kx="0" w14:ky="0" w14:algn="tl">
                  <w14:srgbClr w14:val="000000">
                    <w14:alpha w14:val="60000"/>
                  </w14:srgbClr>
                </w14:shadow>
              </w:rPr>
            </w:pPr>
            <w:r w:rsidRPr="00BD4DE4">
              <w:rPr>
                <w:b/>
                <w:bCs/>
                <w:sz w:val="40"/>
                <w14:shadow w14:blurRad="50800" w14:dist="38100" w14:dir="2700000" w14:sx="100000" w14:sy="100000" w14:kx="0" w14:ky="0" w14:algn="tl">
                  <w14:srgbClr w14:val="000000">
                    <w14:alpha w14:val="60000"/>
                  </w14:srgbClr>
                </w14:shadow>
              </w:rPr>
              <w:t xml:space="preserve">LIMES Sport GmbH </w:t>
            </w:r>
          </w:p>
          <w:p w:rsidR="00BD4DE4" w:rsidRPr="00BD4DE4" w:rsidRDefault="00BD4DE4" w:rsidP="00853A86">
            <w:pPr>
              <w:pStyle w:val="Kopfzeile"/>
              <w:jc w:val="right"/>
              <w:rPr>
                <w:sz w:val="24"/>
                <w14:shadow w14:blurRad="50800" w14:dist="38100" w14:dir="2700000" w14:sx="100000" w14:sy="100000" w14:kx="0" w14:ky="0" w14:algn="tl">
                  <w14:srgbClr w14:val="000000">
                    <w14:alpha w14:val="60000"/>
                  </w14:srgbClr>
                </w14:shadow>
              </w:rPr>
            </w:pPr>
          </w:p>
          <w:p w:rsidR="00BD4DE4" w:rsidRDefault="00BD4DE4" w:rsidP="00853A86">
            <w:pPr>
              <w:pStyle w:val="Kopfzeile"/>
              <w:jc w:val="right"/>
            </w:pPr>
            <w:proofErr w:type="spellStart"/>
            <w:r>
              <w:rPr>
                <w:b/>
                <w:bCs/>
                <w:i/>
                <w:iCs/>
                <w:sz w:val="32"/>
                <w:lang w:val="en-GB"/>
              </w:rPr>
              <w:t>Sportgroßhandel</w:t>
            </w:r>
            <w:proofErr w:type="spellEnd"/>
          </w:p>
        </w:tc>
      </w:tr>
    </w:tbl>
    <w:p w:rsidR="00BD4DE4" w:rsidRDefault="00BD4DE4">
      <w:pPr>
        <w:spacing w:line="240" w:lineRule="exact"/>
      </w:pPr>
    </w:p>
    <w:p w:rsidR="00BD4DE4" w:rsidRDefault="00BD4DE4">
      <w:pPr>
        <w:spacing w:line="240" w:lineRule="exact"/>
      </w:pPr>
    </w:p>
    <w:tbl>
      <w:tblPr>
        <w:tblW w:w="10150" w:type="dxa"/>
        <w:tblCellMar>
          <w:left w:w="70" w:type="dxa"/>
          <w:right w:w="70" w:type="dxa"/>
        </w:tblCellMar>
        <w:tblLook w:val="0000" w:firstRow="0" w:lastRow="0" w:firstColumn="0" w:lastColumn="0" w:noHBand="0" w:noVBand="0"/>
      </w:tblPr>
      <w:tblGrid>
        <w:gridCol w:w="4893"/>
        <w:gridCol w:w="934"/>
        <w:gridCol w:w="4323"/>
      </w:tblGrid>
      <w:tr w:rsidR="00BD4DE4" w:rsidTr="00853A86">
        <w:trPr>
          <w:cantSplit/>
          <w:trHeight w:val="284"/>
        </w:trPr>
        <w:tc>
          <w:tcPr>
            <w:tcW w:w="10150" w:type="dxa"/>
            <w:gridSpan w:val="3"/>
            <w:vAlign w:val="center"/>
          </w:tcPr>
          <w:p w:rsidR="00BD4DE4" w:rsidRDefault="00BD4DE4" w:rsidP="00853A86">
            <w:pPr>
              <w:pStyle w:val="berschrift1"/>
            </w:pPr>
            <w:r>
              <w:t xml:space="preserve">LIMES Sport GmbH </w:t>
            </w:r>
            <w:r>
              <w:sym w:font="Wingdings" w:char="F077"/>
            </w:r>
            <w:r>
              <w:t xml:space="preserve"> Im Industriegebiet 11 </w:t>
            </w:r>
            <w:r>
              <w:sym w:font="Wingdings" w:char="F077"/>
            </w:r>
            <w:r>
              <w:t xml:space="preserve"> 70173 Stuttgart</w:t>
            </w:r>
          </w:p>
        </w:tc>
      </w:tr>
      <w:tr w:rsidR="00BD4DE4" w:rsidRPr="0061417C" w:rsidTr="00853A86">
        <w:trPr>
          <w:cantSplit/>
        </w:trPr>
        <w:tc>
          <w:tcPr>
            <w:tcW w:w="4893" w:type="dxa"/>
          </w:tcPr>
          <w:p w:rsidR="00BD4DE4" w:rsidRDefault="00BD4DE4" w:rsidP="00853A86"/>
          <w:p w:rsidR="00BD4DE4" w:rsidRDefault="00BD4DE4" w:rsidP="00853A86"/>
          <w:p w:rsidR="00BD4DE4" w:rsidRDefault="00BD4DE4" w:rsidP="00853A86">
            <w:pPr>
              <w:pStyle w:val="Kopfzeile"/>
              <w:tabs>
                <w:tab w:val="clear" w:pos="4536"/>
                <w:tab w:val="clear" w:pos="9072"/>
              </w:tabs>
            </w:pPr>
          </w:p>
        </w:tc>
        <w:tc>
          <w:tcPr>
            <w:tcW w:w="934" w:type="dxa"/>
          </w:tcPr>
          <w:p w:rsidR="00BD4DE4" w:rsidRDefault="00BD4DE4" w:rsidP="00853A86"/>
        </w:tc>
        <w:tc>
          <w:tcPr>
            <w:tcW w:w="4323" w:type="dxa"/>
          </w:tcPr>
          <w:p w:rsidR="00BD4DE4" w:rsidRDefault="002E4502" w:rsidP="00853A86">
            <w:pPr>
              <w:tabs>
                <w:tab w:val="left" w:pos="1828"/>
              </w:tabs>
            </w:pPr>
            <w:r>
              <w:rPr>
                <w:sz w:val="16"/>
              </w:rPr>
              <w:t>Ihr Name</w:t>
            </w:r>
            <w:r w:rsidR="00BD4DE4">
              <w:rPr>
                <w:sz w:val="16"/>
              </w:rPr>
              <w:t>:</w:t>
            </w:r>
            <w:r w:rsidR="00BD4DE4">
              <w:t xml:space="preserve"> </w:t>
            </w:r>
            <w:r w:rsidR="00BD4DE4">
              <w:tab/>
            </w:r>
            <w:r>
              <w:t>Frau Braun</w:t>
            </w:r>
          </w:p>
          <w:p w:rsidR="00BD4DE4" w:rsidRDefault="00BD4DE4" w:rsidP="00853A86">
            <w:pPr>
              <w:tabs>
                <w:tab w:val="left" w:pos="1828"/>
              </w:tabs>
            </w:pPr>
            <w:r>
              <w:rPr>
                <w:sz w:val="16"/>
              </w:rPr>
              <w:t>Ihre Nachricht vom:</w:t>
            </w:r>
            <w:r>
              <w:t xml:space="preserve"> </w:t>
            </w:r>
            <w:r>
              <w:tab/>
              <w:t>22.10.15</w:t>
            </w:r>
          </w:p>
          <w:p w:rsidR="00BD4DE4" w:rsidRDefault="00BD4DE4" w:rsidP="00853A86">
            <w:pPr>
              <w:tabs>
                <w:tab w:val="left" w:pos="1828"/>
              </w:tabs>
            </w:pPr>
            <w:r>
              <w:rPr>
                <w:sz w:val="16"/>
              </w:rPr>
              <w:t>Unser Zeichen:</w:t>
            </w:r>
            <w:r>
              <w:t xml:space="preserve"> </w:t>
            </w:r>
            <w:r>
              <w:tab/>
            </w:r>
            <w:proofErr w:type="spellStart"/>
            <w:r>
              <w:t>Mu</w:t>
            </w:r>
            <w:proofErr w:type="spellEnd"/>
          </w:p>
          <w:p w:rsidR="00BD4DE4" w:rsidRDefault="00BD4DE4" w:rsidP="00853A86">
            <w:pPr>
              <w:tabs>
                <w:tab w:val="left" w:pos="1828"/>
              </w:tabs>
            </w:pPr>
            <w:r>
              <w:rPr>
                <w:sz w:val="16"/>
              </w:rPr>
              <w:t>Unsere Nachricht vom:</w:t>
            </w:r>
            <w:r>
              <w:t xml:space="preserve"> </w:t>
            </w:r>
            <w:r>
              <w:tab/>
            </w:r>
          </w:p>
          <w:p w:rsidR="00BD4DE4" w:rsidRDefault="00BD4DE4" w:rsidP="00853A86">
            <w:pPr>
              <w:tabs>
                <w:tab w:val="left" w:pos="1828"/>
              </w:tabs>
            </w:pPr>
          </w:p>
          <w:p w:rsidR="00BD4DE4" w:rsidRDefault="00BD4DE4" w:rsidP="00853A86">
            <w:pPr>
              <w:tabs>
                <w:tab w:val="left" w:pos="1828"/>
              </w:tabs>
            </w:pPr>
            <w:r>
              <w:rPr>
                <w:sz w:val="16"/>
              </w:rPr>
              <w:t>Name:</w:t>
            </w:r>
            <w:r>
              <w:t xml:space="preserve"> </w:t>
            </w:r>
            <w:r>
              <w:tab/>
              <w:t>Mustermann</w:t>
            </w:r>
          </w:p>
          <w:p w:rsidR="00BD4DE4" w:rsidRDefault="00BD4DE4" w:rsidP="00853A86">
            <w:pPr>
              <w:tabs>
                <w:tab w:val="left" w:pos="1828"/>
              </w:tabs>
              <w:rPr>
                <w:sz w:val="16"/>
                <w:lang w:val="it-IT"/>
              </w:rPr>
            </w:pPr>
            <w:proofErr w:type="spellStart"/>
            <w:r>
              <w:rPr>
                <w:sz w:val="16"/>
                <w:lang w:val="it-IT"/>
              </w:rPr>
              <w:t>Telefon</w:t>
            </w:r>
            <w:proofErr w:type="spellEnd"/>
            <w:r>
              <w:rPr>
                <w:sz w:val="16"/>
                <w:lang w:val="it-IT"/>
              </w:rPr>
              <w:t>:</w:t>
            </w:r>
            <w:r>
              <w:rPr>
                <w:lang w:val="it-IT"/>
              </w:rPr>
              <w:t xml:space="preserve"> </w:t>
            </w:r>
            <w:r>
              <w:rPr>
                <w:lang w:val="it-IT"/>
              </w:rPr>
              <w:tab/>
            </w:r>
            <w:r>
              <w:rPr>
                <w:sz w:val="16"/>
                <w:lang w:val="it-IT"/>
              </w:rPr>
              <w:t>0711 233425</w:t>
            </w:r>
          </w:p>
          <w:p w:rsidR="00BD4DE4" w:rsidRDefault="00BD4DE4" w:rsidP="00853A86">
            <w:pPr>
              <w:tabs>
                <w:tab w:val="left" w:pos="1828"/>
              </w:tabs>
              <w:rPr>
                <w:lang w:val="it-IT"/>
              </w:rPr>
            </w:pPr>
            <w:r>
              <w:rPr>
                <w:sz w:val="16"/>
                <w:lang w:val="it-IT"/>
              </w:rPr>
              <w:t>Telefax:</w:t>
            </w:r>
            <w:r>
              <w:rPr>
                <w:lang w:val="it-IT"/>
              </w:rPr>
              <w:t xml:space="preserve"> </w:t>
            </w:r>
            <w:r>
              <w:rPr>
                <w:lang w:val="it-IT"/>
              </w:rPr>
              <w:tab/>
            </w:r>
            <w:r>
              <w:rPr>
                <w:sz w:val="16"/>
                <w:lang w:val="it-IT"/>
              </w:rPr>
              <w:t>0711 233426</w:t>
            </w:r>
          </w:p>
          <w:p w:rsidR="00BD4DE4" w:rsidRDefault="00BD4DE4" w:rsidP="00853A86">
            <w:pPr>
              <w:pStyle w:val="Kopfzeile"/>
              <w:tabs>
                <w:tab w:val="clear" w:pos="4536"/>
                <w:tab w:val="clear" w:pos="9072"/>
                <w:tab w:val="left" w:pos="1249"/>
                <w:tab w:val="left" w:pos="1828"/>
              </w:tabs>
              <w:rPr>
                <w:sz w:val="16"/>
                <w:lang w:val="it-IT"/>
              </w:rPr>
            </w:pPr>
            <w:r>
              <w:rPr>
                <w:sz w:val="16"/>
                <w:lang w:val="fr-FR"/>
              </w:rPr>
              <w:t>Mail:</w:t>
            </w:r>
            <w:r>
              <w:rPr>
                <w:lang w:val="fr-FR"/>
              </w:rPr>
              <w:t xml:space="preserve"> </w:t>
            </w:r>
            <w:r>
              <w:rPr>
                <w:lang w:val="fr-FR"/>
              </w:rPr>
              <w:tab/>
            </w:r>
            <w:r>
              <w:rPr>
                <w:lang w:val="fr-FR"/>
              </w:rPr>
              <w:tab/>
            </w:r>
            <w:r>
              <w:rPr>
                <w:sz w:val="16"/>
                <w:lang w:val="fr-FR"/>
              </w:rPr>
              <w:t>service@</w:t>
            </w:r>
            <w:r>
              <w:rPr>
                <w:sz w:val="16"/>
                <w:lang w:val="it-IT"/>
              </w:rPr>
              <w:t>limes-sport.de</w:t>
            </w:r>
          </w:p>
          <w:p w:rsidR="00BD4DE4" w:rsidRDefault="00BD4DE4" w:rsidP="00853A86">
            <w:pPr>
              <w:pStyle w:val="Kopfzeile"/>
              <w:tabs>
                <w:tab w:val="clear" w:pos="4536"/>
                <w:tab w:val="clear" w:pos="9072"/>
                <w:tab w:val="left" w:pos="1249"/>
                <w:tab w:val="left" w:pos="1828"/>
              </w:tabs>
              <w:rPr>
                <w:sz w:val="16"/>
                <w:lang w:val="it-IT"/>
              </w:rPr>
            </w:pPr>
            <w:r>
              <w:rPr>
                <w:sz w:val="16"/>
                <w:lang w:val="it-IT"/>
              </w:rPr>
              <w:t>Internet:</w:t>
            </w:r>
            <w:r>
              <w:rPr>
                <w:sz w:val="16"/>
                <w:lang w:val="it-IT"/>
              </w:rPr>
              <w:tab/>
            </w:r>
            <w:r>
              <w:rPr>
                <w:sz w:val="16"/>
                <w:lang w:val="it-IT"/>
              </w:rPr>
              <w:tab/>
              <w:t>www.limes-sport.de</w:t>
            </w:r>
          </w:p>
          <w:p w:rsidR="00BD4DE4" w:rsidRDefault="00BD4DE4" w:rsidP="00853A86">
            <w:pPr>
              <w:pStyle w:val="Kopfzeile"/>
              <w:tabs>
                <w:tab w:val="clear" w:pos="4536"/>
                <w:tab w:val="clear" w:pos="9072"/>
                <w:tab w:val="left" w:pos="1249"/>
                <w:tab w:val="left" w:pos="1828"/>
              </w:tabs>
              <w:rPr>
                <w:sz w:val="16"/>
                <w:lang w:val="it-IT"/>
              </w:rPr>
            </w:pPr>
          </w:p>
          <w:p w:rsidR="00BD4DE4" w:rsidRDefault="00BD4DE4" w:rsidP="00853A86">
            <w:pPr>
              <w:pStyle w:val="Kopfzeile"/>
              <w:tabs>
                <w:tab w:val="clear" w:pos="4536"/>
                <w:tab w:val="clear" w:pos="9072"/>
                <w:tab w:val="left" w:pos="1249"/>
                <w:tab w:val="left" w:pos="1828"/>
              </w:tabs>
              <w:rPr>
                <w:sz w:val="16"/>
                <w:lang w:val="it-IT"/>
              </w:rPr>
            </w:pPr>
          </w:p>
          <w:p w:rsidR="00BD4DE4" w:rsidRDefault="00BD4DE4" w:rsidP="00853A86">
            <w:pPr>
              <w:tabs>
                <w:tab w:val="left" w:pos="1828"/>
              </w:tabs>
              <w:rPr>
                <w:lang w:val="it-IT"/>
              </w:rPr>
            </w:pPr>
            <w:proofErr w:type="spellStart"/>
            <w:r>
              <w:rPr>
                <w:sz w:val="16"/>
                <w:lang w:val="it-IT"/>
              </w:rPr>
              <w:t>Datum</w:t>
            </w:r>
            <w:proofErr w:type="spellEnd"/>
            <w:r>
              <w:rPr>
                <w:sz w:val="16"/>
                <w:lang w:val="it-IT"/>
              </w:rPr>
              <w:t>:</w:t>
            </w:r>
            <w:r>
              <w:rPr>
                <w:lang w:val="it-IT"/>
              </w:rPr>
              <w:t xml:space="preserve"> </w:t>
            </w:r>
            <w:r>
              <w:rPr>
                <w:lang w:val="it-IT"/>
              </w:rPr>
              <w:tab/>
            </w:r>
          </w:p>
        </w:tc>
      </w:tr>
    </w:tbl>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p w:rsidR="00BD4DE4" w:rsidRPr="00D82F4A" w:rsidRDefault="00BD4DE4">
      <w:pPr>
        <w:spacing w:line="240" w:lineRule="exact"/>
        <w:rPr>
          <w:lang w:val="it-IT"/>
        </w:rPr>
      </w:pPr>
    </w:p>
    <w:tbl>
      <w:tblPr>
        <w:tblW w:w="8575" w:type="dxa"/>
        <w:tblCellMar>
          <w:left w:w="70" w:type="dxa"/>
          <w:right w:w="70" w:type="dxa"/>
        </w:tblCellMar>
        <w:tblLook w:val="0000" w:firstRow="0" w:lastRow="0" w:firstColumn="0" w:lastColumn="0" w:noHBand="0" w:noVBand="0"/>
      </w:tblPr>
      <w:tblGrid>
        <w:gridCol w:w="2905"/>
        <w:gridCol w:w="1843"/>
        <w:gridCol w:w="3827"/>
      </w:tblGrid>
      <w:tr w:rsidR="00BD4DE4" w:rsidTr="00B92A02">
        <w:tc>
          <w:tcPr>
            <w:tcW w:w="2905" w:type="dxa"/>
          </w:tcPr>
          <w:p w:rsidR="00BD4DE4" w:rsidRDefault="00BD4DE4" w:rsidP="00853A86">
            <w:pPr>
              <w:pStyle w:val="Fuzeile"/>
            </w:pPr>
            <w:r>
              <w:t>Baden-Württemberg Bank</w:t>
            </w:r>
          </w:p>
          <w:p w:rsidR="00BD4DE4" w:rsidRDefault="00BD4DE4" w:rsidP="00853A86">
            <w:pPr>
              <w:pStyle w:val="Fuzeile"/>
              <w:tabs>
                <w:tab w:val="clear" w:pos="4536"/>
                <w:tab w:val="clear" w:pos="9072"/>
                <w:tab w:val="right" w:pos="3042"/>
              </w:tabs>
            </w:pPr>
            <w:r>
              <w:t>Konto Nr.  2100011   BLZ 600 500 00</w:t>
            </w:r>
          </w:p>
          <w:p w:rsidR="00BD4DE4" w:rsidRDefault="00BD4DE4" w:rsidP="00853A86">
            <w:pPr>
              <w:pStyle w:val="Fuzeile"/>
              <w:tabs>
                <w:tab w:val="clear" w:pos="4536"/>
                <w:tab w:val="clear" w:pos="9072"/>
                <w:tab w:val="right" w:pos="3042"/>
              </w:tabs>
            </w:pPr>
            <w:r>
              <w:t>BIC BAWUDEST</w:t>
            </w:r>
          </w:p>
          <w:p w:rsidR="00BD4DE4" w:rsidRDefault="00BD4DE4" w:rsidP="00853A86">
            <w:pPr>
              <w:pStyle w:val="Fuzeile"/>
              <w:tabs>
                <w:tab w:val="clear" w:pos="4536"/>
                <w:tab w:val="clear" w:pos="9072"/>
                <w:tab w:val="right" w:pos="3042"/>
              </w:tabs>
            </w:pPr>
            <w:r>
              <w:t>IBAN DE97 6005 0000 0002 1000 11</w:t>
            </w:r>
          </w:p>
        </w:tc>
        <w:tc>
          <w:tcPr>
            <w:tcW w:w="1843" w:type="dxa"/>
          </w:tcPr>
          <w:p w:rsidR="00BD4DE4" w:rsidRDefault="00BD4DE4" w:rsidP="00853A86">
            <w:pPr>
              <w:pStyle w:val="Fuzeile"/>
            </w:pPr>
            <w:r>
              <w:t>Geschäftsführer</w:t>
            </w:r>
          </w:p>
          <w:p w:rsidR="00BD4DE4" w:rsidRDefault="00BD4DE4" w:rsidP="00853A86">
            <w:pPr>
              <w:pStyle w:val="Fuzeile"/>
            </w:pPr>
            <w:r>
              <w:t>Herr Karl Schwarz</w:t>
            </w:r>
          </w:p>
          <w:p w:rsidR="00BD4DE4" w:rsidRDefault="00BD4DE4" w:rsidP="00853A86">
            <w:pPr>
              <w:pStyle w:val="Fuzeile"/>
              <w:rPr>
                <w:lang w:val="fr-FR"/>
              </w:rPr>
            </w:pPr>
            <w:r>
              <w:rPr>
                <w:lang w:val="fr-FR"/>
              </w:rPr>
              <w:t>Frau Michaela Maier</w:t>
            </w:r>
          </w:p>
        </w:tc>
        <w:tc>
          <w:tcPr>
            <w:tcW w:w="3827" w:type="dxa"/>
          </w:tcPr>
          <w:p w:rsidR="00BD4DE4" w:rsidRDefault="00BD4DE4" w:rsidP="00853A86">
            <w:pPr>
              <w:pStyle w:val="Fuzeile"/>
            </w:pPr>
            <w:r>
              <w:t>Gerichtsstand:               Amtsgericht Stuttgart</w:t>
            </w:r>
          </w:p>
          <w:p w:rsidR="00BD4DE4" w:rsidRDefault="00B92A02" w:rsidP="00853A86">
            <w:pPr>
              <w:pStyle w:val="Fuzeile"/>
            </w:pPr>
            <w:r>
              <w:t xml:space="preserve">Handelsregister:         </w:t>
            </w:r>
            <w:r w:rsidR="00BD4DE4">
              <w:t xml:space="preserve">  HR-B 234</w:t>
            </w:r>
          </w:p>
          <w:p w:rsidR="00BD4DE4" w:rsidRDefault="00BD4DE4" w:rsidP="00853A86">
            <w:pPr>
              <w:pStyle w:val="Fuzeile"/>
              <w:rPr>
                <w:lang w:val="fr-FR"/>
              </w:rPr>
            </w:pPr>
            <w:proofErr w:type="spellStart"/>
            <w:r>
              <w:rPr>
                <w:lang w:val="fr-FR"/>
              </w:rPr>
              <w:t>USt-IdNr</w:t>
            </w:r>
            <w:proofErr w:type="spellEnd"/>
            <w:r>
              <w:rPr>
                <w:lang w:val="fr-FR"/>
              </w:rPr>
              <w:t xml:space="preserve">:                      </w:t>
            </w:r>
            <w:r w:rsidR="00B92A02">
              <w:rPr>
                <w:lang w:val="fr-FR"/>
              </w:rPr>
              <w:t xml:space="preserve">  </w:t>
            </w:r>
            <w:r>
              <w:rPr>
                <w:lang w:val="fr-FR"/>
              </w:rPr>
              <w:t xml:space="preserve"> DE 456123789</w:t>
            </w:r>
          </w:p>
        </w:tc>
      </w:tr>
    </w:tbl>
    <w:p w:rsidR="00BD4DE4" w:rsidRDefault="00BD4DE4">
      <w:pPr>
        <w:spacing w:line="240" w:lineRule="exact"/>
      </w:pPr>
      <w:r>
        <w:br w:type="page"/>
      </w:r>
    </w:p>
    <w:p w:rsidR="00BD4DE4" w:rsidRDefault="00E0094A" w:rsidP="00E0094A">
      <w:pPr>
        <w:pStyle w:val="berschrift2"/>
      </w:pPr>
      <w:r>
        <w:lastRenderedPageBreak/>
        <w:t>Ausschneidevorlag</w:t>
      </w:r>
      <w:r w:rsidR="00A33252">
        <w:rPr>
          <w:rFonts w:ascii="Arial" w:hAnsi="Arial"/>
          <w:noProof/>
        </w:rPr>
        <mc:AlternateContent>
          <mc:Choice Requires="wps">
            <w:drawing>
              <wp:anchor distT="45720" distB="45720" distL="114300" distR="114300" simplePos="0" relativeHeight="252563968" behindDoc="0" locked="0" layoutInCell="1" allowOverlap="1" wp14:anchorId="3FB497C7" wp14:editId="0E2F82DD">
                <wp:simplePos x="0" y="0"/>
                <wp:positionH relativeFrom="margin">
                  <wp:posOffset>1725295</wp:posOffset>
                </wp:positionH>
                <wp:positionV relativeFrom="paragraph">
                  <wp:posOffset>147320</wp:posOffset>
                </wp:positionV>
                <wp:extent cx="2228850" cy="304800"/>
                <wp:effectExtent l="0" t="0" r="19050" b="19050"/>
                <wp:wrapSquare wrapText="bothSides"/>
                <wp:docPr id="1378" name="Textfeld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headEnd/>
                          <a:tailEnd/>
                        </a:ln>
                      </wps:spPr>
                      <wps:txbx>
                        <w:txbxContent>
                          <w:p w:rsidR="008F125E" w:rsidRPr="00395A10" w:rsidRDefault="008F125E" w:rsidP="00CE0169">
                            <w:pPr>
                              <w:rPr>
                                <w:sz w:val="28"/>
                              </w:rPr>
                            </w:pPr>
                            <w:r w:rsidRPr="00395A10">
                              <w:rPr>
                                <w:sz w:val="24"/>
                                <w:lang w:val="it-IT"/>
                              </w:rPr>
                              <w:t>Summe: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78" o:spid="_x0000_s1031" type="#_x0000_t202" style="position:absolute;margin-left:135.85pt;margin-top:11.6pt;width:175.5pt;height:24pt;z-index:25256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">
                <v:textbox>
                  <w:txbxContent>
                    <w:p w:rsidR="008F125E" w:rsidRPr="00395A10" w:rsidRDefault="008F125E" w:rsidP="00CE0169">
                      <w:pPr>
                        <w:rPr>
                          <w:sz w:val="28"/>
                        </w:rPr>
                      </w:pPr>
                      <w:r w:rsidRPr="00395A10">
                        <w:rPr>
                          <w:sz w:val="24"/>
                          <w:lang w:val="it-IT"/>
                        </w:rPr>
                        <w:t>Summe:</w:t>
                      </w:r>
                    </w:p>
                  </w:txbxContent>
                </v:textbox>
                <w10:wrap type="square" anchorx="margin"/>
              </v:shape>
            </w:pict>
          </mc:Fallback>
        </mc:AlternateContent>
      </w:r>
      <w:r>
        <w:t>e</w:t>
      </w:r>
    </w:p>
    <w:p w:rsidR="00BD4DE4" w:rsidRDefault="00A33252">
      <w:pPr>
        <w:spacing w:line="240" w:lineRule="exact"/>
      </w:pPr>
      <w:r>
        <w:rPr>
          <w:noProof/>
          <w:lang w:eastAsia="de-DE"/>
        </w:rPr>
        <mc:AlternateContent>
          <mc:Choice Requires="wps">
            <w:drawing>
              <wp:anchor distT="0" distB="0" distL="114300" distR="114300" simplePos="0" relativeHeight="252557824" behindDoc="0" locked="0" layoutInCell="1" allowOverlap="1" wp14:anchorId="090E5CB3" wp14:editId="0706F9ED">
                <wp:simplePos x="0" y="0"/>
                <wp:positionH relativeFrom="column">
                  <wp:posOffset>4243705</wp:posOffset>
                </wp:positionH>
                <wp:positionV relativeFrom="paragraph">
                  <wp:posOffset>12065</wp:posOffset>
                </wp:positionV>
                <wp:extent cx="2235200" cy="1327150"/>
                <wp:effectExtent l="171450" t="342900" r="165100" b="349250"/>
                <wp:wrapNone/>
                <wp:docPr id="1379" name="Textfeld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224">
                          <a:off x="0" y="0"/>
                          <a:ext cx="2235200" cy="1327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CE0169">
                            <w:pPr>
                              <w:rPr>
                                <w:rFonts w:ascii="Arial" w:hAnsi="Arial"/>
                              </w:rPr>
                            </w:pPr>
                          </w:p>
                          <w:p w:rsidR="008F125E" w:rsidRDefault="008F125E" w:rsidP="00125CDE">
                            <w:pPr>
                              <w:ind w:left="708"/>
                              <w:rPr>
                                <w:rFonts w:ascii="Arial" w:hAnsi="Arial"/>
                              </w:rPr>
                            </w:pPr>
                            <w:r w:rsidRPr="00867C73">
                              <w:rPr>
                                <w:rFonts w:ascii="Arial" w:hAnsi="Arial"/>
                              </w:rPr>
                              <w:t>Sportbörse GmbH</w:t>
                            </w:r>
                            <w:r w:rsidRPr="00125CDE">
                              <w:rPr>
                                <w:rFonts w:ascii="Arial" w:hAnsi="Arial"/>
                              </w:rPr>
                              <w:t xml:space="preserve"> </w:t>
                            </w:r>
                          </w:p>
                          <w:p w:rsidR="008F125E" w:rsidRDefault="008F125E" w:rsidP="00125CDE">
                            <w:pPr>
                              <w:ind w:left="708"/>
                              <w:rPr>
                                <w:rFonts w:ascii="Arial" w:hAnsi="Arial"/>
                              </w:rPr>
                            </w:pPr>
                            <w:r w:rsidRPr="00867C73">
                              <w:rPr>
                                <w:rFonts w:ascii="Arial" w:hAnsi="Arial"/>
                              </w:rPr>
                              <w:t>Sport</w:t>
                            </w:r>
                            <w:r>
                              <w:rPr>
                                <w:rFonts w:ascii="Arial" w:hAnsi="Arial"/>
                              </w:rPr>
                              <w:t>ausstatter Nr. 1</w:t>
                            </w:r>
                          </w:p>
                          <w:p w:rsidR="008F125E" w:rsidRDefault="008F125E" w:rsidP="00CE0169">
                            <w:pPr>
                              <w:ind w:left="708"/>
                              <w:rPr>
                                <w:rFonts w:ascii="Arial" w:hAnsi="Arial"/>
                              </w:rPr>
                            </w:pPr>
                            <w:r w:rsidRPr="00867C73">
                              <w:rPr>
                                <w:rFonts w:ascii="Arial" w:hAnsi="Arial"/>
                              </w:rPr>
                              <w:t>Frau Braun</w:t>
                            </w:r>
                          </w:p>
                          <w:p w:rsidR="008F125E" w:rsidRPr="00867C73" w:rsidRDefault="008F125E" w:rsidP="00CE0169">
                            <w:pPr>
                              <w:ind w:left="708"/>
                              <w:rPr>
                                <w:rFonts w:ascii="Arial" w:hAnsi="Arial"/>
                              </w:rPr>
                            </w:pPr>
                            <w:r w:rsidRPr="00867C73">
                              <w:rPr>
                                <w:rFonts w:ascii="Arial" w:hAnsi="Arial"/>
                              </w:rPr>
                              <w:t>Ernst-Abbe-Str. 62</w:t>
                            </w:r>
                            <w:r>
                              <w:rPr>
                                <w:rFonts w:ascii="Arial" w:hAnsi="Arial"/>
                              </w:rPr>
                              <w:t xml:space="preserve"> </w:t>
                            </w:r>
                            <w:r w:rsidRPr="00867C73">
                              <w:rPr>
                                <w:rFonts w:ascii="Arial" w:hAnsi="Arial"/>
                              </w:rPr>
                              <w:t>a</w:t>
                            </w:r>
                          </w:p>
                          <w:p w:rsidR="008F125E" w:rsidRPr="00867C73" w:rsidRDefault="008F125E" w:rsidP="00CE0169">
                            <w:pPr>
                              <w:ind w:left="708"/>
                              <w:rPr>
                                <w:rFonts w:ascii="Arial" w:hAnsi="Arial"/>
                              </w:rPr>
                            </w:pPr>
                            <w:r w:rsidRPr="00867C73">
                              <w:rPr>
                                <w:rFonts w:ascii="Arial" w:hAnsi="Arial"/>
                              </w:rPr>
                              <w:t>75217 Birkenfeld</w:t>
                            </w:r>
                          </w:p>
                          <w:p w:rsidR="008F125E" w:rsidRDefault="008F125E" w:rsidP="00CE0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9" o:spid="_x0000_s1032" type="#_x0000_t202" style="position:absolute;margin-left:334.15pt;margin-top:.95pt;width:176pt;height:104.5pt;rotation:-1244939fd;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" fillcolor="white [3201]" strokeweight=".5pt">
                <v:path arrowok="t"/>
                <v:textbox>
                  <w:txbxContent>
                    <w:p w:rsidR="008F125E" w:rsidRDefault="008F125E" w:rsidP="00CE0169">
                      <w:pPr>
                        <w:rPr>
                          <w:rFonts w:ascii="Arial" w:hAnsi="Arial"/>
                        </w:rPr>
                      </w:pPr>
                    </w:p>
                    <w:p w:rsidR="008F125E" w:rsidRDefault="008F125E" w:rsidP="00125CDE">
                      <w:pPr>
                        <w:ind w:left="708"/>
                        <w:rPr>
                          <w:rFonts w:ascii="Arial" w:hAnsi="Arial"/>
                        </w:rPr>
                      </w:pPr>
                      <w:r w:rsidRPr="00867C73">
                        <w:rPr>
                          <w:rFonts w:ascii="Arial" w:hAnsi="Arial"/>
                        </w:rPr>
                        <w:t>Sportbörse GmbH</w:t>
                      </w:r>
                      <w:r w:rsidRPr="00125CDE">
                        <w:rPr>
                          <w:rFonts w:ascii="Arial" w:hAnsi="Arial"/>
                        </w:rPr>
                        <w:t xml:space="preserve"> </w:t>
                      </w:r>
                    </w:p>
                    <w:p w:rsidR="008F125E" w:rsidRDefault="008F125E" w:rsidP="00125CDE">
                      <w:pPr>
                        <w:ind w:left="708"/>
                        <w:rPr>
                          <w:rFonts w:ascii="Arial" w:hAnsi="Arial"/>
                        </w:rPr>
                      </w:pPr>
                      <w:r w:rsidRPr="00867C73">
                        <w:rPr>
                          <w:rFonts w:ascii="Arial" w:hAnsi="Arial"/>
                        </w:rPr>
                        <w:t>Sport</w:t>
                      </w:r>
                      <w:r>
                        <w:rPr>
                          <w:rFonts w:ascii="Arial" w:hAnsi="Arial"/>
                        </w:rPr>
                        <w:t>ausstatter Nr. 1</w:t>
                      </w:r>
                    </w:p>
                    <w:p w:rsidR="008F125E" w:rsidRDefault="008F125E" w:rsidP="00CE0169">
                      <w:pPr>
                        <w:ind w:left="708"/>
                        <w:rPr>
                          <w:rFonts w:ascii="Arial" w:hAnsi="Arial"/>
                        </w:rPr>
                      </w:pPr>
                      <w:r w:rsidRPr="00867C73">
                        <w:rPr>
                          <w:rFonts w:ascii="Arial" w:hAnsi="Arial"/>
                        </w:rPr>
                        <w:t>Frau Braun</w:t>
                      </w:r>
                    </w:p>
                    <w:p w:rsidR="008F125E" w:rsidRPr="00867C73" w:rsidRDefault="008F125E" w:rsidP="00CE0169">
                      <w:pPr>
                        <w:ind w:left="708"/>
                        <w:rPr>
                          <w:rFonts w:ascii="Arial" w:hAnsi="Arial"/>
                        </w:rPr>
                      </w:pPr>
                      <w:r w:rsidRPr="00867C73">
                        <w:rPr>
                          <w:rFonts w:ascii="Arial" w:hAnsi="Arial"/>
                        </w:rPr>
                        <w:t>Ernst-Abbe-Str. 62</w:t>
                      </w:r>
                      <w:r>
                        <w:rPr>
                          <w:rFonts w:ascii="Arial" w:hAnsi="Arial"/>
                        </w:rPr>
                        <w:t xml:space="preserve"> </w:t>
                      </w:r>
                      <w:r w:rsidRPr="00867C73">
                        <w:rPr>
                          <w:rFonts w:ascii="Arial" w:hAnsi="Arial"/>
                        </w:rPr>
                        <w:t>a</w:t>
                      </w:r>
                    </w:p>
                    <w:p w:rsidR="008F125E" w:rsidRPr="00867C73" w:rsidRDefault="008F125E" w:rsidP="00CE0169">
                      <w:pPr>
                        <w:ind w:left="708"/>
                        <w:rPr>
                          <w:rFonts w:ascii="Arial" w:hAnsi="Arial"/>
                        </w:rPr>
                      </w:pPr>
                      <w:r w:rsidRPr="00867C73">
                        <w:rPr>
                          <w:rFonts w:ascii="Arial" w:hAnsi="Arial"/>
                        </w:rPr>
                        <w:t>75217 Birkenfeld</w:t>
                      </w:r>
                    </w:p>
                    <w:p w:rsidR="008F125E" w:rsidRDefault="008F125E" w:rsidP="00CE0169"/>
                  </w:txbxContent>
                </v:textbox>
              </v:shape>
            </w:pict>
          </mc:Fallback>
        </mc:AlternateContent>
      </w:r>
    </w:p>
    <w:p w:rsidR="00BD4DE4" w:rsidRDefault="00BD4DE4">
      <w:pPr>
        <w:spacing w:line="240" w:lineRule="exact"/>
      </w:pPr>
    </w:p>
    <w:p w:rsidR="00CE0169" w:rsidRDefault="00CE0169" w:rsidP="00CE0169"/>
    <w:p w:rsidR="00CE0169" w:rsidRDefault="00CE0169" w:rsidP="00CE0169"/>
    <w:p w:rsidR="00CE0169" w:rsidRPr="00867C73" w:rsidRDefault="00A33252" w:rsidP="00CE0169">
      <w:pPr>
        <w:pStyle w:val="Kopfzeile"/>
        <w:tabs>
          <w:tab w:val="clear" w:pos="4536"/>
          <w:tab w:val="clear" w:pos="9072"/>
        </w:tabs>
        <w:rPr>
          <w:rFonts w:cs="Arial"/>
          <w:b/>
          <w:lang w:val="it-IT"/>
        </w:rPr>
      </w:pPr>
      <w:r>
        <w:rPr>
          <w:rFonts w:ascii="Arial" w:hAnsi="Arial"/>
          <w:noProof/>
        </w:rPr>
        <mc:AlternateContent>
          <mc:Choice Requires="wps">
            <w:drawing>
              <wp:anchor distT="0" distB="0" distL="114300" distR="114300" simplePos="0" relativeHeight="252560896" behindDoc="0" locked="0" layoutInCell="1" allowOverlap="1" wp14:anchorId="31AEA3BC" wp14:editId="13CC2456">
                <wp:simplePos x="0" y="0"/>
                <wp:positionH relativeFrom="column">
                  <wp:posOffset>-18415</wp:posOffset>
                </wp:positionH>
                <wp:positionV relativeFrom="paragraph">
                  <wp:posOffset>86360</wp:posOffset>
                </wp:positionV>
                <wp:extent cx="2371725" cy="1000125"/>
                <wp:effectExtent l="95250" t="266700" r="104775" b="276225"/>
                <wp:wrapNone/>
                <wp:docPr id="1380" name="Textfeld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12173">
                          <a:off x="0" y="0"/>
                          <a:ext cx="23717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CE0169"/>
                          <w:p w:rsidR="008F125E" w:rsidRPr="00125CDE" w:rsidRDefault="008F125E" w:rsidP="00125CDE">
                            <w:pPr>
                              <w:pStyle w:val="Listenabsatz"/>
                              <w:ind w:left="1080"/>
                              <w:rPr>
                                <w:rFonts w:ascii="Arial" w:hAnsi="Arial"/>
                                <w:lang w:val="it-IT"/>
                              </w:rPr>
                            </w:pPr>
                            <w:proofErr w:type="gramStart"/>
                            <w:r>
                              <w:rPr>
                                <w:rFonts w:ascii="Arial" w:hAnsi="Arial"/>
                                <w:lang w:val="it-IT"/>
                              </w:rPr>
                              <w:t>i</w:t>
                            </w:r>
                            <w:proofErr w:type="gramEnd"/>
                            <w:r>
                              <w:rPr>
                                <w:rFonts w:ascii="Arial" w:hAnsi="Arial"/>
                                <w:lang w:val="it-IT"/>
                              </w:rPr>
                              <w:t xml:space="preserve">. </w:t>
                            </w:r>
                            <w:r w:rsidRPr="00125CDE">
                              <w:rPr>
                                <w:rFonts w:ascii="Arial" w:hAnsi="Arial"/>
                                <w:lang w:val="it-IT"/>
                              </w:rPr>
                              <w:t xml:space="preserve">A. </w:t>
                            </w:r>
                            <w:proofErr w:type="spellStart"/>
                            <w:r w:rsidRPr="00125CDE">
                              <w:rPr>
                                <w:rFonts w:ascii="Arial" w:hAnsi="Arial"/>
                                <w:lang w:val="it-IT"/>
                              </w:rPr>
                              <w:t>Mustermann</w:t>
                            </w:r>
                            <w:proofErr w:type="spellEnd"/>
                          </w:p>
                          <w:p w:rsidR="008F125E" w:rsidRDefault="008F125E" w:rsidP="00CE0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80" o:spid="_x0000_s1033" type="#_x0000_t202" style="position:absolute;margin-left:-1.45pt;margin-top:6.8pt;width:186.75pt;height:78.75pt;rotation:-860517fd;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" fillcolor="white [3201]" strokeweight=".5pt">
                <v:path arrowok="t"/>
                <v:textbox>
                  <w:txbxContent>
                    <w:p w:rsidR="008F125E" w:rsidRDefault="008F125E" w:rsidP="00CE0169"/>
                    <w:p w:rsidR="008F125E" w:rsidRPr="00125CDE" w:rsidRDefault="008F125E" w:rsidP="00125CDE">
                      <w:pPr>
                        <w:pStyle w:val="Listenabsatz"/>
                        <w:ind w:left="1080"/>
                        <w:rPr>
                          <w:rFonts w:ascii="Arial" w:hAnsi="Arial"/>
                          <w:lang w:val="it-IT"/>
                        </w:rPr>
                      </w:pPr>
                      <w:proofErr w:type="gramStart"/>
                      <w:r>
                        <w:rPr>
                          <w:rFonts w:ascii="Arial" w:hAnsi="Arial"/>
                          <w:lang w:val="it-IT"/>
                        </w:rPr>
                        <w:t>i</w:t>
                      </w:r>
                      <w:proofErr w:type="gramEnd"/>
                      <w:r>
                        <w:rPr>
                          <w:rFonts w:ascii="Arial" w:hAnsi="Arial"/>
                          <w:lang w:val="it-IT"/>
                        </w:rPr>
                        <w:t xml:space="preserve">. </w:t>
                      </w:r>
                      <w:r w:rsidRPr="00125CDE">
                        <w:rPr>
                          <w:rFonts w:ascii="Arial" w:hAnsi="Arial"/>
                          <w:lang w:val="it-IT"/>
                        </w:rPr>
                        <w:t xml:space="preserve">A. </w:t>
                      </w:r>
                      <w:proofErr w:type="spellStart"/>
                      <w:r w:rsidRPr="00125CDE">
                        <w:rPr>
                          <w:rFonts w:ascii="Arial" w:hAnsi="Arial"/>
                          <w:lang w:val="it-IT"/>
                        </w:rPr>
                        <w:t>Mustermann</w:t>
                      </w:r>
                      <w:proofErr w:type="spellEnd"/>
                    </w:p>
                    <w:p w:rsidR="008F125E" w:rsidRDefault="008F125E" w:rsidP="00CE0169"/>
                  </w:txbxContent>
                </v:textbox>
              </v:shape>
            </w:pict>
          </mc:Fallback>
        </mc:AlternateContent>
      </w:r>
    </w:p>
    <w:p w:rsidR="00CE0169" w:rsidRPr="00867C73" w:rsidRDefault="00CE0169" w:rsidP="00CE0169">
      <w:pPr>
        <w:rPr>
          <w:rFonts w:ascii="Arial" w:hAnsi="Arial"/>
        </w:rPr>
      </w:pPr>
    </w:p>
    <w:p w:rsidR="00CE0169" w:rsidRPr="00867C73" w:rsidRDefault="00CE0169" w:rsidP="00CE0169">
      <w:pPr>
        <w:rPr>
          <w:rFonts w:ascii="Arial" w:hAnsi="Arial"/>
        </w:rPr>
      </w:pPr>
    </w:p>
    <w:p w:rsidR="00CE0169" w:rsidRPr="00867C73" w:rsidRDefault="00CE0169" w:rsidP="00CE0169">
      <w:pPr>
        <w:rPr>
          <w:rFonts w:ascii="Arial" w:hAnsi="Arial"/>
        </w:rPr>
      </w:pPr>
    </w:p>
    <w:p w:rsidR="00CE0169" w:rsidRPr="00867C73" w:rsidRDefault="00CE0169" w:rsidP="00CE0169">
      <w:pPr>
        <w:rPr>
          <w:rFonts w:ascii="Arial" w:hAnsi="Arial"/>
          <w:lang w:val="it-IT"/>
        </w:rPr>
      </w:pPr>
    </w:p>
    <w:p w:rsidR="00CE0169" w:rsidRPr="00867C73" w:rsidRDefault="00CE0169" w:rsidP="00CE0169">
      <w:pPr>
        <w:rPr>
          <w:rFonts w:ascii="Arial" w:hAnsi="Arial"/>
        </w:rPr>
      </w:pPr>
    </w:p>
    <w:p w:rsidR="00CE0169" w:rsidRPr="00867C73" w:rsidRDefault="00CE0169" w:rsidP="00CE0169">
      <w:pPr>
        <w:rPr>
          <w:rFonts w:ascii="Arial" w:hAnsi="Arial"/>
        </w:rPr>
      </w:pPr>
    </w:p>
    <w:p w:rsidR="00CE0169" w:rsidRPr="00867C73" w:rsidRDefault="00A33252" w:rsidP="00CE0169">
      <w:pPr>
        <w:rPr>
          <w:rFonts w:ascii="Arial" w:hAnsi="Arial"/>
        </w:rPr>
      </w:pPr>
      <w:r>
        <w:rPr>
          <w:rFonts w:ascii="Arial" w:hAnsi="Arial"/>
          <w:noProof/>
          <w:lang w:eastAsia="de-DE"/>
        </w:rPr>
        <mc:AlternateContent>
          <mc:Choice Requires="wps">
            <w:drawing>
              <wp:anchor distT="45720" distB="45720" distL="114300" distR="114300" simplePos="0" relativeHeight="252561920" behindDoc="0" locked="0" layoutInCell="1" allowOverlap="1" wp14:anchorId="199AC432" wp14:editId="61657A8B">
                <wp:simplePos x="0" y="0"/>
                <wp:positionH relativeFrom="column">
                  <wp:posOffset>2884805</wp:posOffset>
                </wp:positionH>
                <wp:positionV relativeFrom="paragraph">
                  <wp:posOffset>64135</wp:posOffset>
                </wp:positionV>
                <wp:extent cx="3724275" cy="1323975"/>
                <wp:effectExtent l="0" t="0" r="28575" b="28575"/>
                <wp:wrapNone/>
                <wp:docPr id="1376" name="Textfeld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323975"/>
                        </a:xfrm>
                        <a:prstGeom prst="rect">
                          <a:avLst/>
                        </a:prstGeom>
                        <a:solidFill>
                          <a:srgbClr val="FFFFFF"/>
                        </a:solidFill>
                        <a:ln w="9525">
                          <a:solidFill>
                            <a:srgbClr val="000000"/>
                          </a:solidFill>
                          <a:miter lim="800000"/>
                          <a:headEnd/>
                          <a:tailEnd/>
                        </a:ln>
                      </wps:spPr>
                      <wps:txbx>
                        <w:txbxContent>
                          <w:p w:rsidR="008F125E"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Voraussichtlicher</w:t>
                            </w:r>
                            <w:proofErr w:type="spellEnd"/>
                            <w:r w:rsidRPr="00867C73">
                              <w:rPr>
                                <w:rFonts w:ascii="Arial" w:hAnsi="Arial"/>
                                <w:lang w:val="it-IT"/>
                              </w:rPr>
                              <w:t xml:space="preserve"> </w:t>
                            </w:r>
                            <w:proofErr w:type="spellStart"/>
                            <w:r w:rsidRPr="00867C73">
                              <w:rPr>
                                <w:rFonts w:ascii="Arial" w:hAnsi="Arial"/>
                                <w:lang w:val="it-IT"/>
                              </w:rPr>
                              <w:t>Liefertermin</w:t>
                            </w:r>
                            <w:proofErr w:type="spellEnd"/>
                            <w:r w:rsidRPr="00867C73">
                              <w:rPr>
                                <w:rFonts w:ascii="Arial" w:hAnsi="Arial"/>
                                <w:lang w:val="it-IT"/>
                              </w:rPr>
                              <w:t xml:space="preserve"> bis:</w:t>
                            </w:r>
                          </w:p>
                          <w:p w:rsidR="008F125E" w:rsidRPr="00867C73" w:rsidRDefault="008F125E" w:rsidP="00CE0169">
                            <w:pPr>
                              <w:ind w:left="708"/>
                              <w:rPr>
                                <w:rFonts w:ascii="Arial" w:hAnsi="Arial"/>
                              </w:rPr>
                            </w:pPr>
                          </w:p>
                          <w:p w:rsidR="008F125E" w:rsidRPr="00867C73" w:rsidRDefault="008F125E" w:rsidP="00CE0169">
                            <w:pPr>
                              <w:ind w:left="708"/>
                              <w:rPr>
                                <w:rFonts w:ascii="Arial" w:hAnsi="Arial"/>
                                <w:lang w:val="it-IT"/>
                              </w:rPr>
                            </w:pPr>
                            <w:proofErr w:type="spellStart"/>
                            <w:r w:rsidRPr="00867C73">
                              <w:rPr>
                                <w:rFonts w:ascii="Arial" w:hAnsi="Arial"/>
                                <w:lang w:val="it-IT"/>
                              </w:rPr>
                              <w:t>Mit</w:t>
                            </w:r>
                            <w:proofErr w:type="spellEnd"/>
                            <w:r w:rsidRPr="00867C73">
                              <w:rPr>
                                <w:rFonts w:ascii="Arial" w:hAnsi="Arial"/>
                                <w:lang w:val="it-IT"/>
                              </w:rPr>
                              <w:t xml:space="preserve"> </w:t>
                            </w:r>
                            <w:proofErr w:type="spellStart"/>
                            <w:r w:rsidRPr="00867C73">
                              <w:rPr>
                                <w:rFonts w:ascii="Arial" w:hAnsi="Arial"/>
                                <w:lang w:val="it-IT"/>
                              </w:rPr>
                              <w:t>freundlichen</w:t>
                            </w:r>
                            <w:proofErr w:type="spellEnd"/>
                            <w:r w:rsidRPr="00867C73">
                              <w:rPr>
                                <w:rFonts w:ascii="Arial" w:hAnsi="Arial"/>
                                <w:lang w:val="it-IT"/>
                              </w:rPr>
                              <w:t xml:space="preserve"> </w:t>
                            </w:r>
                            <w:proofErr w:type="spellStart"/>
                            <w:r w:rsidRPr="00867C73">
                              <w:rPr>
                                <w:rFonts w:ascii="Arial" w:hAnsi="Arial"/>
                                <w:lang w:val="it-IT"/>
                              </w:rPr>
                              <w:t>Grüßen</w:t>
                            </w:r>
                            <w:proofErr w:type="spellEnd"/>
                          </w:p>
                          <w:p w:rsidR="008F125E" w:rsidRPr="009A5E7D" w:rsidRDefault="008F125E" w:rsidP="00CE0169">
                            <w:pPr>
                              <w:ind w:left="708"/>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76" o:spid="_x0000_s1034" type="#_x0000_t202" style="position:absolute;margin-left:227.15pt;margin-top:5.05pt;width:293.25pt;height:104.25pt;z-index:25256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">
                <v:textbox>
                  <w:txbxContent>
                    <w:p w:rsidR="008F125E"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Voraussichtlicher</w:t>
                      </w:r>
                      <w:proofErr w:type="spellEnd"/>
                      <w:r w:rsidRPr="00867C73">
                        <w:rPr>
                          <w:rFonts w:ascii="Arial" w:hAnsi="Arial"/>
                          <w:lang w:val="it-IT"/>
                        </w:rPr>
                        <w:t xml:space="preserve"> </w:t>
                      </w:r>
                      <w:proofErr w:type="spellStart"/>
                      <w:r w:rsidRPr="00867C73">
                        <w:rPr>
                          <w:rFonts w:ascii="Arial" w:hAnsi="Arial"/>
                          <w:lang w:val="it-IT"/>
                        </w:rPr>
                        <w:t>Liefertermin</w:t>
                      </w:r>
                      <w:proofErr w:type="spellEnd"/>
                      <w:r w:rsidRPr="00867C73">
                        <w:rPr>
                          <w:rFonts w:ascii="Arial" w:hAnsi="Arial"/>
                          <w:lang w:val="it-IT"/>
                        </w:rPr>
                        <w:t xml:space="preserve"> bis:</w:t>
                      </w:r>
                    </w:p>
                    <w:p w:rsidR="008F125E" w:rsidRPr="00867C73" w:rsidRDefault="008F125E" w:rsidP="00CE0169">
                      <w:pPr>
                        <w:ind w:left="708"/>
                        <w:rPr>
                          <w:rFonts w:ascii="Arial" w:hAnsi="Arial"/>
                        </w:rPr>
                      </w:pPr>
                    </w:p>
                    <w:p w:rsidR="008F125E" w:rsidRPr="00867C73" w:rsidRDefault="008F125E" w:rsidP="00CE0169">
                      <w:pPr>
                        <w:ind w:left="708"/>
                        <w:rPr>
                          <w:rFonts w:ascii="Arial" w:hAnsi="Arial"/>
                          <w:lang w:val="it-IT"/>
                        </w:rPr>
                      </w:pPr>
                      <w:proofErr w:type="spellStart"/>
                      <w:r w:rsidRPr="00867C73">
                        <w:rPr>
                          <w:rFonts w:ascii="Arial" w:hAnsi="Arial"/>
                          <w:lang w:val="it-IT"/>
                        </w:rPr>
                        <w:t>Mit</w:t>
                      </w:r>
                      <w:proofErr w:type="spellEnd"/>
                      <w:r w:rsidRPr="00867C73">
                        <w:rPr>
                          <w:rFonts w:ascii="Arial" w:hAnsi="Arial"/>
                          <w:lang w:val="it-IT"/>
                        </w:rPr>
                        <w:t xml:space="preserve"> </w:t>
                      </w:r>
                      <w:proofErr w:type="spellStart"/>
                      <w:r w:rsidRPr="00867C73">
                        <w:rPr>
                          <w:rFonts w:ascii="Arial" w:hAnsi="Arial"/>
                          <w:lang w:val="it-IT"/>
                        </w:rPr>
                        <w:t>freundlichen</w:t>
                      </w:r>
                      <w:proofErr w:type="spellEnd"/>
                      <w:r w:rsidRPr="00867C73">
                        <w:rPr>
                          <w:rFonts w:ascii="Arial" w:hAnsi="Arial"/>
                          <w:lang w:val="it-IT"/>
                        </w:rPr>
                        <w:t xml:space="preserve"> </w:t>
                      </w:r>
                      <w:proofErr w:type="spellStart"/>
                      <w:r w:rsidRPr="00867C73">
                        <w:rPr>
                          <w:rFonts w:ascii="Arial" w:hAnsi="Arial"/>
                          <w:lang w:val="it-IT"/>
                        </w:rPr>
                        <w:t>Grüßen</w:t>
                      </w:r>
                      <w:proofErr w:type="spellEnd"/>
                    </w:p>
                    <w:p w:rsidR="008F125E" w:rsidRPr="009A5E7D" w:rsidRDefault="008F125E" w:rsidP="00CE0169">
                      <w:pPr>
                        <w:ind w:left="708"/>
                        <w:rPr>
                          <w:lang w:val="it-IT"/>
                        </w:rPr>
                      </w:pPr>
                    </w:p>
                  </w:txbxContent>
                </v:textbox>
              </v:shape>
            </w:pict>
          </mc:Fallback>
        </mc:AlternateContent>
      </w:r>
    </w:p>
    <w:p w:rsidR="00CE0169" w:rsidRPr="00867C73" w:rsidRDefault="00CE0169" w:rsidP="00CE0169">
      <w:pPr>
        <w:rPr>
          <w:rFonts w:ascii="Arial" w:hAnsi="Arial"/>
        </w:rPr>
      </w:pPr>
    </w:p>
    <w:p w:rsidR="00CE0169" w:rsidRPr="00867C73" w:rsidRDefault="00A33252" w:rsidP="00CE0169">
      <w:pPr>
        <w:rPr>
          <w:rFonts w:ascii="Arial" w:hAnsi="Arial"/>
        </w:rPr>
      </w:pPr>
      <w:r>
        <w:rPr>
          <w:rFonts w:ascii="Arial" w:hAnsi="Arial"/>
          <w:noProof/>
          <w:lang w:eastAsia="de-DE"/>
        </w:rPr>
        <mc:AlternateContent>
          <mc:Choice Requires="wps">
            <w:drawing>
              <wp:anchor distT="0" distB="0" distL="114300" distR="114300" simplePos="0" relativeHeight="252562944" behindDoc="0" locked="0" layoutInCell="1" allowOverlap="1" wp14:anchorId="0D1B122C" wp14:editId="6294D622">
                <wp:simplePos x="0" y="0"/>
                <wp:positionH relativeFrom="margin">
                  <wp:posOffset>1047750</wp:posOffset>
                </wp:positionH>
                <wp:positionV relativeFrom="paragraph">
                  <wp:posOffset>111125</wp:posOffset>
                </wp:positionV>
                <wp:extent cx="1533525" cy="742950"/>
                <wp:effectExtent l="95250" t="266700" r="104775" b="266700"/>
                <wp:wrapNone/>
                <wp:docPr id="1377" name="Textfeld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13053">
                          <a:off x="0" y="0"/>
                          <a:ext cx="15335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CE0169">
                            <w:pPr>
                              <w:rPr>
                                <w:rFonts w:ascii="Arial" w:hAnsi="Arial"/>
                                <w:lang w:val="it-IT"/>
                              </w:rPr>
                            </w:pPr>
                          </w:p>
                          <w:p w:rsidR="008F125E" w:rsidRPr="00867C73" w:rsidRDefault="008F125E" w:rsidP="00CE0169">
                            <w:pPr>
                              <w:rPr>
                                <w:rFonts w:ascii="Arial" w:hAnsi="Arial"/>
                                <w:lang w:val="it-IT"/>
                              </w:rPr>
                            </w:pPr>
                            <w:r w:rsidRPr="00867C73">
                              <w:rPr>
                                <w:rFonts w:ascii="Arial" w:hAnsi="Arial"/>
                                <w:lang w:val="it-IT"/>
                              </w:rPr>
                              <w:t xml:space="preserve">Limes Sport </w:t>
                            </w:r>
                            <w:proofErr w:type="spellStart"/>
                            <w:r w:rsidRPr="00867C73">
                              <w:rPr>
                                <w:rFonts w:ascii="Arial" w:hAnsi="Arial"/>
                                <w:lang w:val="it-IT"/>
                              </w:rPr>
                              <w:t>GmbH</w:t>
                            </w:r>
                            <w:proofErr w:type="spellEnd"/>
                          </w:p>
                          <w:p w:rsidR="008F125E" w:rsidRDefault="008F125E" w:rsidP="00CE0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77" o:spid="_x0000_s1035" type="#_x0000_t202" style="position:absolute;margin-left:82.5pt;margin-top:8.75pt;width:120.75pt;height:58.5pt;rotation:1324977fd;z-index:2525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" fillcolor="white [3201]" strokeweight=".5pt">
                <v:path arrowok="t"/>
                <v:textbox>
                  <w:txbxContent>
                    <w:p w:rsidR="008F125E" w:rsidRDefault="008F125E" w:rsidP="00CE0169">
                      <w:pPr>
                        <w:rPr>
                          <w:rFonts w:ascii="Arial" w:hAnsi="Arial"/>
                          <w:lang w:val="it-IT"/>
                        </w:rPr>
                      </w:pPr>
                    </w:p>
                    <w:p w:rsidR="008F125E" w:rsidRPr="00867C73" w:rsidRDefault="008F125E" w:rsidP="00CE0169">
                      <w:pPr>
                        <w:rPr>
                          <w:rFonts w:ascii="Arial" w:hAnsi="Arial"/>
                          <w:lang w:val="it-IT"/>
                        </w:rPr>
                      </w:pPr>
                      <w:r w:rsidRPr="00867C73">
                        <w:rPr>
                          <w:rFonts w:ascii="Arial" w:hAnsi="Arial"/>
                          <w:lang w:val="it-IT"/>
                        </w:rPr>
                        <w:t xml:space="preserve">Limes Sport </w:t>
                      </w:r>
                      <w:proofErr w:type="spellStart"/>
                      <w:r w:rsidRPr="00867C73">
                        <w:rPr>
                          <w:rFonts w:ascii="Arial" w:hAnsi="Arial"/>
                          <w:lang w:val="it-IT"/>
                        </w:rPr>
                        <w:t>GmbH</w:t>
                      </w:r>
                      <w:proofErr w:type="spellEnd"/>
                    </w:p>
                    <w:p w:rsidR="008F125E" w:rsidRDefault="008F125E" w:rsidP="00CE0169"/>
                  </w:txbxContent>
                </v:textbox>
                <w10:wrap anchorx="margin"/>
              </v:shape>
            </w:pict>
          </mc:Fallback>
        </mc:AlternateContent>
      </w:r>
    </w:p>
    <w:p w:rsidR="00CE0169" w:rsidRPr="00867C73" w:rsidRDefault="00CE0169" w:rsidP="00CE0169">
      <w:pPr>
        <w:rPr>
          <w:rFonts w:ascii="Arial" w:hAnsi="Arial"/>
        </w:rPr>
      </w:pPr>
    </w:p>
    <w:p w:rsidR="00CE0169" w:rsidRPr="00867C73" w:rsidRDefault="00CE0169" w:rsidP="00CE0169">
      <w:pPr>
        <w:rPr>
          <w:rFonts w:ascii="Arial" w:hAnsi="Arial"/>
        </w:rPr>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A33252">
      <w:pPr>
        <w:spacing w:line="240" w:lineRule="exact"/>
      </w:pPr>
      <w:r>
        <w:rPr>
          <w:rFonts w:ascii="Arial" w:eastAsia="Times New Roman" w:hAnsi="Arial"/>
          <w:b/>
          <w:noProof/>
          <w:lang w:eastAsia="de-DE"/>
        </w:rPr>
        <mc:AlternateContent>
          <mc:Choice Requires="wps">
            <w:drawing>
              <wp:anchor distT="45720" distB="45720" distL="114300" distR="114300" simplePos="0" relativeHeight="252559872" behindDoc="0" locked="0" layoutInCell="1" allowOverlap="1" wp14:anchorId="02E7C061" wp14:editId="0FCBFD8B">
                <wp:simplePos x="0" y="0"/>
                <wp:positionH relativeFrom="margin">
                  <wp:posOffset>-381643</wp:posOffset>
                </wp:positionH>
                <wp:positionV relativeFrom="paragraph">
                  <wp:posOffset>28583</wp:posOffset>
                </wp:positionV>
                <wp:extent cx="6770329" cy="1409065"/>
                <wp:effectExtent l="0" t="0" r="12065" b="1333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29" cy="1409065"/>
                        </a:xfrm>
                        <a:prstGeom prst="rect">
                          <a:avLst/>
                        </a:prstGeom>
                        <a:solidFill>
                          <a:srgbClr val="FFFFFF"/>
                        </a:solidFill>
                        <a:ln w="9525">
                          <a:solidFill>
                            <a:srgbClr val="000000"/>
                          </a:solidFill>
                          <a:miter lim="800000"/>
                          <a:headEnd/>
                          <a:tailEnd/>
                        </a:ln>
                      </wps:spPr>
                      <wps:txbx>
                        <w:txbxContent>
                          <w:tbl>
                            <w:tblPr>
                              <w:tblStyle w:val="Tabellenrast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2004"/>
                              <w:gridCol w:w="850"/>
                              <w:gridCol w:w="993"/>
                              <w:gridCol w:w="1134"/>
                              <w:gridCol w:w="1134"/>
                              <w:gridCol w:w="1309"/>
                              <w:gridCol w:w="1526"/>
                            </w:tblGrid>
                            <w:tr w:rsidR="008F125E" w:rsidRPr="00395A10" w:rsidTr="00853A86">
                              <w:tc>
                                <w:tcPr>
                                  <w:tcW w:w="1223" w:type="dxa"/>
                                </w:tcPr>
                                <w:p w:rsidR="008F125E" w:rsidRPr="00395A10" w:rsidRDefault="008F125E" w:rsidP="00853A86">
                                  <w:pPr>
                                    <w:rPr>
                                      <w:rFonts w:ascii="Arial" w:hAnsi="Arial"/>
                                      <w:b/>
                                      <w:lang w:val="it-IT"/>
                                    </w:rPr>
                                  </w:pPr>
                                  <w:proofErr w:type="spellStart"/>
                                  <w:r w:rsidRPr="00395A10">
                                    <w:rPr>
                                      <w:rFonts w:ascii="Arial" w:hAnsi="Arial"/>
                                      <w:b/>
                                      <w:lang w:val="it-IT"/>
                                    </w:rPr>
                                    <w:t>Artikel</w:t>
                                  </w:r>
                                  <w:proofErr w:type="spellEnd"/>
                                  <w:r w:rsidRPr="00395A10">
                                    <w:rPr>
                                      <w:rFonts w:ascii="Arial" w:hAnsi="Arial"/>
                                      <w:b/>
                                      <w:lang w:val="it-IT"/>
                                    </w:rPr>
                                    <w:t>-Nr.</w:t>
                                  </w:r>
                                </w:p>
                              </w:tc>
                              <w:tc>
                                <w:tcPr>
                                  <w:tcW w:w="2004" w:type="dxa"/>
                                </w:tcPr>
                                <w:p w:rsidR="008F125E" w:rsidRPr="00395A10" w:rsidRDefault="008F125E" w:rsidP="00853A86">
                                  <w:pPr>
                                    <w:rPr>
                                      <w:rFonts w:ascii="Arial" w:hAnsi="Arial"/>
                                      <w:b/>
                                      <w:lang w:val="it-IT"/>
                                    </w:rPr>
                                  </w:pPr>
                                  <w:proofErr w:type="spellStart"/>
                                  <w:r w:rsidRPr="00395A10">
                                    <w:rPr>
                                      <w:rFonts w:ascii="Arial" w:hAnsi="Arial"/>
                                      <w:b/>
                                      <w:lang w:val="it-IT"/>
                                    </w:rPr>
                                    <w:t>Bezeichnung</w:t>
                                  </w:r>
                                  <w:proofErr w:type="spellEnd"/>
                                  <w:r w:rsidRPr="00395A10">
                                    <w:rPr>
                                      <w:rFonts w:ascii="Arial" w:hAnsi="Arial"/>
                                      <w:b/>
                                      <w:lang w:val="it-IT"/>
                                    </w:rPr>
                                    <w:t xml:space="preserve"> </w:t>
                                  </w:r>
                                </w:p>
                              </w:tc>
                              <w:tc>
                                <w:tcPr>
                                  <w:tcW w:w="850" w:type="dxa"/>
                                </w:tcPr>
                                <w:p w:rsidR="008F125E" w:rsidRPr="00395A10" w:rsidRDefault="008F125E" w:rsidP="00853A86">
                                  <w:pPr>
                                    <w:rPr>
                                      <w:rFonts w:ascii="Arial" w:hAnsi="Arial"/>
                                      <w:b/>
                                      <w:lang w:val="it-IT"/>
                                    </w:rPr>
                                  </w:pPr>
                                  <w:proofErr w:type="spellStart"/>
                                  <w:r w:rsidRPr="00395A10">
                                    <w:rPr>
                                      <w:rFonts w:ascii="Arial" w:hAnsi="Arial"/>
                                      <w:b/>
                                      <w:lang w:val="it-IT"/>
                                    </w:rPr>
                                    <w:t>Menge</w:t>
                                  </w:r>
                                  <w:proofErr w:type="spellEnd"/>
                                </w:p>
                              </w:tc>
                              <w:tc>
                                <w:tcPr>
                                  <w:tcW w:w="993" w:type="dxa"/>
                                </w:tcPr>
                                <w:p w:rsidR="008F125E" w:rsidRPr="00395A10" w:rsidRDefault="008F125E" w:rsidP="00853A86">
                                  <w:pPr>
                                    <w:rPr>
                                      <w:rFonts w:ascii="Arial" w:hAnsi="Arial"/>
                                      <w:b/>
                                      <w:lang w:val="it-IT"/>
                                    </w:rPr>
                                  </w:pPr>
                                  <w:proofErr w:type="spellStart"/>
                                  <w:r w:rsidRPr="00395A10">
                                    <w:rPr>
                                      <w:rFonts w:ascii="Arial" w:hAnsi="Arial"/>
                                      <w:b/>
                                      <w:lang w:val="it-IT"/>
                                    </w:rPr>
                                    <w:t>Einheit</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Preis</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Rabatt</w:t>
                                  </w:r>
                                  <w:proofErr w:type="spellEnd"/>
                                  <w:r w:rsidRPr="00395A10">
                                    <w:rPr>
                                      <w:rFonts w:ascii="Arial" w:hAnsi="Arial"/>
                                      <w:b/>
                                      <w:lang w:val="it-IT"/>
                                    </w:rPr>
                                    <w:t xml:space="preserve"> %</w:t>
                                  </w:r>
                                </w:p>
                              </w:tc>
                              <w:tc>
                                <w:tcPr>
                                  <w:tcW w:w="1309" w:type="dxa"/>
                                </w:tcPr>
                                <w:p w:rsidR="008F125E" w:rsidRPr="00395A10" w:rsidRDefault="008F125E" w:rsidP="00853A86">
                                  <w:pPr>
                                    <w:rPr>
                                      <w:rFonts w:ascii="Arial" w:hAnsi="Arial"/>
                                      <w:b/>
                                      <w:lang w:val="it-IT"/>
                                    </w:rPr>
                                  </w:pPr>
                                  <w:proofErr w:type="spellStart"/>
                                  <w:r w:rsidRPr="00395A10">
                                    <w:rPr>
                                      <w:rFonts w:ascii="Arial" w:hAnsi="Arial"/>
                                      <w:b/>
                                      <w:lang w:val="it-IT"/>
                                    </w:rPr>
                                    <w:t>MwSt</w:t>
                                  </w:r>
                                  <w:proofErr w:type="spellEnd"/>
                                  <w:r w:rsidRPr="00395A10">
                                    <w:rPr>
                                      <w:rFonts w:ascii="Arial" w:hAnsi="Arial"/>
                                      <w:b/>
                                      <w:lang w:val="it-IT"/>
                                    </w:rPr>
                                    <w:t xml:space="preserve"> 19 %</w:t>
                                  </w:r>
                                </w:p>
                              </w:tc>
                              <w:tc>
                                <w:tcPr>
                                  <w:tcW w:w="1526" w:type="dxa"/>
                                </w:tcPr>
                                <w:p w:rsidR="008F125E" w:rsidRPr="00395A10" w:rsidRDefault="008F125E" w:rsidP="00853A86">
                                  <w:pPr>
                                    <w:rPr>
                                      <w:rFonts w:ascii="Arial" w:hAnsi="Arial"/>
                                      <w:b/>
                                      <w:lang w:val="it-IT"/>
                                    </w:rPr>
                                  </w:pPr>
                                  <w:proofErr w:type="spellStart"/>
                                  <w:r w:rsidRPr="00395A10">
                                    <w:rPr>
                                      <w:rFonts w:ascii="Arial" w:hAnsi="Arial"/>
                                      <w:b/>
                                      <w:lang w:val="it-IT"/>
                                    </w:rPr>
                                    <w:t>Betrag</w:t>
                                  </w:r>
                                  <w:proofErr w:type="spellEnd"/>
                                  <w:r w:rsidRPr="00395A10">
                                    <w:rPr>
                                      <w:rFonts w:ascii="Arial" w:hAnsi="Arial"/>
                                      <w:b/>
                                      <w:lang w:val="it-IT"/>
                                    </w:rPr>
                                    <w:t xml:space="preserve"> </w:t>
                                  </w:r>
                                  <w:proofErr w:type="gramStart"/>
                                  <w:r w:rsidRPr="00395A10">
                                    <w:rPr>
                                      <w:rFonts w:ascii="Arial" w:hAnsi="Arial"/>
                                      <w:b/>
                                      <w:lang w:val="it-IT"/>
                                    </w:rPr>
                                    <w:t>in</w:t>
                                  </w:r>
                                  <w:proofErr w:type="gramEnd"/>
                                  <w:r w:rsidRPr="00395A10">
                                    <w:rPr>
                                      <w:rFonts w:ascii="Arial" w:hAnsi="Arial"/>
                                      <w:b/>
                                      <w:lang w:val="it-IT"/>
                                    </w:rPr>
                                    <w:t xml:space="preserve"> €</w:t>
                                  </w:r>
                                </w:p>
                              </w:tc>
                            </w:tr>
                            <w:tr w:rsidR="008F125E" w:rsidRPr="00395A10" w:rsidTr="00853A86">
                              <w:tc>
                                <w:tcPr>
                                  <w:tcW w:w="1223" w:type="dxa"/>
                                </w:tcPr>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200033</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200042</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200041</w:t>
                                  </w:r>
                                </w:p>
                              </w:tc>
                              <w:tc>
                                <w:tcPr>
                                  <w:tcW w:w="2004" w:type="dxa"/>
                                </w:tcPr>
                                <w:p w:rsidR="008F125E" w:rsidRPr="00395A10" w:rsidRDefault="008F125E" w:rsidP="00853A86">
                                  <w:pPr>
                                    <w:rPr>
                                      <w:rFonts w:ascii="Arial" w:hAnsi="Arial"/>
                                      <w:lang w:val="it-IT"/>
                                    </w:rPr>
                                  </w:pPr>
                                </w:p>
                              </w:tc>
                              <w:tc>
                                <w:tcPr>
                                  <w:tcW w:w="850" w:type="dxa"/>
                                </w:tcPr>
                                <w:p w:rsidR="008F125E" w:rsidRPr="00395A10" w:rsidRDefault="008F125E" w:rsidP="00853A86">
                                  <w:pPr>
                                    <w:rPr>
                                      <w:rFonts w:ascii="Arial" w:hAnsi="Arial"/>
                                      <w:lang w:val="it-IT"/>
                                    </w:rPr>
                                  </w:pPr>
                                </w:p>
                              </w:tc>
                              <w:tc>
                                <w:tcPr>
                                  <w:tcW w:w="993" w:type="dxa"/>
                                </w:tcPr>
                                <w:p w:rsidR="008F125E" w:rsidRPr="00395A10" w:rsidRDefault="008F125E" w:rsidP="00853A86">
                                  <w:pPr>
                                    <w:rPr>
                                      <w:rFonts w:ascii="Arial" w:hAnsi="Arial"/>
                                      <w:lang w:val="it-IT"/>
                                    </w:rPr>
                                  </w:pPr>
                                </w:p>
                              </w:tc>
                              <w:tc>
                                <w:tcPr>
                                  <w:tcW w:w="1134" w:type="dxa"/>
                                </w:tcPr>
                                <w:p w:rsidR="008F125E" w:rsidRPr="00395A10" w:rsidRDefault="008F125E" w:rsidP="00853A86">
                                  <w:pPr>
                                    <w:rPr>
                                      <w:rFonts w:ascii="Arial" w:hAnsi="Arial"/>
                                      <w:lang w:val="it-IT"/>
                                    </w:rPr>
                                  </w:pPr>
                                </w:p>
                              </w:tc>
                              <w:tc>
                                <w:tcPr>
                                  <w:tcW w:w="1134" w:type="dxa"/>
                                </w:tcPr>
                                <w:p w:rsidR="008F125E" w:rsidRPr="00395A10" w:rsidRDefault="008F125E" w:rsidP="00853A86">
                                  <w:pPr>
                                    <w:jc w:val="right"/>
                                    <w:rPr>
                                      <w:rFonts w:ascii="Arial" w:hAnsi="Arial"/>
                                      <w:lang w:val="it-IT"/>
                                    </w:rPr>
                                  </w:pPr>
                                </w:p>
                              </w:tc>
                              <w:tc>
                                <w:tcPr>
                                  <w:tcW w:w="1309" w:type="dxa"/>
                                </w:tcPr>
                                <w:p w:rsidR="008F125E" w:rsidRPr="00395A10" w:rsidRDefault="008F125E" w:rsidP="00853A86">
                                  <w:pPr>
                                    <w:jc w:val="right"/>
                                    <w:rPr>
                                      <w:rFonts w:ascii="Arial" w:hAnsi="Arial"/>
                                      <w:lang w:val="it-IT"/>
                                    </w:rPr>
                                  </w:pPr>
                                </w:p>
                              </w:tc>
                              <w:tc>
                                <w:tcPr>
                                  <w:tcW w:w="1526" w:type="dxa"/>
                                </w:tcPr>
                                <w:p w:rsidR="008F125E" w:rsidRPr="00395A10" w:rsidRDefault="008F125E" w:rsidP="00853A86">
                                  <w:pPr>
                                    <w:jc w:val="right"/>
                                    <w:rPr>
                                      <w:rFonts w:ascii="Arial" w:hAnsi="Arial"/>
                                      <w:lang w:val="it-IT"/>
                                    </w:rPr>
                                  </w:pPr>
                                </w:p>
                              </w:tc>
                            </w:tr>
                          </w:tbl>
                          <w:p w:rsidR="008F125E" w:rsidRDefault="008F125E" w:rsidP="00CE01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30" o:spid="_x0000_s1036" type="#_x0000_t202" style="position:absolute;margin-left:-30.05pt;margin-top:2.25pt;width:533.1pt;height:110.95pt;z-index:252559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">
                <v:textbox style="mso-fit-shape-to-text:t">
                  <w:txbxContent>
                    <w:tbl>
                      <w:tblPr>
                        <w:tblStyle w:val="Tabellenrast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2004"/>
                        <w:gridCol w:w="850"/>
                        <w:gridCol w:w="993"/>
                        <w:gridCol w:w="1134"/>
                        <w:gridCol w:w="1134"/>
                        <w:gridCol w:w="1309"/>
                        <w:gridCol w:w="1526"/>
                      </w:tblGrid>
                      <w:tr w:rsidR="008F125E" w:rsidRPr="00395A10" w:rsidTr="00853A86">
                        <w:tc>
                          <w:tcPr>
                            <w:tcW w:w="1223" w:type="dxa"/>
                          </w:tcPr>
                          <w:p w:rsidR="008F125E" w:rsidRPr="00395A10" w:rsidRDefault="008F125E" w:rsidP="00853A86">
                            <w:pPr>
                              <w:rPr>
                                <w:rFonts w:ascii="Arial" w:hAnsi="Arial"/>
                                <w:b/>
                                <w:lang w:val="it-IT"/>
                              </w:rPr>
                            </w:pPr>
                            <w:proofErr w:type="spellStart"/>
                            <w:r w:rsidRPr="00395A10">
                              <w:rPr>
                                <w:rFonts w:ascii="Arial" w:hAnsi="Arial"/>
                                <w:b/>
                                <w:lang w:val="it-IT"/>
                              </w:rPr>
                              <w:t>Artikel</w:t>
                            </w:r>
                            <w:proofErr w:type="spellEnd"/>
                            <w:r w:rsidRPr="00395A10">
                              <w:rPr>
                                <w:rFonts w:ascii="Arial" w:hAnsi="Arial"/>
                                <w:b/>
                                <w:lang w:val="it-IT"/>
                              </w:rPr>
                              <w:t>-Nr.</w:t>
                            </w:r>
                          </w:p>
                        </w:tc>
                        <w:tc>
                          <w:tcPr>
                            <w:tcW w:w="2004" w:type="dxa"/>
                          </w:tcPr>
                          <w:p w:rsidR="008F125E" w:rsidRPr="00395A10" w:rsidRDefault="008F125E" w:rsidP="00853A86">
                            <w:pPr>
                              <w:rPr>
                                <w:rFonts w:ascii="Arial" w:hAnsi="Arial"/>
                                <w:b/>
                                <w:lang w:val="it-IT"/>
                              </w:rPr>
                            </w:pPr>
                            <w:proofErr w:type="spellStart"/>
                            <w:r w:rsidRPr="00395A10">
                              <w:rPr>
                                <w:rFonts w:ascii="Arial" w:hAnsi="Arial"/>
                                <w:b/>
                                <w:lang w:val="it-IT"/>
                              </w:rPr>
                              <w:t>Bezeichnung</w:t>
                            </w:r>
                            <w:proofErr w:type="spellEnd"/>
                            <w:r w:rsidRPr="00395A10">
                              <w:rPr>
                                <w:rFonts w:ascii="Arial" w:hAnsi="Arial"/>
                                <w:b/>
                                <w:lang w:val="it-IT"/>
                              </w:rPr>
                              <w:t xml:space="preserve"> </w:t>
                            </w:r>
                          </w:p>
                        </w:tc>
                        <w:tc>
                          <w:tcPr>
                            <w:tcW w:w="850" w:type="dxa"/>
                          </w:tcPr>
                          <w:p w:rsidR="008F125E" w:rsidRPr="00395A10" w:rsidRDefault="008F125E" w:rsidP="00853A86">
                            <w:pPr>
                              <w:rPr>
                                <w:rFonts w:ascii="Arial" w:hAnsi="Arial"/>
                                <w:b/>
                                <w:lang w:val="it-IT"/>
                              </w:rPr>
                            </w:pPr>
                            <w:proofErr w:type="spellStart"/>
                            <w:r w:rsidRPr="00395A10">
                              <w:rPr>
                                <w:rFonts w:ascii="Arial" w:hAnsi="Arial"/>
                                <w:b/>
                                <w:lang w:val="it-IT"/>
                              </w:rPr>
                              <w:t>Menge</w:t>
                            </w:r>
                            <w:proofErr w:type="spellEnd"/>
                          </w:p>
                        </w:tc>
                        <w:tc>
                          <w:tcPr>
                            <w:tcW w:w="993" w:type="dxa"/>
                          </w:tcPr>
                          <w:p w:rsidR="008F125E" w:rsidRPr="00395A10" w:rsidRDefault="008F125E" w:rsidP="00853A86">
                            <w:pPr>
                              <w:rPr>
                                <w:rFonts w:ascii="Arial" w:hAnsi="Arial"/>
                                <w:b/>
                                <w:lang w:val="it-IT"/>
                              </w:rPr>
                            </w:pPr>
                            <w:proofErr w:type="spellStart"/>
                            <w:r w:rsidRPr="00395A10">
                              <w:rPr>
                                <w:rFonts w:ascii="Arial" w:hAnsi="Arial"/>
                                <w:b/>
                                <w:lang w:val="it-IT"/>
                              </w:rPr>
                              <w:t>Einheit</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Preis</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Rabatt</w:t>
                            </w:r>
                            <w:proofErr w:type="spellEnd"/>
                            <w:r w:rsidRPr="00395A10">
                              <w:rPr>
                                <w:rFonts w:ascii="Arial" w:hAnsi="Arial"/>
                                <w:b/>
                                <w:lang w:val="it-IT"/>
                              </w:rPr>
                              <w:t xml:space="preserve"> %</w:t>
                            </w:r>
                          </w:p>
                        </w:tc>
                        <w:tc>
                          <w:tcPr>
                            <w:tcW w:w="1309" w:type="dxa"/>
                          </w:tcPr>
                          <w:p w:rsidR="008F125E" w:rsidRPr="00395A10" w:rsidRDefault="008F125E" w:rsidP="00853A86">
                            <w:pPr>
                              <w:rPr>
                                <w:rFonts w:ascii="Arial" w:hAnsi="Arial"/>
                                <w:b/>
                                <w:lang w:val="it-IT"/>
                              </w:rPr>
                            </w:pPr>
                            <w:proofErr w:type="spellStart"/>
                            <w:r w:rsidRPr="00395A10">
                              <w:rPr>
                                <w:rFonts w:ascii="Arial" w:hAnsi="Arial"/>
                                <w:b/>
                                <w:lang w:val="it-IT"/>
                              </w:rPr>
                              <w:t>MwSt</w:t>
                            </w:r>
                            <w:proofErr w:type="spellEnd"/>
                            <w:r w:rsidRPr="00395A10">
                              <w:rPr>
                                <w:rFonts w:ascii="Arial" w:hAnsi="Arial"/>
                                <w:b/>
                                <w:lang w:val="it-IT"/>
                              </w:rPr>
                              <w:t xml:space="preserve"> 19 %</w:t>
                            </w:r>
                          </w:p>
                        </w:tc>
                        <w:tc>
                          <w:tcPr>
                            <w:tcW w:w="1526" w:type="dxa"/>
                          </w:tcPr>
                          <w:p w:rsidR="008F125E" w:rsidRPr="00395A10" w:rsidRDefault="008F125E" w:rsidP="00853A86">
                            <w:pPr>
                              <w:rPr>
                                <w:rFonts w:ascii="Arial" w:hAnsi="Arial"/>
                                <w:b/>
                                <w:lang w:val="it-IT"/>
                              </w:rPr>
                            </w:pPr>
                            <w:proofErr w:type="spellStart"/>
                            <w:r w:rsidRPr="00395A10">
                              <w:rPr>
                                <w:rFonts w:ascii="Arial" w:hAnsi="Arial"/>
                                <w:b/>
                                <w:lang w:val="it-IT"/>
                              </w:rPr>
                              <w:t>Betrag</w:t>
                            </w:r>
                            <w:proofErr w:type="spellEnd"/>
                            <w:r w:rsidRPr="00395A10">
                              <w:rPr>
                                <w:rFonts w:ascii="Arial" w:hAnsi="Arial"/>
                                <w:b/>
                                <w:lang w:val="it-IT"/>
                              </w:rPr>
                              <w:t xml:space="preserve"> </w:t>
                            </w:r>
                            <w:proofErr w:type="gramStart"/>
                            <w:r w:rsidRPr="00395A10">
                              <w:rPr>
                                <w:rFonts w:ascii="Arial" w:hAnsi="Arial"/>
                                <w:b/>
                                <w:lang w:val="it-IT"/>
                              </w:rPr>
                              <w:t>in</w:t>
                            </w:r>
                            <w:proofErr w:type="gramEnd"/>
                            <w:r w:rsidRPr="00395A10">
                              <w:rPr>
                                <w:rFonts w:ascii="Arial" w:hAnsi="Arial"/>
                                <w:b/>
                                <w:lang w:val="it-IT"/>
                              </w:rPr>
                              <w:t xml:space="preserve"> €</w:t>
                            </w:r>
                          </w:p>
                        </w:tc>
                      </w:tr>
                      <w:tr w:rsidR="008F125E" w:rsidRPr="00395A10" w:rsidTr="00853A86">
                        <w:tc>
                          <w:tcPr>
                            <w:tcW w:w="1223" w:type="dxa"/>
                          </w:tcPr>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200033</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200042</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200041</w:t>
                            </w:r>
                          </w:p>
                        </w:tc>
                        <w:tc>
                          <w:tcPr>
                            <w:tcW w:w="2004" w:type="dxa"/>
                          </w:tcPr>
                          <w:p w:rsidR="008F125E" w:rsidRPr="00395A10" w:rsidRDefault="008F125E" w:rsidP="00853A86">
                            <w:pPr>
                              <w:rPr>
                                <w:rFonts w:ascii="Arial" w:hAnsi="Arial"/>
                                <w:lang w:val="it-IT"/>
                              </w:rPr>
                            </w:pPr>
                          </w:p>
                        </w:tc>
                        <w:tc>
                          <w:tcPr>
                            <w:tcW w:w="850" w:type="dxa"/>
                          </w:tcPr>
                          <w:p w:rsidR="008F125E" w:rsidRPr="00395A10" w:rsidRDefault="008F125E" w:rsidP="00853A86">
                            <w:pPr>
                              <w:rPr>
                                <w:rFonts w:ascii="Arial" w:hAnsi="Arial"/>
                                <w:lang w:val="it-IT"/>
                              </w:rPr>
                            </w:pPr>
                          </w:p>
                        </w:tc>
                        <w:tc>
                          <w:tcPr>
                            <w:tcW w:w="993" w:type="dxa"/>
                          </w:tcPr>
                          <w:p w:rsidR="008F125E" w:rsidRPr="00395A10" w:rsidRDefault="008F125E" w:rsidP="00853A86">
                            <w:pPr>
                              <w:rPr>
                                <w:rFonts w:ascii="Arial" w:hAnsi="Arial"/>
                                <w:lang w:val="it-IT"/>
                              </w:rPr>
                            </w:pPr>
                          </w:p>
                        </w:tc>
                        <w:tc>
                          <w:tcPr>
                            <w:tcW w:w="1134" w:type="dxa"/>
                          </w:tcPr>
                          <w:p w:rsidR="008F125E" w:rsidRPr="00395A10" w:rsidRDefault="008F125E" w:rsidP="00853A86">
                            <w:pPr>
                              <w:rPr>
                                <w:rFonts w:ascii="Arial" w:hAnsi="Arial"/>
                                <w:lang w:val="it-IT"/>
                              </w:rPr>
                            </w:pPr>
                          </w:p>
                        </w:tc>
                        <w:tc>
                          <w:tcPr>
                            <w:tcW w:w="1134" w:type="dxa"/>
                          </w:tcPr>
                          <w:p w:rsidR="008F125E" w:rsidRPr="00395A10" w:rsidRDefault="008F125E" w:rsidP="00853A86">
                            <w:pPr>
                              <w:jc w:val="right"/>
                              <w:rPr>
                                <w:rFonts w:ascii="Arial" w:hAnsi="Arial"/>
                                <w:lang w:val="it-IT"/>
                              </w:rPr>
                            </w:pPr>
                          </w:p>
                        </w:tc>
                        <w:tc>
                          <w:tcPr>
                            <w:tcW w:w="1309" w:type="dxa"/>
                          </w:tcPr>
                          <w:p w:rsidR="008F125E" w:rsidRPr="00395A10" w:rsidRDefault="008F125E" w:rsidP="00853A86">
                            <w:pPr>
                              <w:jc w:val="right"/>
                              <w:rPr>
                                <w:rFonts w:ascii="Arial" w:hAnsi="Arial"/>
                                <w:lang w:val="it-IT"/>
                              </w:rPr>
                            </w:pPr>
                          </w:p>
                        </w:tc>
                        <w:tc>
                          <w:tcPr>
                            <w:tcW w:w="1526" w:type="dxa"/>
                          </w:tcPr>
                          <w:p w:rsidR="008F125E" w:rsidRPr="00395A10" w:rsidRDefault="008F125E" w:rsidP="00853A86">
                            <w:pPr>
                              <w:jc w:val="right"/>
                              <w:rPr>
                                <w:rFonts w:ascii="Arial" w:hAnsi="Arial"/>
                                <w:lang w:val="it-IT"/>
                              </w:rPr>
                            </w:pPr>
                          </w:p>
                        </w:tc>
                      </w:tr>
                    </w:tbl>
                    <w:p w:rsidR="008F125E" w:rsidRDefault="008F125E" w:rsidP="00CE0169"/>
                  </w:txbxContent>
                </v:textbox>
                <w10:wrap anchorx="margin"/>
              </v:shape>
            </w:pict>
          </mc:Fallback>
        </mc:AlternateContent>
      </w: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BD4DE4">
      <w:pPr>
        <w:spacing w:line="240" w:lineRule="exact"/>
      </w:pPr>
    </w:p>
    <w:p w:rsidR="00BD4DE4" w:rsidRDefault="00A33252">
      <w:pPr>
        <w:spacing w:line="240" w:lineRule="exact"/>
      </w:pPr>
      <w:r>
        <w:rPr>
          <w:rFonts w:asciiTheme="minorHAnsi" w:hAnsiTheme="minorHAnsi" w:cstheme="minorBidi"/>
          <w:noProof/>
          <w:lang w:eastAsia="de-DE"/>
        </w:rPr>
        <mc:AlternateContent>
          <mc:Choice Requires="wps">
            <w:drawing>
              <wp:anchor distT="45720" distB="45720" distL="114300" distR="114300" simplePos="0" relativeHeight="252564992" behindDoc="0" locked="0" layoutInCell="1" allowOverlap="1" wp14:anchorId="1FCA68BC" wp14:editId="3320B75C">
                <wp:simplePos x="0" y="0"/>
                <wp:positionH relativeFrom="margin">
                  <wp:posOffset>1071880</wp:posOffset>
                </wp:positionH>
                <wp:positionV relativeFrom="paragraph">
                  <wp:posOffset>133985</wp:posOffset>
                </wp:positionV>
                <wp:extent cx="5305425" cy="629285"/>
                <wp:effectExtent l="38100" t="438150" r="28575" b="4375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9367">
                          <a:off x="0" y="0"/>
                          <a:ext cx="5305425" cy="629285"/>
                        </a:xfrm>
                        <a:prstGeom prst="rect">
                          <a:avLst/>
                        </a:prstGeom>
                        <a:solidFill>
                          <a:srgbClr val="FFFFFF"/>
                        </a:solidFill>
                        <a:ln w="9525">
                          <a:solidFill>
                            <a:srgbClr val="000000"/>
                          </a:solidFill>
                          <a:miter lim="800000"/>
                          <a:headEnd/>
                          <a:tailEnd/>
                        </a:ln>
                      </wps:spPr>
                      <wps:txbx>
                        <w:txbxContent>
                          <w:p w:rsidR="008F125E" w:rsidRDefault="008F125E" w:rsidP="00CE0169">
                            <w:pPr>
                              <w:rPr>
                                <w:lang w:val="it-IT"/>
                              </w:rPr>
                            </w:pPr>
                            <w:proofErr w:type="spellStart"/>
                            <w:r>
                              <w:rPr>
                                <w:lang w:val="it-IT"/>
                              </w:rPr>
                              <w:t>Zahlungsbedingungen</w:t>
                            </w:r>
                            <w:proofErr w:type="spellEnd"/>
                            <w:r>
                              <w:rPr>
                                <w:lang w:val="it-IT"/>
                              </w:rPr>
                              <w:t>:</w:t>
                            </w:r>
                            <w:r>
                              <w:rPr>
                                <w:lang w:val="it-IT"/>
                              </w:rPr>
                              <w:tab/>
                              <w:t xml:space="preserve"> </w:t>
                            </w:r>
                            <w:r>
                              <w:rPr>
                                <w:lang w:val="it-IT"/>
                              </w:rPr>
                              <w:tab/>
                            </w:r>
                            <w:proofErr w:type="gramStart"/>
                            <w:r>
                              <w:rPr>
                                <w:lang w:val="it-IT"/>
                              </w:rPr>
                              <w:t>Bei</w:t>
                            </w:r>
                            <w:proofErr w:type="gramEnd"/>
                            <w:r>
                              <w:rPr>
                                <w:lang w:val="it-IT"/>
                              </w:rPr>
                              <w:t xml:space="preserve"> </w:t>
                            </w:r>
                            <w:proofErr w:type="spellStart"/>
                            <w:r>
                              <w:rPr>
                                <w:lang w:val="it-IT"/>
                              </w:rPr>
                              <w:t>Zahlung</w:t>
                            </w:r>
                            <w:proofErr w:type="spellEnd"/>
                            <w:r>
                              <w:rPr>
                                <w:lang w:val="it-IT"/>
                              </w:rPr>
                              <w:t xml:space="preserve"> </w:t>
                            </w:r>
                            <w:proofErr w:type="spellStart"/>
                            <w:r>
                              <w:rPr>
                                <w:lang w:val="it-IT"/>
                              </w:rPr>
                              <w:t>innerhalb</w:t>
                            </w:r>
                            <w:proofErr w:type="spellEnd"/>
                            <w:r>
                              <w:rPr>
                                <w:lang w:val="it-IT"/>
                              </w:rPr>
                              <w:t xml:space="preserve"> von 10 </w:t>
                            </w:r>
                            <w:proofErr w:type="spellStart"/>
                            <w:r>
                              <w:rPr>
                                <w:lang w:val="it-IT"/>
                              </w:rPr>
                              <w:t>Tagen</w:t>
                            </w:r>
                            <w:proofErr w:type="spellEnd"/>
                            <w:r>
                              <w:rPr>
                                <w:lang w:val="it-IT"/>
                              </w:rPr>
                              <w:t xml:space="preserve"> 2 % </w:t>
                            </w:r>
                            <w:proofErr w:type="spellStart"/>
                            <w:r>
                              <w:rPr>
                                <w:lang w:val="it-IT"/>
                              </w:rPr>
                              <w:t>Skonto</w:t>
                            </w:r>
                            <w:proofErr w:type="spellEnd"/>
                            <w:r>
                              <w:rPr>
                                <w:lang w:val="it-IT"/>
                              </w:rPr>
                              <w:t xml:space="preserve">; </w:t>
                            </w:r>
                          </w:p>
                          <w:p w:rsidR="008F125E" w:rsidRDefault="008F125E" w:rsidP="00CE0169">
                            <w:pPr>
                              <w:rPr>
                                <w:lang w:val="it-IT"/>
                              </w:rPr>
                            </w:pP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proofErr w:type="spellStart"/>
                            <w:r>
                              <w:rPr>
                                <w:lang w:val="it-IT"/>
                              </w:rPr>
                              <w:t>Tagen</w:t>
                            </w:r>
                            <w:proofErr w:type="spellEnd"/>
                          </w:p>
                          <w:p w:rsidR="008F125E" w:rsidRDefault="008F125E" w:rsidP="00CE01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 o:spid="_x0000_s1037" type="#_x0000_t202" style="position:absolute;margin-left:84.4pt;margin-top:10.55pt;width:417.75pt;height:49.55pt;rotation:-601438fd;z-index:25256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">
                <v:textbox>
                  <w:txbxContent>
                    <w:p w:rsidR="008F125E" w:rsidRDefault="008F125E" w:rsidP="00CE0169">
                      <w:pPr>
                        <w:rPr>
                          <w:lang w:val="it-IT"/>
                        </w:rPr>
                      </w:pPr>
                      <w:proofErr w:type="spellStart"/>
                      <w:r>
                        <w:rPr>
                          <w:lang w:val="it-IT"/>
                        </w:rPr>
                        <w:t>Zahlungsbedingungen</w:t>
                      </w:r>
                      <w:proofErr w:type="spellEnd"/>
                      <w:r>
                        <w:rPr>
                          <w:lang w:val="it-IT"/>
                        </w:rPr>
                        <w:t>:</w:t>
                      </w:r>
                      <w:r>
                        <w:rPr>
                          <w:lang w:val="it-IT"/>
                        </w:rPr>
                        <w:tab/>
                        <w:t xml:space="preserve"> </w:t>
                      </w:r>
                      <w:r>
                        <w:rPr>
                          <w:lang w:val="it-IT"/>
                        </w:rPr>
                        <w:tab/>
                      </w:r>
                      <w:proofErr w:type="gramStart"/>
                      <w:r>
                        <w:rPr>
                          <w:lang w:val="it-IT"/>
                        </w:rPr>
                        <w:t>Bei</w:t>
                      </w:r>
                      <w:proofErr w:type="gramEnd"/>
                      <w:r>
                        <w:rPr>
                          <w:lang w:val="it-IT"/>
                        </w:rPr>
                        <w:t xml:space="preserve"> </w:t>
                      </w:r>
                      <w:proofErr w:type="spellStart"/>
                      <w:r>
                        <w:rPr>
                          <w:lang w:val="it-IT"/>
                        </w:rPr>
                        <w:t>Zahlung</w:t>
                      </w:r>
                      <w:proofErr w:type="spellEnd"/>
                      <w:r>
                        <w:rPr>
                          <w:lang w:val="it-IT"/>
                        </w:rPr>
                        <w:t xml:space="preserve"> </w:t>
                      </w:r>
                      <w:proofErr w:type="spellStart"/>
                      <w:r>
                        <w:rPr>
                          <w:lang w:val="it-IT"/>
                        </w:rPr>
                        <w:t>innerhalb</w:t>
                      </w:r>
                      <w:proofErr w:type="spellEnd"/>
                      <w:r>
                        <w:rPr>
                          <w:lang w:val="it-IT"/>
                        </w:rPr>
                        <w:t xml:space="preserve"> von 10 </w:t>
                      </w:r>
                      <w:proofErr w:type="spellStart"/>
                      <w:r>
                        <w:rPr>
                          <w:lang w:val="it-IT"/>
                        </w:rPr>
                        <w:t>Tagen</w:t>
                      </w:r>
                      <w:proofErr w:type="spellEnd"/>
                      <w:r>
                        <w:rPr>
                          <w:lang w:val="it-IT"/>
                        </w:rPr>
                        <w:t xml:space="preserve"> 2 % </w:t>
                      </w:r>
                      <w:proofErr w:type="spellStart"/>
                      <w:r>
                        <w:rPr>
                          <w:lang w:val="it-IT"/>
                        </w:rPr>
                        <w:t>Skonto</w:t>
                      </w:r>
                      <w:proofErr w:type="spellEnd"/>
                      <w:r>
                        <w:rPr>
                          <w:lang w:val="it-IT"/>
                        </w:rPr>
                        <w:t xml:space="preserve">; </w:t>
                      </w:r>
                    </w:p>
                    <w:p w:rsidR="008F125E" w:rsidRDefault="008F125E" w:rsidP="00CE0169">
                      <w:pPr>
                        <w:rPr>
                          <w:lang w:val="it-IT"/>
                        </w:rPr>
                      </w:pP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proofErr w:type="spellStart"/>
                      <w:r>
                        <w:rPr>
                          <w:lang w:val="it-IT"/>
                        </w:rPr>
                        <w:t>Tagen</w:t>
                      </w:r>
                      <w:proofErr w:type="spellEnd"/>
                    </w:p>
                    <w:p w:rsidR="008F125E" w:rsidRDefault="008F125E" w:rsidP="00CE0169"/>
                  </w:txbxContent>
                </v:textbox>
                <w10:wrap anchorx="margin"/>
              </v:shape>
            </w:pict>
          </mc:Fallback>
        </mc:AlternateContent>
      </w:r>
    </w:p>
    <w:p w:rsidR="00BD4DE4" w:rsidRDefault="00BD4DE4">
      <w:pPr>
        <w:spacing w:line="240" w:lineRule="exact"/>
      </w:pPr>
    </w:p>
    <w:p w:rsidR="00BD4DE4" w:rsidRDefault="00BD4DE4">
      <w:pPr>
        <w:spacing w:line="240" w:lineRule="exact"/>
      </w:pPr>
    </w:p>
    <w:p w:rsidR="00BD4DE4" w:rsidRDefault="00E0094A">
      <w:pPr>
        <w:spacing w:line="240" w:lineRule="exact"/>
      </w:pPr>
      <w:r>
        <w:rPr>
          <w:rFonts w:ascii="Arial" w:hAnsi="Arial"/>
          <w:noProof/>
          <w:lang w:eastAsia="de-DE"/>
        </w:rPr>
        <mc:AlternateContent>
          <mc:Choice Requires="wps">
            <w:drawing>
              <wp:anchor distT="45720" distB="45720" distL="114300" distR="114300" simplePos="0" relativeHeight="252556800" behindDoc="0" locked="0" layoutInCell="1" allowOverlap="1" wp14:anchorId="7079F30B" wp14:editId="116DE87B">
                <wp:simplePos x="0" y="0"/>
                <wp:positionH relativeFrom="margin">
                  <wp:posOffset>4422775</wp:posOffset>
                </wp:positionH>
                <wp:positionV relativeFrom="paragraph">
                  <wp:posOffset>2995295</wp:posOffset>
                </wp:positionV>
                <wp:extent cx="1990725" cy="295275"/>
                <wp:effectExtent l="0" t="400050" r="0" b="40957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0654">
                          <a:off x="0" y="0"/>
                          <a:ext cx="1990725" cy="295275"/>
                        </a:xfrm>
                        <a:prstGeom prst="rect">
                          <a:avLst/>
                        </a:prstGeom>
                        <a:solidFill>
                          <a:srgbClr val="FFFFFF"/>
                        </a:solidFill>
                        <a:ln w="9525">
                          <a:solidFill>
                            <a:srgbClr val="000000"/>
                          </a:solidFill>
                          <a:miter lim="800000"/>
                          <a:headEnd/>
                          <a:tailEnd/>
                        </a:ln>
                      </wps:spPr>
                      <wps:txbx>
                        <w:txbxContent>
                          <w:p w:rsidR="008F125E" w:rsidRDefault="008F125E" w:rsidP="00CE0169">
                            <w:proofErr w:type="spellStart"/>
                            <w:r w:rsidRPr="00867C73">
                              <w:rPr>
                                <w:rFonts w:ascii="Arial" w:hAnsi="Arial"/>
                                <w:b/>
                                <w:lang w:val="it-IT"/>
                              </w:rPr>
                              <w:t>Angebot</w:t>
                            </w:r>
                            <w:proofErr w:type="spellEnd"/>
                            <w:r w:rsidRPr="00867C73">
                              <w:rPr>
                                <w:rFonts w:ascii="Arial" w:hAnsi="Arial"/>
                                <w:b/>
                                <w:lang w:val="it-IT"/>
                              </w:rPr>
                              <w:t xml:space="preserve">         </w:t>
                            </w:r>
                            <w:proofErr w:type="gramStart"/>
                            <w:r w:rsidRPr="00867C73">
                              <w:rPr>
                                <w:rFonts w:ascii="Arial" w:hAnsi="Arial"/>
                                <w:b/>
                                <w:lang w:val="it-IT"/>
                              </w:rPr>
                              <w:t>Nr.</w:t>
                            </w:r>
                            <w:proofErr w:type="gramEnd"/>
                            <w:r w:rsidRPr="00867C73">
                              <w:rPr>
                                <w:rFonts w:ascii="Arial" w:hAnsi="Arial"/>
                                <w:b/>
                                <w:lang w:val="it-IT"/>
                              </w:rPr>
                              <w:t xml:space="preserve"> 21001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6" o:spid="_x0000_s1038" type="#_x0000_t202" style="position:absolute;margin-left:348.25pt;margin-top:235.85pt;width:156.75pt;height:23.25pt;rotation:1551733fd;z-index:25255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">
                <v:textbox>
                  <w:txbxContent>
                    <w:p w:rsidR="008F125E" w:rsidRDefault="008F125E" w:rsidP="00CE0169">
                      <w:proofErr w:type="spellStart"/>
                      <w:r w:rsidRPr="00867C73">
                        <w:rPr>
                          <w:rFonts w:ascii="Arial" w:hAnsi="Arial"/>
                          <w:b/>
                          <w:lang w:val="it-IT"/>
                        </w:rPr>
                        <w:t>Angebot</w:t>
                      </w:r>
                      <w:proofErr w:type="spellEnd"/>
                      <w:r w:rsidRPr="00867C73">
                        <w:rPr>
                          <w:rFonts w:ascii="Arial" w:hAnsi="Arial"/>
                          <w:b/>
                          <w:lang w:val="it-IT"/>
                        </w:rPr>
                        <w:t xml:space="preserve">         </w:t>
                      </w:r>
                      <w:proofErr w:type="gramStart"/>
                      <w:r w:rsidRPr="00867C73">
                        <w:rPr>
                          <w:rFonts w:ascii="Arial" w:hAnsi="Arial"/>
                          <w:b/>
                          <w:lang w:val="it-IT"/>
                        </w:rPr>
                        <w:t>Nr.</w:t>
                      </w:r>
                      <w:proofErr w:type="gramEnd"/>
                      <w:r w:rsidRPr="00867C73">
                        <w:rPr>
                          <w:rFonts w:ascii="Arial" w:hAnsi="Arial"/>
                          <w:b/>
                          <w:lang w:val="it-IT"/>
                        </w:rPr>
                        <w:t xml:space="preserve"> 21001</w:t>
                      </w:r>
                    </w:p>
                  </w:txbxContent>
                </v:textbox>
                <w10:wrap anchorx="margin"/>
              </v:shape>
            </w:pict>
          </mc:Fallback>
        </mc:AlternateContent>
      </w:r>
      <w:r w:rsidR="006F41E6">
        <w:rPr>
          <w:rFonts w:ascii="Arial" w:hAnsi="Arial"/>
          <w:noProof/>
          <w:lang w:eastAsia="de-DE"/>
        </w:rPr>
        <mc:AlternateContent>
          <mc:Choice Requires="wps">
            <w:drawing>
              <wp:anchor distT="0" distB="0" distL="114300" distR="114300" simplePos="0" relativeHeight="252566016" behindDoc="0" locked="0" layoutInCell="1" allowOverlap="1" wp14:anchorId="75298683" wp14:editId="551A3CD6">
                <wp:simplePos x="0" y="0"/>
                <wp:positionH relativeFrom="column">
                  <wp:posOffset>-320915</wp:posOffset>
                </wp:positionH>
                <wp:positionV relativeFrom="paragraph">
                  <wp:posOffset>946785</wp:posOffset>
                </wp:positionV>
                <wp:extent cx="3716020" cy="342900"/>
                <wp:effectExtent l="0" t="0" r="17780" b="1905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CE0169">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8F125E" w:rsidRDefault="008F125E" w:rsidP="00CE0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39" type="#_x0000_t202" style="position:absolute;margin-left:-25.25pt;margin-top:74.55pt;width:292.6pt;height:27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" fillcolor="white [3201]" strokeweight=".5pt">
                <v:path arrowok="t"/>
                <v:textbox>
                  <w:txbxContent>
                    <w:p w:rsidR="008F125E" w:rsidRDefault="008F125E" w:rsidP="00CE0169">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8F125E" w:rsidRDefault="008F125E" w:rsidP="00CE0169"/>
                  </w:txbxContent>
                </v:textbox>
              </v:shape>
            </w:pict>
          </mc:Fallback>
        </mc:AlternateContent>
      </w:r>
      <w:r w:rsidR="00A33252">
        <w:rPr>
          <w:rFonts w:ascii="Arial" w:hAnsi="Arial"/>
          <w:noProof/>
          <w:lang w:eastAsia="de-DE"/>
        </w:rPr>
        <mc:AlternateContent>
          <mc:Choice Requires="wps">
            <w:drawing>
              <wp:anchor distT="45720" distB="45720" distL="114300" distR="114300" simplePos="0" relativeHeight="252558848" behindDoc="0" locked="0" layoutInCell="1" allowOverlap="1" wp14:anchorId="6A9CB149" wp14:editId="184A2BAB">
                <wp:simplePos x="0" y="0"/>
                <wp:positionH relativeFrom="margin">
                  <wp:posOffset>601441</wp:posOffset>
                </wp:positionH>
                <wp:positionV relativeFrom="paragraph">
                  <wp:posOffset>1291186</wp:posOffset>
                </wp:positionV>
                <wp:extent cx="5838637" cy="1439545"/>
                <wp:effectExtent l="95250" t="971550" r="67310" b="96075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11284">
                          <a:off x="0" y="0"/>
                          <a:ext cx="5838637" cy="1439545"/>
                        </a:xfrm>
                        <a:prstGeom prst="rect">
                          <a:avLst/>
                        </a:prstGeom>
                        <a:solidFill>
                          <a:srgbClr val="FFFFFF"/>
                        </a:solidFill>
                        <a:ln w="9525">
                          <a:solidFill>
                            <a:srgbClr val="000000"/>
                          </a:solidFill>
                          <a:miter lim="800000"/>
                          <a:headEnd/>
                          <a:tailEnd/>
                        </a:ln>
                      </wps:spPr>
                      <wps:txbx>
                        <w:txbxContent>
                          <w:p w:rsidR="008F125E"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Sehr</w:t>
                            </w:r>
                            <w:proofErr w:type="spellEnd"/>
                            <w:r w:rsidRPr="00867C73">
                              <w:rPr>
                                <w:rFonts w:ascii="Arial" w:hAnsi="Arial"/>
                                <w:lang w:val="it-IT"/>
                              </w:rPr>
                              <w:t xml:space="preserve"> </w:t>
                            </w:r>
                            <w:proofErr w:type="spellStart"/>
                            <w:r w:rsidRPr="00867C73">
                              <w:rPr>
                                <w:rFonts w:ascii="Arial" w:hAnsi="Arial"/>
                                <w:lang w:val="it-IT"/>
                              </w:rPr>
                              <w:t>geehrte</w:t>
                            </w:r>
                            <w:proofErr w:type="spellEnd"/>
                            <w:r w:rsidRPr="00867C73">
                              <w:rPr>
                                <w:rFonts w:ascii="Arial" w:hAnsi="Arial"/>
                                <w:lang w:val="it-IT"/>
                              </w:rPr>
                              <w:t xml:space="preserve"> Frau </w:t>
                            </w:r>
                            <w:proofErr w:type="spellStart"/>
                            <w:r w:rsidRPr="00867C73">
                              <w:rPr>
                                <w:rFonts w:ascii="Arial" w:hAnsi="Arial"/>
                                <w:lang w:val="it-IT"/>
                              </w:rPr>
                              <w:t>Braun</w:t>
                            </w:r>
                            <w:proofErr w:type="spellEnd"/>
                            <w:r w:rsidRPr="00867C73">
                              <w:rPr>
                                <w:rFonts w:ascii="Arial" w:hAnsi="Arial"/>
                                <w:lang w:val="it-IT"/>
                              </w:rPr>
                              <w:t>,</w:t>
                            </w:r>
                          </w:p>
                          <w:p w:rsidR="008F125E" w:rsidRPr="00867C73"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vielen</w:t>
                            </w:r>
                            <w:proofErr w:type="spellEnd"/>
                            <w:r w:rsidRPr="00867C73">
                              <w:rPr>
                                <w:rFonts w:ascii="Arial" w:hAnsi="Arial"/>
                                <w:lang w:val="it-IT"/>
                              </w:rPr>
                              <w:t xml:space="preserve"> </w:t>
                            </w:r>
                            <w:proofErr w:type="spellStart"/>
                            <w:r w:rsidRPr="00867C73">
                              <w:rPr>
                                <w:rFonts w:ascii="Arial" w:hAnsi="Arial"/>
                                <w:lang w:val="it-IT"/>
                              </w:rPr>
                              <w:t>Dank</w:t>
                            </w:r>
                            <w:proofErr w:type="spellEnd"/>
                            <w:r w:rsidRPr="00867C73">
                              <w:rPr>
                                <w:rFonts w:ascii="Arial" w:hAnsi="Arial"/>
                                <w:lang w:val="it-IT"/>
                              </w:rPr>
                              <w:t xml:space="preserve"> </w:t>
                            </w:r>
                            <w:proofErr w:type="spellStart"/>
                            <w:r w:rsidRPr="00867C73">
                              <w:rPr>
                                <w:rFonts w:ascii="Arial" w:hAnsi="Arial"/>
                                <w:lang w:val="it-IT"/>
                              </w:rPr>
                              <w:t>für</w:t>
                            </w:r>
                            <w:proofErr w:type="spellEnd"/>
                            <w:r w:rsidRPr="00867C73">
                              <w:rPr>
                                <w:rFonts w:ascii="Arial" w:hAnsi="Arial"/>
                                <w:lang w:val="it-IT"/>
                              </w:rPr>
                              <w:t xml:space="preserve"> </w:t>
                            </w:r>
                            <w:proofErr w:type="spellStart"/>
                            <w:r w:rsidRPr="00867C73">
                              <w:rPr>
                                <w:rFonts w:ascii="Arial" w:hAnsi="Arial"/>
                                <w:lang w:val="it-IT"/>
                              </w:rPr>
                              <w:t>Ihre</w:t>
                            </w:r>
                            <w:proofErr w:type="spellEnd"/>
                            <w:r w:rsidRPr="00867C73">
                              <w:rPr>
                                <w:rFonts w:ascii="Arial" w:hAnsi="Arial"/>
                                <w:lang w:val="it-IT"/>
                              </w:rPr>
                              <w:t xml:space="preserve"> </w:t>
                            </w:r>
                            <w:proofErr w:type="spellStart"/>
                            <w:r w:rsidRPr="00867C73">
                              <w:rPr>
                                <w:rFonts w:ascii="Arial" w:hAnsi="Arial"/>
                                <w:lang w:val="it-IT"/>
                              </w:rPr>
                              <w:t>Anfrage</w:t>
                            </w:r>
                            <w:proofErr w:type="spellEnd"/>
                            <w:r w:rsidRPr="00867C73">
                              <w:rPr>
                                <w:rFonts w:ascii="Arial" w:hAnsi="Arial"/>
                                <w:lang w:val="it-IT"/>
                              </w:rPr>
                              <w:t xml:space="preserve">. Die </w:t>
                            </w:r>
                            <w:proofErr w:type="spellStart"/>
                            <w:r w:rsidRPr="00867C73">
                              <w:rPr>
                                <w:rFonts w:ascii="Arial" w:hAnsi="Arial"/>
                                <w:lang w:val="it-IT"/>
                              </w:rPr>
                              <w:t>gewünschten</w:t>
                            </w:r>
                            <w:proofErr w:type="spellEnd"/>
                            <w:r w:rsidRPr="00867C73">
                              <w:rPr>
                                <w:rFonts w:ascii="Arial" w:hAnsi="Arial"/>
                                <w:lang w:val="it-IT"/>
                              </w:rPr>
                              <w:t xml:space="preserve"> </w:t>
                            </w:r>
                            <w:proofErr w:type="spellStart"/>
                            <w:r w:rsidRPr="00867C73">
                              <w:rPr>
                                <w:rFonts w:ascii="Arial" w:hAnsi="Arial"/>
                                <w:lang w:val="it-IT"/>
                              </w:rPr>
                              <w:t>Artikel</w:t>
                            </w:r>
                            <w:proofErr w:type="spellEnd"/>
                            <w:r w:rsidRPr="00867C73">
                              <w:rPr>
                                <w:rFonts w:ascii="Arial" w:hAnsi="Arial"/>
                                <w:lang w:val="it-IT"/>
                              </w:rPr>
                              <w:t xml:space="preserve"> </w:t>
                            </w:r>
                            <w:proofErr w:type="spellStart"/>
                            <w:r w:rsidRPr="00867C73">
                              <w:rPr>
                                <w:rFonts w:ascii="Arial" w:hAnsi="Arial"/>
                                <w:lang w:val="it-IT"/>
                              </w:rPr>
                              <w:t>bieten</w:t>
                            </w:r>
                            <w:proofErr w:type="spellEnd"/>
                            <w:r w:rsidRPr="00867C73">
                              <w:rPr>
                                <w:rFonts w:ascii="Arial" w:hAnsi="Arial"/>
                                <w:lang w:val="it-IT"/>
                              </w:rPr>
                              <w:t xml:space="preserve"> </w:t>
                            </w:r>
                            <w:proofErr w:type="spellStart"/>
                            <w:r w:rsidRPr="00867C73">
                              <w:rPr>
                                <w:rFonts w:ascii="Arial" w:hAnsi="Arial"/>
                                <w:lang w:val="it-IT"/>
                              </w:rPr>
                              <w:t>wir</w:t>
                            </w:r>
                            <w:proofErr w:type="spellEnd"/>
                            <w:r w:rsidRPr="00867C73">
                              <w:rPr>
                                <w:rFonts w:ascii="Arial" w:hAnsi="Arial"/>
                                <w:lang w:val="it-IT"/>
                              </w:rPr>
                              <w:t xml:space="preserve"> </w:t>
                            </w:r>
                            <w:proofErr w:type="spellStart"/>
                            <w:r w:rsidRPr="00867C73">
                              <w:rPr>
                                <w:rFonts w:ascii="Arial" w:hAnsi="Arial"/>
                                <w:lang w:val="it-IT"/>
                              </w:rPr>
                              <w:t>Ihnen</w:t>
                            </w:r>
                            <w:proofErr w:type="spellEnd"/>
                            <w:r w:rsidRPr="00867C73">
                              <w:rPr>
                                <w:rFonts w:ascii="Arial" w:hAnsi="Arial"/>
                                <w:lang w:val="it-IT"/>
                              </w:rPr>
                              <w:t xml:space="preserve"> </w:t>
                            </w:r>
                            <w:proofErr w:type="spellStart"/>
                            <w:r w:rsidRPr="00867C73">
                              <w:rPr>
                                <w:rFonts w:ascii="Arial" w:hAnsi="Arial"/>
                                <w:lang w:val="it-IT"/>
                              </w:rPr>
                              <w:t>wie</w:t>
                            </w:r>
                            <w:proofErr w:type="spellEnd"/>
                            <w:r w:rsidRPr="00867C73">
                              <w:rPr>
                                <w:rFonts w:ascii="Arial" w:hAnsi="Arial"/>
                                <w:lang w:val="it-IT"/>
                              </w:rPr>
                              <w:t xml:space="preserve"> </w:t>
                            </w:r>
                            <w:proofErr w:type="spellStart"/>
                            <w:r w:rsidRPr="00867C73">
                              <w:rPr>
                                <w:rFonts w:ascii="Arial" w:hAnsi="Arial"/>
                                <w:lang w:val="it-IT"/>
                              </w:rPr>
                              <w:t>folgt</w:t>
                            </w:r>
                            <w:proofErr w:type="spellEnd"/>
                            <w:r w:rsidRPr="00867C73">
                              <w:rPr>
                                <w:rFonts w:ascii="Arial" w:hAnsi="Arial"/>
                                <w:lang w:val="it-IT"/>
                              </w:rPr>
                              <w:t xml:space="preserve"> an:</w:t>
                            </w:r>
                          </w:p>
                          <w:p w:rsidR="008F125E" w:rsidRPr="009A5E7D" w:rsidRDefault="008F125E" w:rsidP="00CE0169">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2" o:spid="_x0000_s1040" type="#_x0000_t202" style="position:absolute;margin-left:47.35pt;margin-top:101.65pt;width:459.75pt;height:113.35pt;rotation:-1298395fd;z-index:25255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">
                <v:textbox>
                  <w:txbxContent>
                    <w:p w:rsidR="008F125E"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Sehr</w:t>
                      </w:r>
                      <w:proofErr w:type="spellEnd"/>
                      <w:r w:rsidRPr="00867C73">
                        <w:rPr>
                          <w:rFonts w:ascii="Arial" w:hAnsi="Arial"/>
                          <w:lang w:val="it-IT"/>
                        </w:rPr>
                        <w:t xml:space="preserve"> </w:t>
                      </w:r>
                      <w:proofErr w:type="spellStart"/>
                      <w:r w:rsidRPr="00867C73">
                        <w:rPr>
                          <w:rFonts w:ascii="Arial" w:hAnsi="Arial"/>
                          <w:lang w:val="it-IT"/>
                        </w:rPr>
                        <w:t>geehrte</w:t>
                      </w:r>
                      <w:proofErr w:type="spellEnd"/>
                      <w:r w:rsidRPr="00867C73">
                        <w:rPr>
                          <w:rFonts w:ascii="Arial" w:hAnsi="Arial"/>
                          <w:lang w:val="it-IT"/>
                        </w:rPr>
                        <w:t xml:space="preserve"> Frau </w:t>
                      </w:r>
                      <w:proofErr w:type="spellStart"/>
                      <w:r w:rsidRPr="00867C73">
                        <w:rPr>
                          <w:rFonts w:ascii="Arial" w:hAnsi="Arial"/>
                          <w:lang w:val="it-IT"/>
                        </w:rPr>
                        <w:t>Braun</w:t>
                      </w:r>
                      <w:proofErr w:type="spellEnd"/>
                      <w:r w:rsidRPr="00867C73">
                        <w:rPr>
                          <w:rFonts w:ascii="Arial" w:hAnsi="Arial"/>
                          <w:lang w:val="it-IT"/>
                        </w:rPr>
                        <w:t>,</w:t>
                      </w:r>
                    </w:p>
                    <w:p w:rsidR="008F125E" w:rsidRPr="00867C73" w:rsidRDefault="008F125E" w:rsidP="00CE0169">
                      <w:pPr>
                        <w:ind w:left="708"/>
                        <w:rPr>
                          <w:rFonts w:ascii="Arial" w:hAnsi="Arial"/>
                          <w:lang w:val="it-IT"/>
                        </w:rPr>
                      </w:pPr>
                    </w:p>
                    <w:p w:rsidR="008F125E" w:rsidRPr="00867C73" w:rsidRDefault="008F125E" w:rsidP="00CE0169">
                      <w:pPr>
                        <w:ind w:left="708"/>
                        <w:rPr>
                          <w:rFonts w:ascii="Arial" w:hAnsi="Arial"/>
                          <w:lang w:val="it-IT"/>
                        </w:rPr>
                      </w:pPr>
                      <w:proofErr w:type="spellStart"/>
                      <w:r w:rsidRPr="00867C73">
                        <w:rPr>
                          <w:rFonts w:ascii="Arial" w:hAnsi="Arial"/>
                          <w:lang w:val="it-IT"/>
                        </w:rPr>
                        <w:t>vielen</w:t>
                      </w:r>
                      <w:proofErr w:type="spellEnd"/>
                      <w:r w:rsidRPr="00867C73">
                        <w:rPr>
                          <w:rFonts w:ascii="Arial" w:hAnsi="Arial"/>
                          <w:lang w:val="it-IT"/>
                        </w:rPr>
                        <w:t xml:space="preserve"> </w:t>
                      </w:r>
                      <w:proofErr w:type="spellStart"/>
                      <w:r w:rsidRPr="00867C73">
                        <w:rPr>
                          <w:rFonts w:ascii="Arial" w:hAnsi="Arial"/>
                          <w:lang w:val="it-IT"/>
                        </w:rPr>
                        <w:t>Dank</w:t>
                      </w:r>
                      <w:proofErr w:type="spellEnd"/>
                      <w:r w:rsidRPr="00867C73">
                        <w:rPr>
                          <w:rFonts w:ascii="Arial" w:hAnsi="Arial"/>
                          <w:lang w:val="it-IT"/>
                        </w:rPr>
                        <w:t xml:space="preserve"> </w:t>
                      </w:r>
                      <w:proofErr w:type="spellStart"/>
                      <w:r w:rsidRPr="00867C73">
                        <w:rPr>
                          <w:rFonts w:ascii="Arial" w:hAnsi="Arial"/>
                          <w:lang w:val="it-IT"/>
                        </w:rPr>
                        <w:t>für</w:t>
                      </w:r>
                      <w:proofErr w:type="spellEnd"/>
                      <w:r w:rsidRPr="00867C73">
                        <w:rPr>
                          <w:rFonts w:ascii="Arial" w:hAnsi="Arial"/>
                          <w:lang w:val="it-IT"/>
                        </w:rPr>
                        <w:t xml:space="preserve"> </w:t>
                      </w:r>
                      <w:proofErr w:type="spellStart"/>
                      <w:r w:rsidRPr="00867C73">
                        <w:rPr>
                          <w:rFonts w:ascii="Arial" w:hAnsi="Arial"/>
                          <w:lang w:val="it-IT"/>
                        </w:rPr>
                        <w:t>Ihre</w:t>
                      </w:r>
                      <w:proofErr w:type="spellEnd"/>
                      <w:r w:rsidRPr="00867C73">
                        <w:rPr>
                          <w:rFonts w:ascii="Arial" w:hAnsi="Arial"/>
                          <w:lang w:val="it-IT"/>
                        </w:rPr>
                        <w:t xml:space="preserve"> </w:t>
                      </w:r>
                      <w:proofErr w:type="spellStart"/>
                      <w:r w:rsidRPr="00867C73">
                        <w:rPr>
                          <w:rFonts w:ascii="Arial" w:hAnsi="Arial"/>
                          <w:lang w:val="it-IT"/>
                        </w:rPr>
                        <w:t>Anfrage</w:t>
                      </w:r>
                      <w:proofErr w:type="spellEnd"/>
                      <w:r w:rsidRPr="00867C73">
                        <w:rPr>
                          <w:rFonts w:ascii="Arial" w:hAnsi="Arial"/>
                          <w:lang w:val="it-IT"/>
                        </w:rPr>
                        <w:t xml:space="preserve">. Die </w:t>
                      </w:r>
                      <w:proofErr w:type="spellStart"/>
                      <w:r w:rsidRPr="00867C73">
                        <w:rPr>
                          <w:rFonts w:ascii="Arial" w:hAnsi="Arial"/>
                          <w:lang w:val="it-IT"/>
                        </w:rPr>
                        <w:t>gewünschten</w:t>
                      </w:r>
                      <w:proofErr w:type="spellEnd"/>
                      <w:r w:rsidRPr="00867C73">
                        <w:rPr>
                          <w:rFonts w:ascii="Arial" w:hAnsi="Arial"/>
                          <w:lang w:val="it-IT"/>
                        </w:rPr>
                        <w:t xml:space="preserve"> </w:t>
                      </w:r>
                      <w:proofErr w:type="spellStart"/>
                      <w:r w:rsidRPr="00867C73">
                        <w:rPr>
                          <w:rFonts w:ascii="Arial" w:hAnsi="Arial"/>
                          <w:lang w:val="it-IT"/>
                        </w:rPr>
                        <w:t>Artikel</w:t>
                      </w:r>
                      <w:proofErr w:type="spellEnd"/>
                      <w:r w:rsidRPr="00867C73">
                        <w:rPr>
                          <w:rFonts w:ascii="Arial" w:hAnsi="Arial"/>
                          <w:lang w:val="it-IT"/>
                        </w:rPr>
                        <w:t xml:space="preserve"> </w:t>
                      </w:r>
                      <w:proofErr w:type="spellStart"/>
                      <w:r w:rsidRPr="00867C73">
                        <w:rPr>
                          <w:rFonts w:ascii="Arial" w:hAnsi="Arial"/>
                          <w:lang w:val="it-IT"/>
                        </w:rPr>
                        <w:t>bieten</w:t>
                      </w:r>
                      <w:proofErr w:type="spellEnd"/>
                      <w:r w:rsidRPr="00867C73">
                        <w:rPr>
                          <w:rFonts w:ascii="Arial" w:hAnsi="Arial"/>
                          <w:lang w:val="it-IT"/>
                        </w:rPr>
                        <w:t xml:space="preserve"> </w:t>
                      </w:r>
                      <w:proofErr w:type="spellStart"/>
                      <w:r w:rsidRPr="00867C73">
                        <w:rPr>
                          <w:rFonts w:ascii="Arial" w:hAnsi="Arial"/>
                          <w:lang w:val="it-IT"/>
                        </w:rPr>
                        <w:t>wir</w:t>
                      </w:r>
                      <w:proofErr w:type="spellEnd"/>
                      <w:r w:rsidRPr="00867C73">
                        <w:rPr>
                          <w:rFonts w:ascii="Arial" w:hAnsi="Arial"/>
                          <w:lang w:val="it-IT"/>
                        </w:rPr>
                        <w:t xml:space="preserve"> </w:t>
                      </w:r>
                      <w:proofErr w:type="spellStart"/>
                      <w:r w:rsidRPr="00867C73">
                        <w:rPr>
                          <w:rFonts w:ascii="Arial" w:hAnsi="Arial"/>
                          <w:lang w:val="it-IT"/>
                        </w:rPr>
                        <w:t>Ihnen</w:t>
                      </w:r>
                      <w:proofErr w:type="spellEnd"/>
                      <w:r w:rsidRPr="00867C73">
                        <w:rPr>
                          <w:rFonts w:ascii="Arial" w:hAnsi="Arial"/>
                          <w:lang w:val="it-IT"/>
                        </w:rPr>
                        <w:t xml:space="preserve"> </w:t>
                      </w:r>
                      <w:proofErr w:type="spellStart"/>
                      <w:r w:rsidRPr="00867C73">
                        <w:rPr>
                          <w:rFonts w:ascii="Arial" w:hAnsi="Arial"/>
                          <w:lang w:val="it-IT"/>
                        </w:rPr>
                        <w:t>wie</w:t>
                      </w:r>
                      <w:proofErr w:type="spellEnd"/>
                      <w:r w:rsidRPr="00867C73">
                        <w:rPr>
                          <w:rFonts w:ascii="Arial" w:hAnsi="Arial"/>
                          <w:lang w:val="it-IT"/>
                        </w:rPr>
                        <w:t xml:space="preserve"> </w:t>
                      </w:r>
                      <w:proofErr w:type="spellStart"/>
                      <w:r w:rsidRPr="00867C73">
                        <w:rPr>
                          <w:rFonts w:ascii="Arial" w:hAnsi="Arial"/>
                          <w:lang w:val="it-IT"/>
                        </w:rPr>
                        <w:t>folgt</w:t>
                      </w:r>
                      <w:proofErr w:type="spellEnd"/>
                      <w:r w:rsidRPr="00867C73">
                        <w:rPr>
                          <w:rFonts w:ascii="Arial" w:hAnsi="Arial"/>
                          <w:lang w:val="it-IT"/>
                        </w:rPr>
                        <w:t xml:space="preserve"> an:</w:t>
                      </w:r>
                    </w:p>
                    <w:p w:rsidR="008F125E" w:rsidRPr="009A5E7D" w:rsidRDefault="008F125E" w:rsidP="00CE0169">
                      <w:pPr>
                        <w:rPr>
                          <w:lang w:val="it-IT"/>
                        </w:rPr>
                      </w:pPr>
                    </w:p>
                  </w:txbxContent>
                </v:textbox>
                <w10:wrap anchorx="margin"/>
              </v:shape>
            </w:pict>
          </mc:Fallback>
        </mc:AlternateContent>
      </w:r>
      <w:r w:rsidR="00BD4DE4">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0"/>
        <w:gridCol w:w="4940"/>
      </w:tblGrid>
      <w:tr w:rsidR="00A33252" w:rsidTr="00C11716">
        <w:tc>
          <w:tcPr>
            <w:tcW w:w="4670" w:type="dxa"/>
            <w:tcBorders>
              <w:top w:val="nil"/>
              <w:left w:val="nil"/>
              <w:bottom w:val="nil"/>
              <w:right w:val="nil"/>
            </w:tcBorders>
          </w:tcPr>
          <w:p w:rsidR="00A33252" w:rsidRDefault="00A33252" w:rsidP="00853A86">
            <w:pPr>
              <w:pStyle w:val="Kopfzeile"/>
              <w:rPr>
                <w:b/>
                <w:bCs/>
                <w:i/>
                <w:iCs/>
                <w:sz w:val="32"/>
                <w:lang w:val="en-GB"/>
              </w:rPr>
            </w:pPr>
            <w:r>
              <w:rPr>
                <w:b/>
                <w:bCs/>
                <w:i/>
                <w:iCs/>
                <w:noProof/>
                <w:sz w:val="32"/>
              </w:rPr>
              <w:lastRenderedPageBreak/>
              <w:drawing>
                <wp:inline distT="0" distB="0" distL="0" distR="0" wp14:anchorId="4BE61FC3" wp14:editId="565D492A">
                  <wp:extent cx="2847975" cy="704850"/>
                  <wp:effectExtent l="19050" t="0" r="9525" b="0"/>
                  <wp:docPr id="1381" name="Bild 1" descr="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ogo"/>
                          <pic:cNvPicPr>
                            <a:picLocks noChangeAspect="1" noChangeArrowheads="1"/>
                          </pic:cNvPicPr>
                        </pic:nvPicPr>
                        <pic:blipFill>
                          <a:blip r:embed="rId70"/>
                          <a:srcRect/>
                          <a:stretch>
                            <a:fillRect/>
                          </a:stretch>
                        </pic:blipFill>
                        <pic:spPr bwMode="auto">
                          <a:xfrm>
                            <a:off x="0" y="0"/>
                            <a:ext cx="2847975" cy="704850"/>
                          </a:xfrm>
                          <a:prstGeom prst="rect">
                            <a:avLst/>
                          </a:prstGeom>
                          <a:noFill/>
                          <a:ln w="9525">
                            <a:noFill/>
                            <a:miter lim="800000"/>
                            <a:headEnd/>
                            <a:tailEnd/>
                          </a:ln>
                        </pic:spPr>
                      </pic:pic>
                    </a:graphicData>
                  </a:graphic>
                </wp:inline>
              </w:drawing>
            </w:r>
          </w:p>
        </w:tc>
        <w:tc>
          <w:tcPr>
            <w:tcW w:w="4940" w:type="dxa"/>
            <w:tcBorders>
              <w:top w:val="nil"/>
              <w:left w:val="nil"/>
              <w:bottom w:val="nil"/>
              <w:right w:val="nil"/>
            </w:tcBorders>
          </w:tcPr>
          <w:p w:rsidR="00A33252" w:rsidRPr="00A33252" w:rsidRDefault="00A33252" w:rsidP="00853A86">
            <w:pPr>
              <w:pStyle w:val="Kopfzeile"/>
              <w:jc w:val="right"/>
              <w:rPr>
                <w:b/>
                <w:bCs/>
                <w:sz w:val="40"/>
                <w14:shadow w14:blurRad="50800" w14:dist="38100" w14:dir="2700000" w14:sx="100000" w14:sy="100000" w14:kx="0" w14:ky="0" w14:algn="tl">
                  <w14:srgbClr w14:val="000000">
                    <w14:alpha w14:val="60000"/>
                  </w14:srgbClr>
                </w14:shadow>
              </w:rPr>
            </w:pPr>
            <w:r w:rsidRPr="00A33252">
              <w:rPr>
                <w:b/>
                <w:bCs/>
                <w:sz w:val="40"/>
                <w14:shadow w14:blurRad="50800" w14:dist="38100" w14:dir="2700000" w14:sx="100000" w14:sy="100000" w14:kx="0" w14:ky="0" w14:algn="tl">
                  <w14:srgbClr w14:val="000000">
                    <w14:alpha w14:val="60000"/>
                  </w14:srgbClr>
                </w14:shadow>
              </w:rPr>
              <w:t xml:space="preserve">LIMES Sport GmbH </w:t>
            </w:r>
          </w:p>
          <w:p w:rsidR="00A33252" w:rsidRPr="00A33252" w:rsidRDefault="00A33252" w:rsidP="00853A86">
            <w:pPr>
              <w:pStyle w:val="Kopfzeile"/>
              <w:jc w:val="right"/>
              <w:rPr>
                <w:sz w:val="24"/>
                <w14:shadow w14:blurRad="50800" w14:dist="38100" w14:dir="2700000" w14:sx="100000" w14:sy="100000" w14:kx="0" w14:ky="0" w14:algn="tl">
                  <w14:srgbClr w14:val="000000">
                    <w14:alpha w14:val="60000"/>
                  </w14:srgbClr>
                </w14:shadow>
              </w:rPr>
            </w:pPr>
          </w:p>
          <w:p w:rsidR="00A33252" w:rsidRDefault="00A33252" w:rsidP="00853A86">
            <w:pPr>
              <w:pStyle w:val="Kopfzeile"/>
              <w:jc w:val="right"/>
            </w:pPr>
            <w:proofErr w:type="spellStart"/>
            <w:r>
              <w:rPr>
                <w:b/>
                <w:bCs/>
                <w:i/>
                <w:iCs/>
                <w:sz w:val="32"/>
                <w:lang w:val="en-GB"/>
              </w:rPr>
              <w:t>Sportgroßhandel</w:t>
            </w:r>
            <w:proofErr w:type="spellEnd"/>
          </w:p>
        </w:tc>
      </w:tr>
    </w:tbl>
    <w:p w:rsidR="007B2B33" w:rsidRDefault="00C11716" w:rsidP="007B2B33">
      <w:pPr>
        <w:pStyle w:val="AufgabeText"/>
        <w:ind w:left="0"/>
      </w:pPr>
      <w:r>
        <w:t>- L Ö S U N G -</w:t>
      </w:r>
    </w:p>
    <w:p w:rsidR="007B2B33" w:rsidRDefault="007B2B33" w:rsidP="007B2B33">
      <w:pPr>
        <w:pStyle w:val="AufgabeText"/>
        <w:ind w:left="0"/>
      </w:pPr>
    </w:p>
    <w:tbl>
      <w:tblPr>
        <w:tblW w:w="10150" w:type="dxa"/>
        <w:tblCellMar>
          <w:left w:w="70" w:type="dxa"/>
          <w:right w:w="70" w:type="dxa"/>
        </w:tblCellMar>
        <w:tblLook w:val="0000" w:firstRow="0" w:lastRow="0" w:firstColumn="0" w:lastColumn="0" w:noHBand="0" w:noVBand="0"/>
      </w:tblPr>
      <w:tblGrid>
        <w:gridCol w:w="4893"/>
        <w:gridCol w:w="934"/>
        <w:gridCol w:w="4323"/>
      </w:tblGrid>
      <w:tr w:rsidR="00A33252" w:rsidTr="00853A86">
        <w:trPr>
          <w:cantSplit/>
          <w:trHeight w:val="284"/>
        </w:trPr>
        <w:tc>
          <w:tcPr>
            <w:tcW w:w="10150" w:type="dxa"/>
            <w:gridSpan w:val="3"/>
            <w:vAlign w:val="center"/>
          </w:tcPr>
          <w:p w:rsidR="00A33252" w:rsidRDefault="00A33252" w:rsidP="00853A86">
            <w:pPr>
              <w:pStyle w:val="berschrift1"/>
            </w:pPr>
            <w:r>
              <w:t xml:space="preserve">LIMES Sport GmbH </w:t>
            </w:r>
            <w:r>
              <w:sym w:font="Wingdings" w:char="F077"/>
            </w:r>
            <w:r>
              <w:t xml:space="preserve"> Im Industriegebiet 11 </w:t>
            </w:r>
            <w:r>
              <w:sym w:font="Wingdings" w:char="F077"/>
            </w:r>
            <w:r>
              <w:t xml:space="preserve"> 70173 Stuttgart</w:t>
            </w:r>
          </w:p>
        </w:tc>
      </w:tr>
      <w:tr w:rsidR="00A33252" w:rsidRPr="0061417C" w:rsidTr="00853A86">
        <w:trPr>
          <w:cantSplit/>
        </w:trPr>
        <w:tc>
          <w:tcPr>
            <w:tcW w:w="4893" w:type="dxa"/>
          </w:tcPr>
          <w:p w:rsidR="00A33252" w:rsidRDefault="00A33252" w:rsidP="00853A86"/>
          <w:p w:rsidR="00A33252" w:rsidRDefault="00A33252" w:rsidP="00853A86"/>
          <w:p w:rsidR="00A33252" w:rsidRDefault="00A33252" w:rsidP="00853A86">
            <w:r>
              <w:t>Sportbörse GmbH</w:t>
            </w:r>
          </w:p>
          <w:p w:rsidR="009762DF" w:rsidRDefault="009762DF" w:rsidP="009762DF">
            <w:r>
              <w:t>Sportausstatter Nr. 1</w:t>
            </w:r>
          </w:p>
          <w:p w:rsidR="00A33252" w:rsidRDefault="00A33252" w:rsidP="00853A86">
            <w:r>
              <w:t>Frau Braun</w:t>
            </w:r>
          </w:p>
          <w:p w:rsidR="00A33252" w:rsidRDefault="00A33252" w:rsidP="00853A86">
            <w:r>
              <w:t>Ernst-Abbe-Str. 62</w:t>
            </w:r>
            <w:r w:rsidR="009762DF">
              <w:t xml:space="preserve"> </w:t>
            </w:r>
            <w:r>
              <w:t>a</w:t>
            </w:r>
          </w:p>
          <w:p w:rsidR="00A33252" w:rsidRDefault="00A33252" w:rsidP="00853A86">
            <w:r>
              <w:t>75217 Birkenfeld</w:t>
            </w:r>
          </w:p>
          <w:p w:rsidR="00A33252" w:rsidRDefault="00A33252" w:rsidP="00853A86">
            <w:pPr>
              <w:pStyle w:val="Kopfzeile"/>
              <w:tabs>
                <w:tab w:val="clear" w:pos="4536"/>
                <w:tab w:val="clear" w:pos="9072"/>
              </w:tabs>
            </w:pPr>
          </w:p>
          <w:p w:rsidR="00A33252" w:rsidRDefault="00A33252" w:rsidP="00853A86"/>
        </w:tc>
        <w:tc>
          <w:tcPr>
            <w:tcW w:w="934" w:type="dxa"/>
          </w:tcPr>
          <w:p w:rsidR="00A33252" w:rsidRDefault="00A33252" w:rsidP="00853A86"/>
        </w:tc>
        <w:tc>
          <w:tcPr>
            <w:tcW w:w="4323" w:type="dxa"/>
          </w:tcPr>
          <w:p w:rsidR="009762DF" w:rsidRDefault="002E4502" w:rsidP="009762DF">
            <w:pPr>
              <w:tabs>
                <w:tab w:val="left" w:pos="1828"/>
              </w:tabs>
            </w:pPr>
            <w:r>
              <w:rPr>
                <w:sz w:val="16"/>
              </w:rPr>
              <w:t>Ihr Name</w:t>
            </w:r>
            <w:r w:rsidR="009762DF">
              <w:rPr>
                <w:sz w:val="16"/>
              </w:rPr>
              <w:t>:</w:t>
            </w:r>
            <w:r>
              <w:t xml:space="preserve"> </w:t>
            </w:r>
            <w:r>
              <w:tab/>
              <w:t>Frau Braun</w:t>
            </w:r>
          </w:p>
          <w:p w:rsidR="00A33252" w:rsidRDefault="00A33252" w:rsidP="00853A86">
            <w:pPr>
              <w:tabs>
                <w:tab w:val="left" w:pos="1828"/>
              </w:tabs>
            </w:pPr>
            <w:r>
              <w:rPr>
                <w:sz w:val="16"/>
              </w:rPr>
              <w:t>Ihre Nachricht vom:</w:t>
            </w:r>
            <w:r>
              <w:t xml:space="preserve"> </w:t>
            </w:r>
            <w:r>
              <w:tab/>
              <w:t>22.10.15</w:t>
            </w:r>
          </w:p>
          <w:p w:rsidR="00A33252" w:rsidRDefault="00A33252" w:rsidP="00853A86">
            <w:pPr>
              <w:tabs>
                <w:tab w:val="left" w:pos="1828"/>
              </w:tabs>
            </w:pPr>
            <w:r>
              <w:rPr>
                <w:sz w:val="16"/>
              </w:rPr>
              <w:t>Unser Zeichen:</w:t>
            </w:r>
            <w:r>
              <w:t xml:space="preserve"> </w:t>
            </w:r>
            <w:r>
              <w:tab/>
            </w:r>
            <w:proofErr w:type="spellStart"/>
            <w:r>
              <w:t>Mu</w:t>
            </w:r>
            <w:proofErr w:type="spellEnd"/>
          </w:p>
          <w:p w:rsidR="00A33252" w:rsidRDefault="00A33252" w:rsidP="00853A86">
            <w:pPr>
              <w:tabs>
                <w:tab w:val="left" w:pos="1828"/>
              </w:tabs>
            </w:pPr>
            <w:r>
              <w:rPr>
                <w:sz w:val="16"/>
              </w:rPr>
              <w:t>Unsere Nachricht vom:</w:t>
            </w:r>
            <w:r>
              <w:t xml:space="preserve"> </w:t>
            </w:r>
            <w:r>
              <w:tab/>
            </w:r>
          </w:p>
          <w:p w:rsidR="00A33252" w:rsidRDefault="00A33252" w:rsidP="00853A86">
            <w:pPr>
              <w:tabs>
                <w:tab w:val="left" w:pos="1828"/>
              </w:tabs>
            </w:pPr>
          </w:p>
          <w:p w:rsidR="00A33252" w:rsidRDefault="00A33252" w:rsidP="00853A86">
            <w:pPr>
              <w:tabs>
                <w:tab w:val="left" w:pos="1828"/>
              </w:tabs>
            </w:pPr>
            <w:r>
              <w:rPr>
                <w:sz w:val="16"/>
              </w:rPr>
              <w:t>Name:</w:t>
            </w:r>
            <w:r>
              <w:t xml:space="preserve"> </w:t>
            </w:r>
            <w:r>
              <w:tab/>
              <w:t>Mustermann</w:t>
            </w:r>
          </w:p>
          <w:p w:rsidR="00A33252" w:rsidRDefault="00A33252" w:rsidP="00853A86">
            <w:pPr>
              <w:tabs>
                <w:tab w:val="left" w:pos="1828"/>
              </w:tabs>
              <w:rPr>
                <w:sz w:val="16"/>
                <w:lang w:val="it-IT"/>
              </w:rPr>
            </w:pPr>
            <w:proofErr w:type="spellStart"/>
            <w:r>
              <w:rPr>
                <w:sz w:val="16"/>
                <w:lang w:val="it-IT"/>
              </w:rPr>
              <w:t>Telefon</w:t>
            </w:r>
            <w:proofErr w:type="spellEnd"/>
            <w:r>
              <w:rPr>
                <w:sz w:val="16"/>
                <w:lang w:val="it-IT"/>
              </w:rPr>
              <w:t>:</w:t>
            </w:r>
            <w:r>
              <w:rPr>
                <w:lang w:val="it-IT"/>
              </w:rPr>
              <w:t xml:space="preserve"> </w:t>
            </w:r>
            <w:r>
              <w:rPr>
                <w:lang w:val="it-IT"/>
              </w:rPr>
              <w:tab/>
            </w:r>
            <w:r>
              <w:rPr>
                <w:sz w:val="16"/>
                <w:lang w:val="it-IT"/>
              </w:rPr>
              <w:t>0711 233425</w:t>
            </w:r>
          </w:p>
          <w:p w:rsidR="00A33252" w:rsidRDefault="00A33252" w:rsidP="00853A86">
            <w:pPr>
              <w:tabs>
                <w:tab w:val="left" w:pos="1828"/>
              </w:tabs>
              <w:rPr>
                <w:lang w:val="it-IT"/>
              </w:rPr>
            </w:pPr>
            <w:r>
              <w:rPr>
                <w:sz w:val="16"/>
                <w:lang w:val="it-IT"/>
              </w:rPr>
              <w:t>Telefax:</w:t>
            </w:r>
            <w:r>
              <w:rPr>
                <w:lang w:val="it-IT"/>
              </w:rPr>
              <w:t xml:space="preserve"> </w:t>
            </w:r>
            <w:r>
              <w:rPr>
                <w:lang w:val="it-IT"/>
              </w:rPr>
              <w:tab/>
            </w:r>
            <w:r>
              <w:rPr>
                <w:sz w:val="16"/>
                <w:lang w:val="it-IT"/>
              </w:rPr>
              <w:t>0711 233426</w:t>
            </w:r>
          </w:p>
          <w:p w:rsidR="00A33252" w:rsidRDefault="00A33252" w:rsidP="00853A86">
            <w:pPr>
              <w:pStyle w:val="Kopfzeile"/>
              <w:tabs>
                <w:tab w:val="clear" w:pos="4536"/>
                <w:tab w:val="clear" w:pos="9072"/>
                <w:tab w:val="left" w:pos="1249"/>
                <w:tab w:val="left" w:pos="1828"/>
              </w:tabs>
              <w:rPr>
                <w:sz w:val="16"/>
                <w:lang w:val="it-IT"/>
              </w:rPr>
            </w:pPr>
            <w:r>
              <w:rPr>
                <w:sz w:val="16"/>
                <w:lang w:val="fr-FR"/>
              </w:rPr>
              <w:t>Mail:</w:t>
            </w:r>
            <w:r>
              <w:rPr>
                <w:lang w:val="fr-FR"/>
              </w:rPr>
              <w:t xml:space="preserve"> </w:t>
            </w:r>
            <w:r>
              <w:rPr>
                <w:lang w:val="fr-FR"/>
              </w:rPr>
              <w:tab/>
            </w:r>
            <w:r>
              <w:rPr>
                <w:lang w:val="fr-FR"/>
              </w:rPr>
              <w:tab/>
            </w:r>
            <w:r>
              <w:rPr>
                <w:sz w:val="16"/>
                <w:lang w:val="fr-FR"/>
              </w:rPr>
              <w:t>service@</w:t>
            </w:r>
            <w:r>
              <w:rPr>
                <w:sz w:val="16"/>
                <w:lang w:val="it-IT"/>
              </w:rPr>
              <w:t>limes-sport.de</w:t>
            </w:r>
          </w:p>
          <w:p w:rsidR="00A33252" w:rsidRDefault="00A33252" w:rsidP="00853A86">
            <w:pPr>
              <w:pStyle w:val="Kopfzeile"/>
              <w:tabs>
                <w:tab w:val="clear" w:pos="4536"/>
                <w:tab w:val="clear" w:pos="9072"/>
                <w:tab w:val="left" w:pos="1249"/>
                <w:tab w:val="left" w:pos="1828"/>
              </w:tabs>
              <w:rPr>
                <w:sz w:val="16"/>
                <w:lang w:val="it-IT"/>
              </w:rPr>
            </w:pPr>
            <w:r>
              <w:rPr>
                <w:sz w:val="16"/>
                <w:lang w:val="it-IT"/>
              </w:rPr>
              <w:t>Internet:</w:t>
            </w:r>
            <w:r>
              <w:rPr>
                <w:sz w:val="16"/>
                <w:lang w:val="it-IT"/>
              </w:rPr>
              <w:tab/>
            </w:r>
            <w:r>
              <w:rPr>
                <w:sz w:val="16"/>
                <w:lang w:val="it-IT"/>
              </w:rPr>
              <w:tab/>
              <w:t>www.limes-sport.de</w:t>
            </w:r>
          </w:p>
          <w:p w:rsidR="00A33252" w:rsidRDefault="00A33252" w:rsidP="00853A86">
            <w:pPr>
              <w:pStyle w:val="Kopfzeile"/>
              <w:tabs>
                <w:tab w:val="clear" w:pos="4536"/>
                <w:tab w:val="clear" w:pos="9072"/>
                <w:tab w:val="left" w:pos="1249"/>
                <w:tab w:val="left" w:pos="1828"/>
              </w:tabs>
              <w:rPr>
                <w:sz w:val="16"/>
                <w:lang w:val="it-IT"/>
              </w:rPr>
            </w:pPr>
          </w:p>
          <w:p w:rsidR="00A33252" w:rsidRDefault="00A33252" w:rsidP="00853A86">
            <w:pPr>
              <w:pStyle w:val="Kopfzeile"/>
              <w:tabs>
                <w:tab w:val="clear" w:pos="4536"/>
                <w:tab w:val="clear" w:pos="9072"/>
                <w:tab w:val="left" w:pos="1249"/>
                <w:tab w:val="left" w:pos="1828"/>
              </w:tabs>
              <w:rPr>
                <w:sz w:val="16"/>
                <w:lang w:val="it-IT"/>
              </w:rPr>
            </w:pPr>
          </w:p>
          <w:p w:rsidR="00A33252" w:rsidRDefault="00A33252" w:rsidP="00853A86">
            <w:pPr>
              <w:tabs>
                <w:tab w:val="left" w:pos="1828"/>
              </w:tabs>
              <w:rPr>
                <w:lang w:val="it-IT"/>
              </w:rPr>
            </w:pPr>
            <w:proofErr w:type="spellStart"/>
            <w:r>
              <w:rPr>
                <w:sz w:val="16"/>
                <w:lang w:val="it-IT"/>
              </w:rPr>
              <w:t>Datum</w:t>
            </w:r>
            <w:proofErr w:type="spellEnd"/>
            <w:r>
              <w:rPr>
                <w:sz w:val="16"/>
                <w:lang w:val="it-IT"/>
              </w:rPr>
              <w:t>:</w:t>
            </w:r>
            <w:r>
              <w:rPr>
                <w:lang w:val="it-IT"/>
              </w:rPr>
              <w:t xml:space="preserve"> </w:t>
            </w:r>
            <w:r>
              <w:rPr>
                <w:lang w:val="it-IT"/>
              </w:rPr>
              <w:tab/>
              <w:t>24.10.2015</w:t>
            </w:r>
          </w:p>
        </w:tc>
      </w:tr>
    </w:tbl>
    <w:p w:rsidR="00A33252" w:rsidRDefault="00A33252" w:rsidP="00A33252">
      <w:pPr>
        <w:pStyle w:val="Kopfzeile"/>
        <w:tabs>
          <w:tab w:val="clear" w:pos="4536"/>
          <w:tab w:val="clear" w:pos="9072"/>
        </w:tabs>
        <w:rPr>
          <w:b/>
          <w:lang w:val="it-IT"/>
        </w:rPr>
      </w:pPr>
      <w:proofErr w:type="spellStart"/>
      <w:r w:rsidRPr="00CE5194">
        <w:rPr>
          <w:b/>
          <w:lang w:val="it-IT"/>
        </w:rPr>
        <w:t>Angebot</w:t>
      </w:r>
      <w:proofErr w:type="spellEnd"/>
      <w:r w:rsidRPr="00CE5194">
        <w:rPr>
          <w:b/>
          <w:lang w:val="it-IT"/>
        </w:rPr>
        <w:t xml:space="preserve">         </w:t>
      </w:r>
      <w:proofErr w:type="gramStart"/>
      <w:r w:rsidRPr="00CE5194">
        <w:rPr>
          <w:b/>
          <w:lang w:val="it-IT"/>
        </w:rPr>
        <w:t>Nr.</w:t>
      </w:r>
      <w:proofErr w:type="gramEnd"/>
      <w:r w:rsidRPr="00CE5194">
        <w:rPr>
          <w:b/>
          <w:lang w:val="it-IT"/>
        </w:rPr>
        <w:t xml:space="preserve"> 21001</w:t>
      </w:r>
    </w:p>
    <w:p w:rsidR="00A33252" w:rsidRDefault="00A33252" w:rsidP="00A33252">
      <w:pPr>
        <w:rPr>
          <w:lang w:val="it-IT"/>
        </w:rPr>
      </w:pPr>
    </w:p>
    <w:p w:rsidR="00A33252" w:rsidRDefault="00A33252" w:rsidP="00A33252">
      <w:pPr>
        <w:rPr>
          <w:lang w:val="it-IT"/>
        </w:rPr>
      </w:pPr>
    </w:p>
    <w:p w:rsidR="00A33252" w:rsidRDefault="00A33252" w:rsidP="00A33252">
      <w:pPr>
        <w:rPr>
          <w:lang w:val="it-IT"/>
        </w:rPr>
      </w:pPr>
      <w:proofErr w:type="spellStart"/>
      <w:r>
        <w:rPr>
          <w:lang w:val="it-IT"/>
        </w:rPr>
        <w:t>Sehr</w:t>
      </w:r>
      <w:proofErr w:type="spellEnd"/>
      <w:r>
        <w:rPr>
          <w:lang w:val="it-IT"/>
        </w:rPr>
        <w:t xml:space="preserve"> </w:t>
      </w:r>
      <w:proofErr w:type="spellStart"/>
      <w:r>
        <w:rPr>
          <w:lang w:val="it-IT"/>
        </w:rPr>
        <w:t>geehrte</w:t>
      </w:r>
      <w:proofErr w:type="spellEnd"/>
      <w:r>
        <w:rPr>
          <w:lang w:val="it-IT"/>
        </w:rPr>
        <w:t xml:space="preserve"> Frau </w:t>
      </w:r>
      <w:proofErr w:type="spellStart"/>
      <w:r>
        <w:rPr>
          <w:lang w:val="it-IT"/>
        </w:rPr>
        <w:t>Braun</w:t>
      </w:r>
      <w:proofErr w:type="spellEnd"/>
      <w:r>
        <w:rPr>
          <w:lang w:val="it-IT"/>
        </w:rPr>
        <w:t>,</w:t>
      </w:r>
    </w:p>
    <w:p w:rsidR="00A33252" w:rsidRDefault="00A33252" w:rsidP="00A33252">
      <w:pPr>
        <w:rPr>
          <w:lang w:val="it-IT"/>
        </w:rPr>
      </w:pPr>
    </w:p>
    <w:p w:rsidR="00A33252" w:rsidRDefault="00A33252" w:rsidP="00A33252">
      <w:pPr>
        <w:rPr>
          <w:lang w:val="it-IT"/>
        </w:rPr>
      </w:pPr>
      <w:proofErr w:type="spellStart"/>
      <w:r>
        <w:rPr>
          <w:lang w:val="it-IT"/>
        </w:rPr>
        <w:t>vielen</w:t>
      </w:r>
      <w:proofErr w:type="spellEnd"/>
      <w:r>
        <w:rPr>
          <w:lang w:val="it-IT"/>
        </w:rPr>
        <w:t xml:space="preserve"> </w:t>
      </w:r>
      <w:proofErr w:type="spellStart"/>
      <w:r>
        <w:rPr>
          <w:lang w:val="it-IT"/>
        </w:rPr>
        <w:t>Dank</w:t>
      </w:r>
      <w:proofErr w:type="spellEnd"/>
      <w:r>
        <w:rPr>
          <w:lang w:val="it-IT"/>
        </w:rPr>
        <w:t xml:space="preserve"> </w:t>
      </w:r>
      <w:proofErr w:type="spellStart"/>
      <w:r>
        <w:rPr>
          <w:lang w:val="it-IT"/>
        </w:rPr>
        <w:t>für</w:t>
      </w:r>
      <w:proofErr w:type="spellEnd"/>
      <w:r>
        <w:rPr>
          <w:lang w:val="it-IT"/>
        </w:rPr>
        <w:t xml:space="preserve"> </w:t>
      </w:r>
      <w:proofErr w:type="spellStart"/>
      <w:r>
        <w:rPr>
          <w:lang w:val="it-IT"/>
        </w:rPr>
        <w:t>Ihre</w:t>
      </w:r>
      <w:proofErr w:type="spellEnd"/>
      <w:r>
        <w:rPr>
          <w:lang w:val="it-IT"/>
        </w:rPr>
        <w:t xml:space="preserve"> </w:t>
      </w:r>
      <w:proofErr w:type="spellStart"/>
      <w:r>
        <w:rPr>
          <w:lang w:val="it-IT"/>
        </w:rPr>
        <w:t>Anfrage</w:t>
      </w:r>
      <w:proofErr w:type="spellEnd"/>
      <w:r>
        <w:rPr>
          <w:lang w:val="it-IT"/>
        </w:rPr>
        <w:t xml:space="preserve">. Die </w:t>
      </w:r>
      <w:proofErr w:type="spellStart"/>
      <w:r>
        <w:rPr>
          <w:lang w:val="it-IT"/>
        </w:rPr>
        <w:t>gewünschten</w:t>
      </w:r>
      <w:proofErr w:type="spellEnd"/>
      <w:r>
        <w:rPr>
          <w:lang w:val="it-IT"/>
        </w:rPr>
        <w:t xml:space="preserve"> </w:t>
      </w:r>
      <w:proofErr w:type="spellStart"/>
      <w:r>
        <w:rPr>
          <w:lang w:val="it-IT"/>
        </w:rPr>
        <w:t>Artikel</w:t>
      </w:r>
      <w:proofErr w:type="spellEnd"/>
      <w:r>
        <w:rPr>
          <w:lang w:val="it-IT"/>
        </w:rPr>
        <w:t xml:space="preserve"> </w:t>
      </w:r>
      <w:proofErr w:type="spellStart"/>
      <w:r>
        <w:rPr>
          <w:lang w:val="it-IT"/>
        </w:rPr>
        <w:t>bieten</w:t>
      </w:r>
      <w:proofErr w:type="spellEnd"/>
      <w:r>
        <w:rPr>
          <w:lang w:val="it-IT"/>
        </w:rPr>
        <w:t xml:space="preserve"> </w:t>
      </w:r>
      <w:proofErr w:type="spellStart"/>
      <w:r>
        <w:rPr>
          <w:lang w:val="it-IT"/>
        </w:rPr>
        <w:t>wir</w:t>
      </w:r>
      <w:proofErr w:type="spellEnd"/>
      <w:r>
        <w:rPr>
          <w:lang w:val="it-IT"/>
        </w:rPr>
        <w:t xml:space="preserve"> </w:t>
      </w:r>
      <w:proofErr w:type="spellStart"/>
      <w:r>
        <w:rPr>
          <w:lang w:val="it-IT"/>
        </w:rPr>
        <w:t>Ihnen</w:t>
      </w:r>
      <w:proofErr w:type="spellEnd"/>
      <w:r>
        <w:rPr>
          <w:lang w:val="it-IT"/>
        </w:rPr>
        <w:t xml:space="preserve"> </w:t>
      </w:r>
      <w:proofErr w:type="spellStart"/>
      <w:r>
        <w:rPr>
          <w:lang w:val="it-IT"/>
        </w:rPr>
        <w:t>wie</w:t>
      </w:r>
      <w:proofErr w:type="spellEnd"/>
      <w:r>
        <w:rPr>
          <w:lang w:val="it-IT"/>
        </w:rPr>
        <w:t xml:space="preserve"> </w:t>
      </w:r>
      <w:proofErr w:type="spellStart"/>
      <w:r>
        <w:rPr>
          <w:lang w:val="it-IT"/>
        </w:rPr>
        <w:t>folgt</w:t>
      </w:r>
      <w:proofErr w:type="spellEnd"/>
      <w:r>
        <w:rPr>
          <w:lang w:val="it-IT"/>
        </w:rPr>
        <w:t xml:space="preserve"> an:</w:t>
      </w:r>
    </w:p>
    <w:p w:rsidR="00A33252" w:rsidRDefault="00A33252" w:rsidP="00A33252">
      <w:pPr>
        <w:rPr>
          <w:lang w:val="it-IT"/>
        </w:rPr>
      </w:pPr>
    </w:p>
    <w:p w:rsidR="00A33252" w:rsidRDefault="00A33252" w:rsidP="00A33252">
      <w:pPr>
        <w:rPr>
          <w:lang w:val="it-IT"/>
        </w:rPr>
      </w:pPr>
    </w:p>
    <w:tbl>
      <w:tblPr>
        <w:tblW w:w="10173" w:type="dxa"/>
        <w:tblLayout w:type="fixed"/>
        <w:tblLook w:val="04A0" w:firstRow="1" w:lastRow="0" w:firstColumn="1" w:lastColumn="0" w:noHBand="0" w:noVBand="1"/>
      </w:tblPr>
      <w:tblGrid>
        <w:gridCol w:w="1223"/>
        <w:gridCol w:w="2004"/>
        <w:gridCol w:w="850"/>
        <w:gridCol w:w="993"/>
        <w:gridCol w:w="1134"/>
        <w:gridCol w:w="1134"/>
        <w:gridCol w:w="1275"/>
        <w:gridCol w:w="1560"/>
      </w:tblGrid>
      <w:tr w:rsidR="00A33252" w:rsidRPr="001F0544" w:rsidTr="00853A86">
        <w:tc>
          <w:tcPr>
            <w:tcW w:w="1223" w:type="dxa"/>
            <w:shd w:val="clear" w:color="auto" w:fill="auto"/>
          </w:tcPr>
          <w:p w:rsidR="00A33252" w:rsidRPr="001F0544" w:rsidRDefault="00A33252" w:rsidP="00853A86">
            <w:pPr>
              <w:rPr>
                <w:b/>
                <w:lang w:val="it-IT"/>
              </w:rPr>
            </w:pPr>
            <w:proofErr w:type="spellStart"/>
            <w:r w:rsidRPr="001F0544">
              <w:rPr>
                <w:b/>
                <w:lang w:val="it-IT"/>
              </w:rPr>
              <w:t>Artikel</w:t>
            </w:r>
            <w:proofErr w:type="spellEnd"/>
            <w:r w:rsidRPr="001F0544">
              <w:rPr>
                <w:b/>
                <w:lang w:val="it-IT"/>
              </w:rPr>
              <w:t>-Nr.</w:t>
            </w:r>
          </w:p>
        </w:tc>
        <w:tc>
          <w:tcPr>
            <w:tcW w:w="2004" w:type="dxa"/>
            <w:shd w:val="clear" w:color="auto" w:fill="auto"/>
          </w:tcPr>
          <w:p w:rsidR="00A33252" w:rsidRPr="001F0544" w:rsidRDefault="00A33252" w:rsidP="00853A86">
            <w:pPr>
              <w:rPr>
                <w:b/>
                <w:lang w:val="it-IT"/>
              </w:rPr>
            </w:pPr>
            <w:proofErr w:type="spellStart"/>
            <w:r w:rsidRPr="001F0544">
              <w:rPr>
                <w:b/>
                <w:lang w:val="it-IT"/>
              </w:rPr>
              <w:t>Bezeichnung</w:t>
            </w:r>
            <w:proofErr w:type="spellEnd"/>
            <w:r w:rsidRPr="001F0544">
              <w:rPr>
                <w:b/>
                <w:lang w:val="it-IT"/>
              </w:rPr>
              <w:t xml:space="preserve"> </w:t>
            </w:r>
          </w:p>
        </w:tc>
        <w:tc>
          <w:tcPr>
            <w:tcW w:w="850" w:type="dxa"/>
            <w:shd w:val="clear" w:color="auto" w:fill="auto"/>
          </w:tcPr>
          <w:p w:rsidR="00A33252" w:rsidRPr="001F0544" w:rsidRDefault="00A33252" w:rsidP="00853A86">
            <w:pPr>
              <w:rPr>
                <w:b/>
                <w:lang w:val="it-IT"/>
              </w:rPr>
            </w:pPr>
            <w:proofErr w:type="spellStart"/>
            <w:r w:rsidRPr="001F0544">
              <w:rPr>
                <w:b/>
                <w:lang w:val="it-IT"/>
              </w:rPr>
              <w:t>Menge</w:t>
            </w:r>
            <w:proofErr w:type="spellEnd"/>
          </w:p>
        </w:tc>
        <w:tc>
          <w:tcPr>
            <w:tcW w:w="993" w:type="dxa"/>
            <w:shd w:val="clear" w:color="auto" w:fill="auto"/>
          </w:tcPr>
          <w:p w:rsidR="00A33252" w:rsidRPr="001F0544" w:rsidRDefault="00A33252" w:rsidP="00853A86">
            <w:pPr>
              <w:rPr>
                <w:b/>
                <w:lang w:val="it-IT"/>
              </w:rPr>
            </w:pPr>
            <w:r w:rsidRPr="00E672C6">
              <w:rPr>
                <w:b/>
              </w:rPr>
              <w:t>Einheit</w:t>
            </w:r>
          </w:p>
        </w:tc>
        <w:tc>
          <w:tcPr>
            <w:tcW w:w="1134" w:type="dxa"/>
            <w:shd w:val="clear" w:color="auto" w:fill="auto"/>
          </w:tcPr>
          <w:p w:rsidR="00A33252" w:rsidRPr="001F0544" w:rsidRDefault="00A33252" w:rsidP="009762DF">
            <w:pPr>
              <w:jc w:val="right"/>
              <w:rPr>
                <w:b/>
                <w:lang w:val="it-IT"/>
              </w:rPr>
            </w:pPr>
            <w:proofErr w:type="spellStart"/>
            <w:r w:rsidRPr="001F0544">
              <w:rPr>
                <w:b/>
                <w:lang w:val="it-IT"/>
              </w:rPr>
              <w:t>Preis</w:t>
            </w:r>
            <w:proofErr w:type="spellEnd"/>
          </w:p>
        </w:tc>
        <w:tc>
          <w:tcPr>
            <w:tcW w:w="1134" w:type="dxa"/>
            <w:shd w:val="clear" w:color="auto" w:fill="auto"/>
          </w:tcPr>
          <w:p w:rsidR="00A33252" w:rsidRPr="001F0544" w:rsidRDefault="00A33252" w:rsidP="009762DF">
            <w:pPr>
              <w:jc w:val="right"/>
              <w:rPr>
                <w:b/>
                <w:lang w:val="it-IT"/>
              </w:rPr>
            </w:pPr>
            <w:r w:rsidRPr="00E672C6">
              <w:rPr>
                <w:b/>
              </w:rPr>
              <w:t>Rabatt</w:t>
            </w:r>
            <w:r w:rsidRPr="001F0544">
              <w:rPr>
                <w:b/>
                <w:lang w:val="it-IT"/>
              </w:rPr>
              <w:t xml:space="preserve"> %</w:t>
            </w:r>
          </w:p>
        </w:tc>
        <w:tc>
          <w:tcPr>
            <w:tcW w:w="1275" w:type="dxa"/>
            <w:shd w:val="clear" w:color="auto" w:fill="auto"/>
          </w:tcPr>
          <w:p w:rsidR="00A33252" w:rsidRPr="001F0544" w:rsidRDefault="00A33252" w:rsidP="009762DF">
            <w:pPr>
              <w:jc w:val="right"/>
              <w:rPr>
                <w:b/>
                <w:lang w:val="it-IT"/>
              </w:rPr>
            </w:pPr>
            <w:proofErr w:type="spellStart"/>
            <w:r w:rsidRPr="001F0544">
              <w:rPr>
                <w:b/>
                <w:lang w:val="it-IT"/>
              </w:rPr>
              <w:t>MwSt</w:t>
            </w:r>
            <w:proofErr w:type="spellEnd"/>
            <w:r w:rsidRPr="001F0544">
              <w:rPr>
                <w:b/>
                <w:lang w:val="it-IT"/>
              </w:rPr>
              <w:t xml:space="preserve"> 19 %</w:t>
            </w:r>
          </w:p>
        </w:tc>
        <w:tc>
          <w:tcPr>
            <w:tcW w:w="1560" w:type="dxa"/>
            <w:shd w:val="clear" w:color="auto" w:fill="auto"/>
          </w:tcPr>
          <w:p w:rsidR="00A33252" w:rsidRPr="001F0544" w:rsidRDefault="00A33252" w:rsidP="009762DF">
            <w:pPr>
              <w:jc w:val="right"/>
              <w:rPr>
                <w:b/>
                <w:lang w:val="it-IT"/>
              </w:rPr>
            </w:pPr>
            <w:proofErr w:type="spellStart"/>
            <w:r w:rsidRPr="001F0544">
              <w:rPr>
                <w:b/>
                <w:lang w:val="it-IT"/>
              </w:rPr>
              <w:t>Betrag</w:t>
            </w:r>
            <w:proofErr w:type="spellEnd"/>
            <w:r w:rsidRPr="001F0544">
              <w:rPr>
                <w:b/>
                <w:lang w:val="it-IT"/>
              </w:rPr>
              <w:t xml:space="preserve"> </w:t>
            </w:r>
            <w:proofErr w:type="gramStart"/>
            <w:r w:rsidRPr="001F0544">
              <w:rPr>
                <w:b/>
                <w:lang w:val="it-IT"/>
              </w:rPr>
              <w:t>in</w:t>
            </w:r>
            <w:proofErr w:type="gramEnd"/>
            <w:r w:rsidRPr="001F0544">
              <w:rPr>
                <w:b/>
                <w:lang w:val="it-IT"/>
              </w:rPr>
              <w:t xml:space="preserve"> €</w:t>
            </w:r>
          </w:p>
        </w:tc>
      </w:tr>
      <w:tr w:rsidR="00A33252" w:rsidRPr="001F0544" w:rsidTr="00853A86">
        <w:tc>
          <w:tcPr>
            <w:tcW w:w="1223" w:type="dxa"/>
            <w:shd w:val="clear" w:color="auto" w:fill="auto"/>
          </w:tcPr>
          <w:p w:rsidR="00A33252" w:rsidRPr="001F0544" w:rsidRDefault="00A33252" w:rsidP="00853A86">
            <w:pPr>
              <w:rPr>
                <w:lang w:val="it-IT"/>
              </w:rPr>
            </w:pPr>
          </w:p>
          <w:p w:rsidR="00A33252" w:rsidRPr="001F0544" w:rsidRDefault="00A33252" w:rsidP="00853A86">
            <w:pPr>
              <w:rPr>
                <w:lang w:val="it-IT"/>
              </w:rPr>
            </w:pPr>
            <w:r w:rsidRPr="001F0544">
              <w:rPr>
                <w:lang w:val="it-IT"/>
              </w:rPr>
              <w:t>200033</w:t>
            </w:r>
          </w:p>
          <w:p w:rsidR="00A33252" w:rsidRPr="001F0544" w:rsidRDefault="00A33252" w:rsidP="00853A86">
            <w:pPr>
              <w:rPr>
                <w:lang w:val="it-IT"/>
              </w:rPr>
            </w:pPr>
          </w:p>
          <w:p w:rsidR="00A33252" w:rsidRPr="001F0544" w:rsidRDefault="00A33252" w:rsidP="00853A86">
            <w:pPr>
              <w:rPr>
                <w:lang w:val="it-IT"/>
              </w:rPr>
            </w:pPr>
            <w:r w:rsidRPr="001F0544">
              <w:rPr>
                <w:lang w:val="it-IT"/>
              </w:rPr>
              <w:t>200042</w:t>
            </w:r>
          </w:p>
          <w:p w:rsidR="00A33252" w:rsidRPr="001F0544" w:rsidRDefault="00A33252" w:rsidP="00853A86">
            <w:pPr>
              <w:rPr>
                <w:lang w:val="it-IT"/>
              </w:rPr>
            </w:pPr>
          </w:p>
          <w:p w:rsidR="00A33252" w:rsidRPr="001F0544" w:rsidRDefault="00A33252" w:rsidP="00853A86">
            <w:pPr>
              <w:rPr>
                <w:lang w:val="it-IT"/>
              </w:rPr>
            </w:pPr>
            <w:r w:rsidRPr="001F0544">
              <w:rPr>
                <w:lang w:val="it-IT"/>
              </w:rPr>
              <w:t>200041</w:t>
            </w:r>
          </w:p>
        </w:tc>
        <w:tc>
          <w:tcPr>
            <w:tcW w:w="2004" w:type="dxa"/>
            <w:shd w:val="clear" w:color="auto" w:fill="auto"/>
          </w:tcPr>
          <w:p w:rsidR="00A33252" w:rsidRPr="001F0544" w:rsidRDefault="00A33252" w:rsidP="00853A86">
            <w:pPr>
              <w:rPr>
                <w:lang w:val="it-IT"/>
              </w:rPr>
            </w:pPr>
          </w:p>
          <w:p w:rsidR="00A33252" w:rsidRPr="001F0544" w:rsidRDefault="00A33252" w:rsidP="00853A86">
            <w:pPr>
              <w:rPr>
                <w:lang w:val="it-IT"/>
              </w:rPr>
            </w:pPr>
            <w:r w:rsidRPr="001F0544">
              <w:rPr>
                <w:lang w:val="it-IT"/>
              </w:rPr>
              <w:t>Snowboard FUN</w:t>
            </w:r>
          </w:p>
          <w:p w:rsidR="00A33252" w:rsidRPr="001F0544" w:rsidRDefault="00A33252" w:rsidP="00853A86">
            <w:pPr>
              <w:rPr>
                <w:lang w:val="it-IT"/>
              </w:rPr>
            </w:pPr>
          </w:p>
          <w:p w:rsidR="00A33252" w:rsidRPr="001F0544" w:rsidRDefault="00A33252" w:rsidP="00853A86">
            <w:pPr>
              <w:rPr>
                <w:lang w:val="it-IT"/>
              </w:rPr>
            </w:pPr>
            <w:r w:rsidRPr="001F0544">
              <w:rPr>
                <w:lang w:val="it-IT"/>
              </w:rPr>
              <w:t>Fun-Carver 142</w:t>
            </w:r>
          </w:p>
          <w:p w:rsidR="00A33252" w:rsidRPr="001F0544" w:rsidRDefault="00A33252" w:rsidP="00853A86">
            <w:pPr>
              <w:rPr>
                <w:lang w:val="it-IT"/>
              </w:rPr>
            </w:pPr>
          </w:p>
          <w:p w:rsidR="00A33252" w:rsidRPr="001F0544" w:rsidRDefault="00A33252" w:rsidP="00853A86">
            <w:pPr>
              <w:rPr>
                <w:lang w:val="it-IT"/>
              </w:rPr>
            </w:pPr>
            <w:r w:rsidRPr="001F0544">
              <w:rPr>
                <w:lang w:val="it-IT"/>
              </w:rPr>
              <w:t>Race-Carver 175</w:t>
            </w:r>
          </w:p>
          <w:p w:rsidR="00A33252" w:rsidRPr="001F0544" w:rsidRDefault="00A33252" w:rsidP="00853A86">
            <w:pPr>
              <w:rPr>
                <w:lang w:val="it-IT"/>
              </w:rPr>
            </w:pPr>
          </w:p>
        </w:tc>
        <w:tc>
          <w:tcPr>
            <w:tcW w:w="850" w:type="dxa"/>
            <w:shd w:val="clear" w:color="auto" w:fill="auto"/>
          </w:tcPr>
          <w:p w:rsidR="00A33252" w:rsidRPr="001F0544" w:rsidRDefault="00A33252" w:rsidP="00853A86">
            <w:pPr>
              <w:rPr>
                <w:lang w:val="it-IT"/>
              </w:rPr>
            </w:pPr>
          </w:p>
          <w:p w:rsidR="00A33252" w:rsidRPr="001F0544" w:rsidRDefault="00A33252" w:rsidP="00853A86">
            <w:pPr>
              <w:rPr>
                <w:lang w:val="it-IT"/>
              </w:rPr>
            </w:pPr>
            <w:r w:rsidRPr="001F0544">
              <w:rPr>
                <w:lang w:val="it-IT"/>
              </w:rPr>
              <w:t>05</w:t>
            </w:r>
          </w:p>
          <w:p w:rsidR="00A33252" w:rsidRPr="001F0544" w:rsidRDefault="00A33252" w:rsidP="00853A86">
            <w:pPr>
              <w:rPr>
                <w:lang w:val="it-IT"/>
              </w:rPr>
            </w:pPr>
          </w:p>
          <w:p w:rsidR="00A33252" w:rsidRPr="001F0544" w:rsidRDefault="00A33252" w:rsidP="00853A86">
            <w:pPr>
              <w:rPr>
                <w:lang w:val="it-IT"/>
              </w:rPr>
            </w:pPr>
            <w:r w:rsidRPr="001F0544">
              <w:rPr>
                <w:lang w:val="it-IT"/>
              </w:rPr>
              <w:t>08</w:t>
            </w:r>
          </w:p>
          <w:p w:rsidR="00A33252" w:rsidRPr="001F0544" w:rsidRDefault="00A33252" w:rsidP="00853A86">
            <w:pPr>
              <w:rPr>
                <w:lang w:val="it-IT"/>
              </w:rPr>
            </w:pPr>
          </w:p>
          <w:p w:rsidR="00A33252" w:rsidRPr="001F0544" w:rsidRDefault="00A33252" w:rsidP="00853A86">
            <w:pPr>
              <w:rPr>
                <w:lang w:val="it-IT"/>
              </w:rPr>
            </w:pPr>
            <w:r w:rsidRPr="001F0544">
              <w:rPr>
                <w:lang w:val="it-IT"/>
              </w:rPr>
              <w:t>08</w:t>
            </w:r>
          </w:p>
        </w:tc>
        <w:tc>
          <w:tcPr>
            <w:tcW w:w="993" w:type="dxa"/>
            <w:shd w:val="clear" w:color="auto" w:fill="auto"/>
          </w:tcPr>
          <w:p w:rsidR="00A33252" w:rsidRPr="001F0544" w:rsidRDefault="00A33252" w:rsidP="00853A86">
            <w:pPr>
              <w:rPr>
                <w:lang w:val="it-IT"/>
              </w:rPr>
            </w:pPr>
          </w:p>
          <w:p w:rsidR="00A33252" w:rsidRPr="001F0544" w:rsidRDefault="00A33252" w:rsidP="00853A86">
            <w:pPr>
              <w:rPr>
                <w:lang w:val="it-IT"/>
              </w:rPr>
            </w:pPr>
            <w:proofErr w:type="spellStart"/>
            <w:r w:rsidRPr="001F0544">
              <w:rPr>
                <w:lang w:val="it-IT"/>
              </w:rPr>
              <w:t>Stück</w:t>
            </w:r>
            <w:proofErr w:type="spellEnd"/>
          </w:p>
          <w:p w:rsidR="00A33252" w:rsidRPr="001F0544" w:rsidRDefault="00A33252" w:rsidP="00853A86">
            <w:pPr>
              <w:rPr>
                <w:lang w:val="it-IT"/>
              </w:rPr>
            </w:pPr>
          </w:p>
          <w:p w:rsidR="00A33252" w:rsidRPr="001F0544" w:rsidRDefault="00E672C6" w:rsidP="00853A86">
            <w:pPr>
              <w:rPr>
                <w:lang w:val="it-IT"/>
              </w:rPr>
            </w:pPr>
            <w:r w:rsidRPr="00E672C6">
              <w:t>Paar</w:t>
            </w:r>
          </w:p>
          <w:p w:rsidR="00A33252" w:rsidRPr="001F0544" w:rsidRDefault="00A33252" w:rsidP="00853A86">
            <w:pPr>
              <w:rPr>
                <w:lang w:val="it-IT"/>
              </w:rPr>
            </w:pPr>
          </w:p>
          <w:p w:rsidR="00A33252" w:rsidRPr="001F0544" w:rsidRDefault="00A33252" w:rsidP="00853A86">
            <w:pPr>
              <w:rPr>
                <w:lang w:val="it-IT"/>
              </w:rPr>
            </w:pPr>
            <w:proofErr w:type="spellStart"/>
            <w:r w:rsidRPr="001F0544">
              <w:rPr>
                <w:lang w:val="it-IT"/>
              </w:rPr>
              <w:t>Paar</w:t>
            </w:r>
            <w:proofErr w:type="spellEnd"/>
          </w:p>
        </w:tc>
        <w:tc>
          <w:tcPr>
            <w:tcW w:w="1134" w:type="dxa"/>
            <w:shd w:val="clear" w:color="auto" w:fill="auto"/>
          </w:tcPr>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320,00</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264,00</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256,00</w:t>
            </w:r>
          </w:p>
          <w:p w:rsidR="00A33252" w:rsidRPr="001F0544" w:rsidRDefault="00A33252" w:rsidP="00853A86">
            <w:pPr>
              <w:rPr>
                <w:lang w:val="it-IT"/>
              </w:rPr>
            </w:pPr>
          </w:p>
        </w:tc>
        <w:tc>
          <w:tcPr>
            <w:tcW w:w="1134" w:type="dxa"/>
            <w:shd w:val="clear" w:color="auto" w:fill="auto"/>
          </w:tcPr>
          <w:p w:rsidR="00A33252" w:rsidRPr="001F0544" w:rsidRDefault="00A33252" w:rsidP="00853A86">
            <w:pPr>
              <w:jc w:val="right"/>
              <w:rPr>
                <w:lang w:val="it-IT"/>
              </w:rPr>
            </w:pPr>
          </w:p>
          <w:p w:rsidR="00A33252" w:rsidRPr="001F0544" w:rsidRDefault="00A33252" w:rsidP="00853A86">
            <w:pPr>
              <w:jc w:val="right"/>
              <w:rPr>
                <w:lang w:val="it-IT"/>
              </w:rPr>
            </w:pPr>
          </w:p>
        </w:tc>
        <w:tc>
          <w:tcPr>
            <w:tcW w:w="1275" w:type="dxa"/>
            <w:shd w:val="clear" w:color="auto" w:fill="auto"/>
          </w:tcPr>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60,80</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50,16</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48,64</w:t>
            </w:r>
          </w:p>
          <w:p w:rsidR="00A33252" w:rsidRPr="001F0544" w:rsidRDefault="00A33252" w:rsidP="00853A86">
            <w:pPr>
              <w:jc w:val="right"/>
              <w:rPr>
                <w:lang w:val="it-IT"/>
              </w:rPr>
            </w:pP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Summe:</w:t>
            </w:r>
          </w:p>
        </w:tc>
        <w:tc>
          <w:tcPr>
            <w:tcW w:w="1560" w:type="dxa"/>
            <w:shd w:val="clear" w:color="auto" w:fill="auto"/>
          </w:tcPr>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1.904,00</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2.513,28</w:t>
            </w: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2.437,12</w:t>
            </w:r>
          </w:p>
          <w:p w:rsidR="00A33252" w:rsidRPr="001F0544" w:rsidRDefault="00A33252" w:rsidP="00853A86">
            <w:pPr>
              <w:jc w:val="right"/>
              <w:rPr>
                <w:lang w:val="it-IT"/>
              </w:rPr>
            </w:pPr>
          </w:p>
          <w:p w:rsidR="00A33252" w:rsidRPr="001F0544" w:rsidRDefault="00A33252" w:rsidP="00853A86">
            <w:pPr>
              <w:jc w:val="right"/>
              <w:rPr>
                <w:lang w:val="it-IT"/>
              </w:rPr>
            </w:pPr>
          </w:p>
          <w:p w:rsidR="00A33252" w:rsidRPr="001F0544" w:rsidRDefault="00A33252" w:rsidP="00853A86">
            <w:pPr>
              <w:jc w:val="right"/>
              <w:rPr>
                <w:lang w:val="it-IT"/>
              </w:rPr>
            </w:pPr>
            <w:r w:rsidRPr="001F0544">
              <w:rPr>
                <w:lang w:val="it-IT"/>
              </w:rPr>
              <w:t>6.854,40</w:t>
            </w:r>
          </w:p>
        </w:tc>
      </w:tr>
    </w:tbl>
    <w:p w:rsidR="00A33252" w:rsidRDefault="00A33252" w:rsidP="00A33252">
      <w:pPr>
        <w:rPr>
          <w:lang w:val="it-IT"/>
        </w:rPr>
      </w:pPr>
    </w:p>
    <w:tbl>
      <w:tblPr>
        <w:tblStyle w:val="Tabellenraster"/>
        <w:tblW w:w="7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tblGrid>
      <w:tr w:rsidR="007C177D" w:rsidTr="008F125E">
        <w:trPr>
          <w:trHeight w:val="1043"/>
        </w:trPr>
        <w:tc>
          <w:tcPr>
            <w:tcW w:w="7805" w:type="dxa"/>
          </w:tcPr>
          <w:p w:rsidR="007C177D" w:rsidRDefault="007C177D" w:rsidP="007C177D">
            <w:pPr>
              <w:pStyle w:val="Textkrper"/>
              <w:rPr>
                <w:lang w:val="it-IT"/>
              </w:rPr>
            </w:pPr>
            <w:proofErr w:type="spellStart"/>
            <w:r>
              <w:rPr>
                <w:lang w:val="it-IT"/>
              </w:rPr>
              <w:t>Zahlungsbedingungen</w:t>
            </w:r>
            <w:proofErr w:type="spellEnd"/>
            <w:r>
              <w:rPr>
                <w:lang w:val="it-IT"/>
              </w:rPr>
              <w:t>:</w:t>
            </w:r>
            <w:r>
              <w:rPr>
                <w:lang w:val="it-IT"/>
              </w:rPr>
              <w:tab/>
              <w:t xml:space="preserve"> </w:t>
            </w:r>
            <w:r>
              <w:rPr>
                <w:lang w:val="it-IT"/>
              </w:rPr>
              <w:tab/>
            </w:r>
            <w:r>
              <w:rPr>
                <w:lang w:val="it-IT"/>
              </w:rPr>
              <w:tab/>
            </w:r>
            <w:r w:rsidRPr="009762DF">
              <w:t>Bei Zahlung innerhalb von 10 Tagen 2</w:t>
            </w:r>
            <w:r w:rsidR="008F125E">
              <w:t xml:space="preserve"> </w:t>
            </w:r>
            <w:r w:rsidRPr="009762DF">
              <w:t>% Skonto;</w:t>
            </w:r>
          </w:p>
          <w:p w:rsidR="007C177D" w:rsidRDefault="007C177D" w:rsidP="007C177D">
            <w:pPr>
              <w:rPr>
                <w:lang w:val="it-IT"/>
              </w:rPr>
            </w:pPr>
            <w:r>
              <w:rPr>
                <w:lang w:val="it-IT"/>
              </w:rPr>
              <w:tab/>
            </w: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r w:rsidRPr="00A84076">
              <w:t>Tagen</w:t>
            </w:r>
          </w:p>
          <w:p w:rsidR="007C177D" w:rsidRDefault="007C177D" w:rsidP="007C177D">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7C177D" w:rsidRDefault="007C177D" w:rsidP="007C177D">
            <w:pPr>
              <w:rPr>
                <w:lang w:val="it-IT"/>
              </w:rPr>
            </w:pPr>
            <w:proofErr w:type="spellStart"/>
            <w:r>
              <w:rPr>
                <w:lang w:val="it-IT"/>
              </w:rPr>
              <w:t>Vorau</w:t>
            </w:r>
            <w:r w:rsidR="008F125E">
              <w:rPr>
                <w:lang w:val="it-IT"/>
              </w:rPr>
              <w:t>ssichtlicher</w:t>
            </w:r>
            <w:proofErr w:type="spellEnd"/>
            <w:r w:rsidR="008F125E">
              <w:rPr>
                <w:lang w:val="it-IT"/>
              </w:rPr>
              <w:t xml:space="preserve"> </w:t>
            </w:r>
            <w:proofErr w:type="spellStart"/>
            <w:r w:rsidR="008F125E">
              <w:rPr>
                <w:lang w:val="it-IT"/>
              </w:rPr>
              <w:t>Liefertermin</w:t>
            </w:r>
            <w:proofErr w:type="spellEnd"/>
            <w:r w:rsidR="008F125E">
              <w:rPr>
                <w:lang w:val="it-IT"/>
              </w:rPr>
              <w:t xml:space="preserve"> bis:</w:t>
            </w:r>
            <w:r w:rsidR="008F125E">
              <w:rPr>
                <w:lang w:val="it-IT"/>
              </w:rPr>
              <w:tab/>
            </w:r>
            <w:r>
              <w:rPr>
                <w:lang w:val="it-IT"/>
              </w:rPr>
              <w:t>15.11.2015</w:t>
            </w:r>
          </w:p>
          <w:p w:rsidR="007C177D" w:rsidRDefault="007C177D" w:rsidP="00A33252">
            <w:pPr>
              <w:rPr>
                <w:lang w:val="it-IT"/>
              </w:rPr>
            </w:pPr>
          </w:p>
        </w:tc>
      </w:tr>
    </w:tbl>
    <w:p w:rsidR="00A33252" w:rsidRDefault="00A33252" w:rsidP="00A33252">
      <w:pPr>
        <w:rPr>
          <w:lang w:val="it-IT"/>
        </w:rPr>
      </w:pPr>
      <w:proofErr w:type="spellStart"/>
      <w:r>
        <w:rPr>
          <w:lang w:val="it-IT"/>
        </w:rPr>
        <w:t>Mit</w:t>
      </w:r>
      <w:proofErr w:type="spellEnd"/>
      <w:r>
        <w:rPr>
          <w:lang w:val="it-IT"/>
        </w:rPr>
        <w:t xml:space="preserve"> </w:t>
      </w:r>
      <w:proofErr w:type="spellStart"/>
      <w:r>
        <w:rPr>
          <w:lang w:val="it-IT"/>
        </w:rPr>
        <w:t>freundlichen</w:t>
      </w:r>
      <w:proofErr w:type="spellEnd"/>
      <w:r>
        <w:rPr>
          <w:lang w:val="it-IT"/>
        </w:rPr>
        <w:t xml:space="preserve"> </w:t>
      </w:r>
      <w:proofErr w:type="spellStart"/>
      <w:r>
        <w:rPr>
          <w:lang w:val="it-IT"/>
        </w:rPr>
        <w:t>Grüßen</w:t>
      </w:r>
      <w:proofErr w:type="spellEnd"/>
    </w:p>
    <w:p w:rsidR="00A33252" w:rsidRDefault="00A33252" w:rsidP="00A33252">
      <w:pPr>
        <w:rPr>
          <w:lang w:val="it-IT"/>
        </w:rPr>
      </w:pPr>
    </w:p>
    <w:p w:rsidR="00A33252" w:rsidRDefault="00A33252" w:rsidP="00A33252">
      <w:pPr>
        <w:rPr>
          <w:lang w:val="it-IT"/>
        </w:rPr>
      </w:pPr>
      <w:r>
        <w:rPr>
          <w:lang w:val="it-IT"/>
        </w:rPr>
        <w:t xml:space="preserve">Limes Sport </w:t>
      </w:r>
      <w:proofErr w:type="spellStart"/>
      <w:r>
        <w:rPr>
          <w:lang w:val="it-IT"/>
        </w:rPr>
        <w:t>GmbH</w:t>
      </w:r>
      <w:proofErr w:type="spellEnd"/>
    </w:p>
    <w:p w:rsidR="00A33252" w:rsidRDefault="00A33252" w:rsidP="00A33252">
      <w:pPr>
        <w:rPr>
          <w:lang w:val="it-IT"/>
        </w:rPr>
      </w:pPr>
    </w:p>
    <w:p w:rsidR="00A33252" w:rsidRPr="007C177D" w:rsidRDefault="007C177D" w:rsidP="007C177D">
      <w:pPr>
        <w:rPr>
          <w:lang w:val="it-IT"/>
        </w:rPr>
      </w:pPr>
      <w:proofErr w:type="gramStart"/>
      <w:r>
        <w:rPr>
          <w:lang w:val="it-IT"/>
        </w:rPr>
        <w:t>i</w:t>
      </w:r>
      <w:proofErr w:type="gramEnd"/>
      <w:r>
        <w:rPr>
          <w:lang w:val="it-IT"/>
        </w:rPr>
        <w:t xml:space="preserve">. </w:t>
      </w:r>
      <w:r w:rsidR="00A33252" w:rsidRPr="007C177D">
        <w:rPr>
          <w:lang w:val="it-IT"/>
        </w:rPr>
        <w:t xml:space="preserve">A. </w:t>
      </w:r>
      <w:proofErr w:type="spellStart"/>
      <w:r w:rsidR="00A33252" w:rsidRPr="007C177D">
        <w:rPr>
          <w:lang w:val="it-IT"/>
        </w:rPr>
        <w:t>Mustermann</w:t>
      </w:r>
      <w:proofErr w:type="spellEnd"/>
    </w:p>
    <w:p w:rsidR="00A33252" w:rsidRDefault="00A33252" w:rsidP="00A33252">
      <w:pPr>
        <w:pStyle w:val="Kopfzeile"/>
        <w:tabs>
          <w:tab w:val="clear" w:pos="4536"/>
          <w:tab w:val="clear" w:pos="9072"/>
        </w:tabs>
        <w:rPr>
          <w:lang w:val="it-IT"/>
        </w:rPr>
      </w:pPr>
    </w:p>
    <w:tbl>
      <w:tblPr>
        <w:tblW w:w="8008" w:type="dxa"/>
        <w:tblCellMar>
          <w:left w:w="70" w:type="dxa"/>
          <w:right w:w="70" w:type="dxa"/>
        </w:tblCellMar>
        <w:tblLook w:val="0000" w:firstRow="0" w:lastRow="0" w:firstColumn="0" w:lastColumn="0" w:noHBand="0" w:noVBand="0"/>
      </w:tblPr>
      <w:tblGrid>
        <w:gridCol w:w="3047"/>
        <w:gridCol w:w="1697"/>
        <w:gridCol w:w="3264"/>
      </w:tblGrid>
      <w:tr w:rsidR="00A33252" w:rsidTr="007C177D">
        <w:tc>
          <w:tcPr>
            <w:tcW w:w="3047" w:type="dxa"/>
          </w:tcPr>
          <w:p w:rsidR="00A33252" w:rsidRDefault="00A33252" w:rsidP="00853A86">
            <w:pPr>
              <w:pStyle w:val="Fuzeile"/>
            </w:pPr>
            <w:r>
              <w:t>Baden-Württemberg Bank</w:t>
            </w:r>
          </w:p>
          <w:p w:rsidR="00A33252" w:rsidRDefault="00A33252" w:rsidP="00853A86">
            <w:pPr>
              <w:pStyle w:val="Fuzeile"/>
              <w:tabs>
                <w:tab w:val="clear" w:pos="4536"/>
                <w:tab w:val="clear" w:pos="9072"/>
                <w:tab w:val="right" w:pos="3042"/>
              </w:tabs>
            </w:pPr>
            <w:r>
              <w:t>Konto Nr.  2100011   BLZ 600 500 00</w:t>
            </w:r>
          </w:p>
          <w:p w:rsidR="00A33252" w:rsidRDefault="00A33252" w:rsidP="00853A86">
            <w:pPr>
              <w:pStyle w:val="Fuzeile"/>
              <w:tabs>
                <w:tab w:val="clear" w:pos="4536"/>
                <w:tab w:val="clear" w:pos="9072"/>
                <w:tab w:val="right" w:pos="3042"/>
              </w:tabs>
            </w:pPr>
            <w:r>
              <w:t>BIC BAWUDEST</w:t>
            </w:r>
          </w:p>
          <w:p w:rsidR="00A33252" w:rsidRDefault="00A33252" w:rsidP="00853A86">
            <w:pPr>
              <w:pStyle w:val="Fuzeile"/>
              <w:tabs>
                <w:tab w:val="clear" w:pos="4536"/>
                <w:tab w:val="clear" w:pos="9072"/>
                <w:tab w:val="right" w:pos="3042"/>
              </w:tabs>
            </w:pPr>
            <w:r>
              <w:t>IBAN DE97 6005 0000 0002 1000 11</w:t>
            </w:r>
          </w:p>
        </w:tc>
        <w:tc>
          <w:tcPr>
            <w:tcW w:w="1697" w:type="dxa"/>
          </w:tcPr>
          <w:p w:rsidR="00A33252" w:rsidRDefault="00A33252" w:rsidP="00853A86">
            <w:pPr>
              <w:pStyle w:val="Fuzeile"/>
            </w:pPr>
            <w:r>
              <w:t>Geschäftsführer</w:t>
            </w:r>
          </w:p>
          <w:p w:rsidR="00A33252" w:rsidRDefault="00A33252" w:rsidP="00853A86">
            <w:pPr>
              <w:pStyle w:val="Fuzeile"/>
            </w:pPr>
            <w:r>
              <w:t>Herr Karl Schwarz</w:t>
            </w:r>
          </w:p>
          <w:p w:rsidR="00A33252" w:rsidRDefault="00E672C6" w:rsidP="00853A86">
            <w:pPr>
              <w:pStyle w:val="Fuzeile"/>
              <w:rPr>
                <w:lang w:val="fr-FR"/>
              </w:rPr>
            </w:pPr>
            <w:r>
              <w:rPr>
                <w:lang w:val="fr-FR"/>
              </w:rPr>
              <w:t>Frau Michaela Maier</w:t>
            </w:r>
          </w:p>
        </w:tc>
        <w:tc>
          <w:tcPr>
            <w:tcW w:w="3264" w:type="dxa"/>
          </w:tcPr>
          <w:p w:rsidR="00A33252" w:rsidRDefault="00A33252" w:rsidP="00853A86">
            <w:pPr>
              <w:pStyle w:val="Fuzeile"/>
            </w:pPr>
            <w:r>
              <w:t>Gerichtsstand:               Amtsgericht Stuttgart</w:t>
            </w:r>
          </w:p>
          <w:p w:rsidR="00A33252" w:rsidRDefault="007C177D" w:rsidP="00853A86">
            <w:pPr>
              <w:pStyle w:val="Fuzeile"/>
            </w:pPr>
            <w:r>
              <w:t xml:space="preserve">Handelsregister:         </w:t>
            </w:r>
            <w:r w:rsidR="00A33252">
              <w:t xml:space="preserve">  HR-B 234</w:t>
            </w:r>
          </w:p>
          <w:p w:rsidR="00A33252" w:rsidRDefault="00A33252" w:rsidP="00853A86">
            <w:pPr>
              <w:pStyle w:val="Fuzeile"/>
              <w:rPr>
                <w:lang w:val="fr-FR"/>
              </w:rPr>
            </w:pPr>
            <w:proofErr w:type="spellStart"/>
            <w:r>
              <w:rPr>
                <w:lang w:val="fr-FR"/>
              </w:rPr>
              <w:t>USt-IdNr</w:t>
            </w:r>
            <w:proofErr w:type="spellEnd"/>
            <w:r>
              <w:rPr>
                <w:lang w:val="fr-FR"/>
              </w:rPr>
              <w:t xml:space="preserve">:                      </w:t>
            </w:r>
            <w:r w:rsidR="007C177D">
              <w:rPr>
                <w:lang w:val="fr-FR"/>
              </w:rPr>
              <w:t xml:space="preserve">  </w:t>
            </w:r>
            <w:r>
              <w:rPr>
                <w:lang w:val="fr-FR"/>
              </w:rPr>
              <w:t xml:space="preserve"> DE 456123789</w:t>
            </w:r>
          </w:p>
        </w:tc>
      </w:tr>
    </w:tbl>
    <w:p w:rsidR="007C177D" w:rsidRDefault="007C177D">
      <w:r>
        <w:br w:type="page"/>
      </w:r>
    </w:p>
    <w:tbl>
      <w:tblPr>
        <w:tblW w:w="9709" w:type="dxa"/>
        <w:tblCellMar>
          <w:left w:w="70" w:type="dxa"/>
          <w:right w:w="70" w:type="dxa"/>
        </w:tblCellMar>
        <w:tblLook w:val="0000" w:firstRow="0" w:lastRow="0" w:firstColumn="0" w:lastColumn="0" w:noHBand="0" w:noVBand="0"/>
      </w:tblPr>
      <w:tblGrid>
        <w:gridCol w:w="70"/>
        <w:gridCol w:w="2977"/>
        <w:gridCol w:w="142"/>
        <w:gridCol w:w="1555"/>
        <w:gridCol w:w="144"/>
        <w:gridCol w:w="2530"/>
        <w:gridCol w:w="92"/>
        <w:gridCol w:w="96"/>
        <w:gridCol w:w="8"/>
        <w:gridCol w:w="2095"/>
      </w:tblGrid>
      <w:tr w:rsidR="007C177D" w:rsidTr="007C177D">
        <w:trPr>
          <w:gridAfter w:val="3"/>
          <w:wAfter w:w="2199" w:type="dxa"/>
        </w:trPr>
        <w:tc>
          <w:tcPr>
            <w:tcW w:w="3047" w:type="dxa"/>
            <w:gridSpan w:val="2"/>
          </w:tcPr>
          <w:p w:rsidR="007C177D" w:rsidRDefault="007C177D" w:rsidP="00853A86">
            <w:pPr>
              <w:pStyle w:val="Fuzeile"/>
            </w:pPr>
          </w:p>
        </w:tc>
        <w:tc>
          <w:tcPr>
            <w:tcW w:w="1697" w:type="dxa"/>
            <w:gridSpan w:val="2"/>
          </w:tcPr>
          <w:p w:rsidR="007C177D" w:rsidRDefault="007C177D" w:rsidP="00853A86">
            <w:pPr>
              <w:pStyle w:val="Fuzeile"/>
            </w:pPr>
          </w:p>
        </w:tc>
        <w:tc>
          <w:tcPr>
            <w:tcW w:w="2766" w:type="dxa"/>
            <w:gridSpan w:val="3"/>
          </w:tcPr>
          <w:p w:rsidR="007C177D" w:rsidRDefault="007C177D" w:rsidP="00853A86">
            <w:pPr>
              <w:pStyle w:val="Fuzeile"/>
            </w:pPr>
          </w:p>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Height w:val="523"/>
        </w:trPr>
        <w:tc>
          <w:tcPr>
            <w:tcW w:w="311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br w:type="page"/>
              <w:t>Lernfeld</w:t>
            </w:r>
          </w:p>
          <w:p w:rsidR="007B2B33" w:rsidRDefault="007B2B33" w:rsidP="007B2B33">
            <w:pPr>
              <w:pStyle w:val="TabelleKopflinks"/>
            </w:pPr>
            <w:r>
              <w:t>LF 2</w:t>
            </w:r>
          </w:p>
        </w:tc>
        <w:tc>
          <w:tcPr>
            <w:tcW w:w="4229" w:type="dxa"/>
            <w:gridSpan w:val="3"/>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780881" w:rsidP="007B2B33">
            <w:pPr>
              <w:pStyle w:val="TabelleKopflinks"/>
            </w:pPr>
            <w:r>
              <w:t>Erstellen eines Angebots – Mit Briefvorlage</w:t>
            </w:r>
          </w:p>
        </w:tc>
        <w:tc>
          <w:tcPr>
            <w:tcW w:w="188" w:type="dxa"/>
            <w:gridSpan w:val="2"/>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80881">
              <w:rPr>
                <w:rFonts w:eastAsia="Calibri"/>
              </w:rPr>
              <w:t>.01.02.01</w:t>
            </w:r>
          </w:p>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Pr>
        <w:tc>
          <w:tcPr>
            <w:tcW w:w="7348" w:type="dxa"/>
            <w:gridSpan w:val="5"/>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452BA1" w:rsidRDefault="00452BA1" w:rsidP="00452BA1">
            <w:pPr>
              <w:pStyle w:val="Kopf8ptafz"/>
            </w:pPr>
            <w:r>
              <w:t>Ich kann anhand unterschiedlicher Belege Informationen zusammenstellen und den Verkaufsprozess beschreiben.</w:t>
            </w:r>
          </w:p>
          <w:p w:rsidR="00452BA1" w:rsidRDefault="00452BA1" w:rsidP="00452BA1">
            <w:pPr>
              <w:pStyle w:val="Kopf8ptafz"/>
            </w:pPr>
            <w:r>
              <w:t>Ich kann die rechtlichen Grundtatbestände im Verkaufsprozess benennen und einsetzen.</w:t>
            </w:r>
          </w:p>
          <w:p w:rsidR="00452BA1" w:rsidRDefault="00452BA1" w:rsidP="00452BA1">
            <w:pPr>
              <w:pStyle w:val="Kopf8ptafz"/>
            </w:pPr>
            <w:r>
              <w:t>Ich kann den Arbeitsablauf im Verkaufsprozess planen und durchführen.</w:t>
            </w:r>
          </w:p>
          <w:p w:rsidR="007B2B33" w:rsidRDefault="007B2B33" w:rsidP="00452BA1">
            <w:pPr>
              <w:pStyle w:val="Kopf8ptafz"/>
              <w:numPr>
                <w:ilvl w:val="0"/>
                <w:numId w:val="0"/>
              </w:numPr>
              <w:ind w:left="56"/>
            </w:pPr>
          </w:p>
        </w:tc>
        <w:tc>
          <w:tcPr>
            <w:tcW w:w="188" w:type="dxa"/>
            <w:gridSpan w:val="2"/>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Height w:val="149"/>
        </w:trPr>
        <w:tc>
          <w:tcPr>
            <w:tcW w:w="7348" w:type="dxa"/>
            <w:gridSpan w:val="5"/>
            <w:tcBorders>
              <w:top w:val="single" w:sz="4" w:space="0" w:color="auto"/>
              <w:left w:val="nil"/>
              <w:right w:val="nil"/>
            </w:tcBorders>
          </w:tcPr>
          <w:p w:rsidR="007B2B33" w:rsidRPr="00B51DE9" w:rsidRDefault="007B2B33" w:rsidP="007B2B33"/>
        </w:tc>
        <w:tc>
          <w:tcPr>
            <w:tcW w:w="196" w:type="dxa"/>
            <w:gridSpan w:val="3"/>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Height w:val="443"/>
        </w:trPr>
        <w:tc>
          <w:tcPr>
            <w:tcW w:w="4818" w:type="dxa"/>
            <w:gridSpan w:val="4"/>
            <w:vMerge w:val="restart"/>
            <w:tcBorders>
              <w:left w:val="single" w:sz="4" w:space="0" w:color="auto"/>
              <w:right w:val="single" w:sz="4" w:space="0" w:color="auto"/>
            </w:tcBorders>
          </w:tcPr>
          <w:p w:rsidR="007B2B33" w:rsidRPr="004B658C" w:rsidRDefault="007B2B33" w:rsidP="007B2B33">
            <w:pPr>
              <w:pStyle w:val="Tabelle6pt"/>
            </w:pPr>
            <w:r>
              <w:t>Kompetenzen:</w:t>
            </w:r>
          </w:p>
          <w:p w:rsidR="007B2B33" w:rsidRDefault="007B2B33" w:rsidP="007B2B33">
            <w:pPr>
              <w:pStyle w:val="Kopf8ptafz"/>
            </w:pPr>
            <w:r>
              <w:t>Die Bestandteile eines Angebotes benennen</w:t>
            </w:r>
            <w:r w:rsidR="00452BA1">
              <w:t>,</w:t>
            </w:r>
            <w:r>
              <w:t xml:space="preserve"> anordnen</w:t>
            </w:r>
            <w:r w:rsidR="00452BA1">
              <w:t xml:space="preserve"> und erläutern</w:t>
            </w:r>
          </w:p>
          <w:p w:rsidR="00452BA1" w:rsidRPr="00E11169" w:rsidRDefault="00452BA1" w:rsidP="00452BA1">
            <w:pPr>
              <w:pStyle w:val="Kopf8ptafz"/>
            </w:pPr>
            <w:r w:rsidRPr="00E11169">
              <w:t>Ich kann die rechtlichen Bedingungen für ein Angebot situat</w:t>
            </w:r>
            <w:r w:rsidRPr="00E11169">
              <w:t>i</w:t>
            </w:r>
            <w:r w:rsidRPr="00E11169">
              <w:t>onsbedingt anwenden.</w:t>
            </w:r>
          </w:p>
          <w:p w:rsidR="007B2B33" w:rsidRDefault="007B2B33" w:rsidP="007B2B33">
            <w:pPr>
              <w:pStyle w:val="Kopf8ptafz"/>
            </w:pPr>
            <w:r>
              <w:t>Ich kann einen Preisnachlass aufgrund einer Rabattstaffel b</w:t>
            </w:r>
            <w:r>
              <w:t>e</w:t>
            </w:r>
            <w:r>
              <w:t>rechnen.</w:t>
            </w:r>
          </w:p>
          <w:p w:rsidR="007B2B33" w:rsidRDefault="007B2B33" w:rsidP="007B2B33">
            <w:pPr>
              <w:pStyle w:val="Kopf8ptafz"/>
            </w:pPr>
            <w:r>
              <w:t xml:space="preserve">Ich kann den Unterschied zwischen Rabatt und Bonus erklären. </w:t>
            </w:r>
          </w:p>
        </w:tc>
        <w:tc>
          <w:tcPr>
            <w:tcW w:w="4821" w:type="dxa"/>
            <w:gridSpan w:val="5"/>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8562D2">
            <w:pPr>
              <w:pStyle w:val="Kopf8ptafz"/>
              <w:numPr>
                <w:ilvl w:val="0"/>
                <w:numId w:val="0"/>
              </w:numPr>
              <w:ind w:left="416"/>
            </w:pPr>
          </w:p>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Height w:val="443"/>
        </w:trPr>
        <w:tc>
          <w:tcPr>
            <w:tcW w:w="4818" w:type="dxa"/>
            <w:gridSpan w:val="4"/>
            <w:vMerge/>
            <w:tcBorders>
              <w:left w:val="single" w:sz="4" w:space="0" w:color="auto"/>
              <w:right w:val="single" w:sz="4" w:space="0" w:color="auto"/>
            </w:tcBorders>
          </w:tcPr>
          <w:p w:rsidR="007B2B33" w:rsidRDefault="007B2B33" w:rsidP="007B2B33">
            <w:pPr>
              <w:pStyle w:val="Tabelle6pt"/>
            </w:pPr>
          </w:p>
        </w:tc>
        <w:tc>
          <w:tcPr>
            <w:tcW w:w="4821" w:type="dxa"/>
            <w:gridSpan w:val="5"/>
            <w:tcBorders>
              <w:left w:val="single" w:sz="4" w:space="0" w:color="auto"/>
              <w:right w:val="single" w:sz="4" w:space="0" w:color="auto"/>
            </w:tcBorders>
          </w:tcPr>
          <w:p w:rsidR="007B2B33" w:rsidRDefault="007B2B33" w:rsidP="007B2B33">
            <w:pPr>
              <w:pStyle w:val="Tabelle6pt"/>
            </w:pPr>
            <w:r>
              <w:t>Wofür Sie das benötigen:</w:t>
            </w:r>
          </w:p>
          <w:p w:rsidR="007B2B33" w:rsidRDefault="00452BA1" w:rsidP="00452BA1">
            <w:pPr>
              <w:pStyle w:val="Kopf8ptafz"/>
            </w:pPr>
            <w:r>
              <w:t>u</w:t>
            </w:r>
            <w:r w:rsidR="007B2B33">
              <w:t>m auf einen Kaufwunsch eine verbindlich reagieren zu können</w:t>
            </w:r>
          </w:p>
        </w:tc>
      </w:tr>
      <w:tr w:rsidR="007B2B33" w:rsidRPr="00B51DE9" w:rsidTr="00A33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Ex>
        <w:trPr>
          <w:gridBefore w:val="1"/>
          <w:wBefore w:w="70" w:type="dxa"/>
          <w:trHeight w:val="443"/>
        </w:trPr>
        <w:tc>
          <w:tcPr>
            <w:tcW w:w="4818" w:type="dxa"/>
            <w:gridSpan w:val="4"/>
            <w:vMerge/>
            <w:tcBorders>
              <w:left w:val="single" w:sz="4" w:space="0" w:color="auto"/>
              <w:right w:val="single" w:sz="4" w:space="0" w:color="auto"/>
            </w:tcBorders>
          </w:tcPr>
          <w:p w:rsidR="007B2B33" w:rsidRDefault="007B2B33" w:rsidP="007B2B33">
            <w:pPr>
              <w:pStyle w:val="Tabelle6pt"/>
            </w:pPr>
          </w:p>
        </w:tc>
        <w:tc>
          <w:tcPr>
            <w:tcW w:w="4821" w:type="dxa"/>
            <w:gridSpan w:val="5"/>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8562D2">
            <w:pPr>
              <w:pStyle w:val="Kopf8ptafz"/>
              <w:numPr>
                <w:ilvl w:val="0"/>
                <w:numId w:val="0"/>
              </w:numPr>
              <w:ind w:left="416"/>
            </w:pPr>
          </w:p>
        </w:tc>
      </w:tr>
    </w:tbl>
    <w:p w:rsidR="007B2B33" w:rsidRPr="00C54726" w:rsidRDefault="007B2B33" w:rsidP="00993FB0">
      <w:pPr>
        <w:pStyle w:val="berschrift4"/>
      </w:pPr>
      <w:r w:rsidRPr="00C54726">
        <w:t>Arbeitsauftrag</w:t>
      </w:r>
      <w:r w:rsidR="00D15878">
        <w:rPr>
          <w:noProof/>
          <w:sz w:val="24"/>
        </w:rPr>
        <w:drawing>
          <wp:anchor distT="0" distB="0" distL="114300" distR="114300" simplePos="0" relativeHeight="252597760" behindDoc="0" locked="0" layoutInCell="0" allowOverlap="1" wp14:anchorId="5DFA5056" wp14:editId="66E8CFED">
            <wp:simplePos x="0" y="0"/>
            <wp:positionH relativeFrom="rightMargin">
              <wp:posOffset>107950</wp:posOffset>
            </wp:positionH>
            <wp:positionV relativeFrom="paragraph">
              <wp:posOffset>0</wp:posOffset>
            </wp:positionV>
            <wp:extent cx="345440" cy="323850"/>
            <wp:effectExtent l="0" t="0" r="0" b="0"/>
            <wp:wrapNone/>
            <wp:docPr id="139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Default="00993FB0" w:rsidP="00770E9E">
      <w:pPr>
        <w:pStyle w:val="Textkrper"/>
      </w:pPr>
      <w:r>
        <w:t>E</w:t>
      </w:r>
      <w:r w:rsidR="007B2B33" w:rsidRPr="00C54726">
        <w:t xml:space="preserve">rstellen </w:t>
      </w:r>
      <w:r>
        <w:t xml:space="preserve">Sie </w:t>
      </w:r>
      <w:r w:rsidR="007B2B33" w:rsidRPr="00C54726">
        <w:t>das entspre</w:t>
      </w:r>
      <w:r>
        <w:t>chende Angebot auf die Anfrage der</w:t>
      </w:r>
      <w:r w:rsidR="007B2B33" w:rsidRPr="00C54726">
        <w:t xml:space="preserve"> </w:t>
      </w:r>
      <w:r w:rsidR="002D5303">
        <w:t xml:space="preserve">Sportbörse GmbH. Dazu erhalten </w:t>
      </w:r>
      <w:r w:rsidR="007C177D">
        <w:t>Sie von I</w:t>
      </w:r>
      <w:r w:rsidR="007B2B33" w:rsidRPr="00C54726">
        <w:t>hrem Praktikumsbetrieb eine Briefvorlage mit dem Logo der Limes Sport GmbH. Die notwendigen Textbausteine finden Si</w:t>
      </w:r>
      <w:r w:rsidR="00770E9E">
        <w:t>e auf einer Ausschneidevorlage.</w:t>
      </w:r>
    </w:p>
    <w:p w:rsidR="002D5303" w:rsidRPr="00C54726" w:rsidRDefault="002D5303" w:rsidP="002D5303">
      <w:pPr>
        <w:pStyle w:val="Marginaliegrau"/>
        <w:framePr w:wrap="around" w:x="8668" w:y="216"/>
      </w:pPr>
      <w:r>
        <w:t>-&gt; Ausschneidevorlage</w:t>
      </w:r>
    </w:p>
    <w:p w:rsidR="002E3EE2" w:rsidRPr="002E3EE2" w:rsidRDefault="007B2B33" w:rsidP="005E1582">
      <w:pPr>
        <w:pStyle w:val="AufgabeEbene1"/>
        <w:numPr>
          <w:ilvl w:val="0"/>
          <w:numId w:val="34"/>
        </w:numPr>
      </w:pPr>
      <w:r w:rsidRPr="00C54726">
        <w:t xml:space="preserve">Schneiden Sie die einzelnen Textfelder aus der </w:t>
      </w:r>
      <w:r w:rsidR="0063301A">
        <w:t>Ausschneidev</w:t>
      </w:r>
      <w:r w:rsidRPr="00C54726">
        <w:t>orlage aus.</w:t>
      </w:r>
    </w:p>
    <w:p w:rsidR="002E3EE2" w:rsidRPr="002E3EE2" w:rsidRDefault="002E3EE2" w:rsidP="002E3EE2">
      <w:pPr>
        <w:pStyle w:val="Marginaliegrau"/>
        <w:framePr w:wrap="around" w:x="8668" w:y="295"/>
      </w:pPr>
      <w:r w:rsidRPr="00C54726">
        <w:t>Arbeitsblatt Briefvorlage</w:t>
      </w:r>
      <w:r>
        <w:t xml:space="preserve"> Angebot</w:t>
      </w:r>
      <w:r w:rsidRPr="00C54726">
        <w:t xml:space="preserve"> </w:t>
      </w:r>
      <w:r>
        <w:t>„Limes Sport</w:t>
      </w:r>
      <w:r w:rsidRPr="00C54726">
        <w:t>“</w:t>
      </w:r>
    </w:p>
    <w:p w:rsidR="00770E9E" w:rsidRDefault="007B2B33" w:rsidP="002E3EE2">
      <w:pPr>
        <w:pStyle w:val="AufgabeEbene1"/>
      </w:pPr>
      <w:r w:rsidRPr="00C54726">
        <w:t xml:space="preserve">Ordnen Sie die Textfelder auf dem Arbeitsblatt Briefvorlage </w:t>
      </w:r>
      <w:r w:rsidR="002E3EE2">
        <w:t>Angebot „Limes Sport</w:t>
      </w:r>
      <w:r w:rsidRPr="00C54726">
        <w:t>“ sinnvoll an.</w:t>
      </w:r>
    </w:p>
    <w:p w:rsidR="007B2B33" w:rsidRPr="00C54726" w:rsidRDefault="007B2B33" w:rsidP="00770E9E">
      <w:pPr>
        <w:pStyle w:val="AufgabeEbene1"/>
      </w:pPr>
      <w:r w:rsidRPr="00C54726">
        <w:t>Berechnen Si</w:t>
      </w:r>
      <w:r w:rsidR="00993FB0">
        <w:t xml:space="preserve">e in die fehlenden Werte in einer </w:t>
      </w:r>
      <w:r w:rsidRPr="00C54726">
        <w:t>Tabelle. Beachten Sie dazu bitte die folgenden Informationen:</w:t>
      </w:r>
      <w:r w:rsidR="00770E9E">
        <w:t xml:space="preserve"> </w:t>
      </w:r>
      <w:r w:rsidRPr="00C54726">
        <w:t>Bei einem der aufgeführten Artikel finden Sie in Navision folgenden Hinweis: Unsere Stammkunden erhalten bei dem Artikel-Nr.: 200041, je nach Bestellmenge, folgende Rabatte:</w:t>
      </w:r>
      <w:r w:rsidRPr="00C54726">
        <w:tab/>
      </w:r>
      <w:r w:rsidRPr="00C54726">
        <w:br/>
        <w:t xml:space="preserve">Rabattstammblatt : Artikel </w:t>
      </w:r>
      <w:proofErr w:type="spellStart"/>
      <w:r w:rsidRPr="00C54726">
        <w:t>Race</w:t>
      </w:r>
      <w:proofErr w:type="spellEnd"/>
      <w:r w:rsidRPr="00C54726">
        <w:t>-Carver 175</w:t>
      </w:r>
      <w:r w:rsidR="007C177D">
        <w:t xml:space="preserve"> </w:t>
      </w:r>
      <w:r w:rsidRPr="00C54726">
        <w:t>Art-Nr.:  200041</w:t>
      </w:r>
    </w:p>
    <w:tbl>
      <w:tblPr>
        <w:tblStyle w:val="Tabellenraster"/>
        <w:tblW w:w="0" w:type="auto"/>
        <w:tblInd w:w="1083" w:type="dxa"/>
        <w:tblLayout w:type="fixed"/>
        <w:tblLook w:val="04A0" w:firstRow="1" w:lastRow="0" w:firstColumn="1" w:lastColumn="0" w:noHBand="0" w:noVBand="1"/>
      </w:tblPr>
      <w:tblGrid>
        <w:gridCol w:w="1588"/>
        <w:gridCol w:w="1588"/>
        <w:gridCol w:w="1588"/>
      </w:tblGrid>
      <w:tr w:rsidR="007B2B33" w:rsidRPr="00E344A5" w:rsidTr="007B2B33">
        <w:tc>
          <w:tcPr>
            <w:tcW w:w="4764" w:type="dxa"/>
            <w:gridSpan w:val="3"/>
            <w:tcBorders>
              <w:top w:val="nil"/>
              <w:left w:val="nil"/>
              <w:bottom w:val="nil"/>
              <w:right w:val="nil"/>
            </w:tcBorders>
            <w:vAlign w:val="center"/>
          </w:tcPr>
          <w:p w:rsidR="007B2B33" w:rsidRPr="00E344A5" w:rsidRDefault="007B2B33" w:rsidP="007B2B33">
            <w:pPr>
              <w:pStyle w:val="Kopf8ptafz"/>
              <w:numPr>
                <w:ilvl w:val="0"/>
                <w:numId w:val="0"/>
              </w:numPr>
              <w:ind w:left="57"/>
              <w:jc w:val="both"/>
            </w:pPr>
          </w:p>
        </w:tc>
      </w:tr>
      <w:tr w:rsidR="007B2B33" w:rsidRPr="00E344A5" w:rsidTr="007B2B33">
        <w:tc>
          <w:tcPr>
            <w:tcW w:w="1588" w:type="dxa"/>
            <w:vMerge w:val="restart"/>
            <w:tcBorders>
              <w:top w:val="nil"/>
              <w:left w:val="nil"/>
              <w:right w:val="nil"/>
            </w:tcBorders>
            <w:vAlign w:val="center"/>
          </w:tcPr>
          <w:p w:rsidR="007B2B33" w:rsidRPr="003416EE" w:rsidRDefault="007B2B33" w:rsidP="007B2B33">
            <w:pPr>
              <w:pStyle w:val="Kopf8ptafz"/>
              <w:numPr>
                <w:ilvl w:val="0"/>
                <w:numId w:val="0"/>
              </w:numPr>
              <w:ind w:left="57"/>
              <w:jc w:val="center"/>
              <w:rPr>
                <w:b/>
              </w:rPr>
            </w:pPr>
          </w:p>
        </w:tc>
        <w:tc>
          <w:tcPr>
            <w:tcW w:w="1588" w:type="dxa"/>
            <w:tcBorders>
              <w:top w:val="nil"/>
              <w:left w:val="nil"/>
              <w:right w:val="single" w:sz="4" w:space="0" w:color="auto"/>
            </w:tcBorders>
            <w:vAlign w:val="center"/>
          </w:tcPr>
          <w:p w:rsidR="007B2B33" w:rsidRPr="003416EE" w:rsidRDefault="007B2B33" w:rsidP="007B2B33">
            <w:pPr>
              <w:pStyle w:val="Kopf8ptafz"/>
              <w:numPr>
                <w:ilvl w:val="0"/>
                <w:numId w:val="0"/>
              </w:numPr>
              <w:ind w:left="57"/>
              <w:jc w:val="center"/>
              <w:rPr>
                <w:b/>
              </w:rPr>
            </w:pPr>
          </w:p>
        </w:tc>
        <w:tc>
          <w:tcPr>
            <w:tcW w:w="1588" w:type="dxa"/>
            <w:vMerge w:val="restart"/>
            <w:tcBorders>
              <w:top w:val="single" w:sz="4" w:space="0" w:color="auto"/>
              <w:left w:val="single" w:sz="4" w:space="0" w:color="auto"/>
            </w:tcBorders>
            <w:shd w:val="clear" w:color="auto" w:fill="D9D9D9" w:themeFill="background1" w:themeFillShade="D9"/>
            <w:vAlign w:val="center"/>
          </w:tcPr>
          <w:p w:rsidR="007B2B33" w:rsidRPr="003416EE" w:rsidRDefault="007B2B33" w:rsidP="007B2B33">
            <w:pPr>
              <w:pStyle w:val="Kopf8ptafz"/>
              <w:numPr>
                <w:ilvl w:val="0"/>
                <w:numId w:val="0"/>
              </w:numPr>
              <w:ind w:left="57"/>
              <w:jc w:val="center"/>
              <w:rPr>
                <w:b/>
              </w:rPr>
            </w:pPr>
            <w:r w:rsidRPr="003416EE">
              <w:rPr>
                <w:b/>
              </w:rPr>
              <w:t>51 – 100 Stück</w:t>
            </w:r>
          </w:p>
        </w:tc>
      </w:tr>
      <w:tr w:rsidR="007B2B33" w:rsidRPr="00E344A5" w:rsidTr="007B2B33">
        <w:trPr>
          <w:trHeight w:val="251"/>
        </w:trPr>
        <w:tc>
          <w:tcPr>
            <w:tcW w:w="1588" w:type="dxa"/>
            <w:vMerge/>
            <w:tcBorders>
              <w:left w:val="nil"/>
            </w:tcBorders>
            <w:vAlign w:val="center"/>
          </w:tcPr>
          <w:p w:rsidR="007B2B33" w:rsidRPr="003416EE" w:rsidRDefault="007B2B33" w:rsidP="007B2B33">
            <w:pPr>
              <w:pStyle w:val="Kopf8ptafz"/>
              <w:numPr>
                <w:ilvl w:val="0"/>
                <w:numId w:val="0"/>
              </w:numPr>
              <w:ind w:left="57"/>
              <w:jc w:val="center"/>
              <w:rPr>
                <w:b/>
              </w:rPr>
            </w:pPr>
          </w:p>
        </w:tc>
        <w:tc>
          <w:tcPr>
            <w:tcW w:w="1588" w:type="dxa"/>
            <w:vMerge w:val="restart"/>
            <w:shd w:val="clear" w:color="auto" w:fill="D9D9D9" w:themeFill="background1" w:themeFillShade="D9"/>
            <w:vAlign w:val="center"/>
          </w:tcPr>
          <w:p w:rsidR="007B2B33" w:rsidRPr="003416EE" w:rsidRDefault="007C177D" w:rsidP="007B2B33">
            <w:pPr>
              <w:pStyle w:val="Kopf8ptafz"/>
              <w:numPr>
                <w:ilvl w:val="0"/>
                <w:numId w:val="0"/>
              </w:numPr>
              <w:ind w:left="57"/>
              <w:jc w:val="center"/>
              <w:rPr>
                <w:b/>
              </w:rPr>
            </w:pPr>
            <w:r>
              <w:rPr>
                <w:b/>
              </w:rPr>
              <w:t xml:space="preserve">11 – </w:t>
            </w:r>
            <w:r w:rsidR="007B2B33" w:rsidRPr="003416EE">
              <w:rPr>
                <w:b/>
              </w:rPr>
              <w:t>50 Stück</w:t>
            </w:r>
          </w:p>
        </w:tc>
        <w:tc>
          <w:tcPr>
            <w:tcW w:w="1588" w:type="dxa"/>
            <w:vMerge/>
            <w:shd w:val="clear" w:color="auto" w:fill="D9D9D9" w:themeFill="background1" w:themeFillShade="D9"/>
            <w:vAlign w:val="center"/>
          </w:tcPr>
          <w:p w:rsidR="007B2B33" w:rsidRPr="003416EE" w:rsidRDefault="007B2B33" w:rsidP="007B2B33">
            <w:pPr>
              <w:pStyle w:val="Kopf8ptafz"/>
              <w:numPr>
                <w:ilvl w:val="0"/>
                <w:numId w:val="0"/>
              </w:numPr>
              <w:ind w:left="57"/>
              <w:jc w:val="center"/>
              <w:rPr>
                <w:b/>
              </w:rPr>
            </w:pPr>
          </w:p>
        </w:tc>
      </w:tr>
      <w:tr w:rsidR="007B2B33" w:rsidRPr="00E344A5" w:rsidTr="007B2B33">
        <w:tc>
          <w:tcPr>
            <w:tcW w:w="1588" w:type="dxa"/>
            <w:shd w:val="clear" w:color="auto" w:fill="D9D9D9" w:themeFill="background1" w:themeFillShade="D9"/>
            <w:vAlign w:val="center"/>
          </w:tcPr>
          <w:p w:rsidR="007B2B33" w:rsidRPr="003416EE" w:rsidRDefault="007C177D" w:rsidP="007C177D">
            <w:pPr>
              <w:pStyle w:val="Kopf8ptafz"/>
              <w:numPr>
                <w:ilvl w:val="0"/>
                <w:numId w:val="0"/>
              </w:numPr>
              <w:ind w:left="417"/>
              <w:rPr>
                <w:b/>
              </w:rPr>
            </w:pPr>
            <w:r>
              <w:rPr>
                <w:b/>
              </w:rPr>
              <w:t xml:space="preserve">1 – </w:t>
            </w:r>
            <w:r w:rsidR="007B2B33" w:rsidRPr="003416EE">
              <w:rPr>
                <w:b/>
              </w:rPr>
              <w:t>10 Stück</w:t>
            </w:r>
          </w:p>
        </w:tc>
        <w:tc>
          <w:tcPr>
            <w:tcW w:w="1588" w:type="dxa"/>
            <w:vMerge/>
            <w:shd w:val="clear" w:color="auto" w:fill="D9D9D9" w:themeFill="background1" w:themeFillShade="D9"/>
            <w:vAlign w:val="center"/>
          </w:tcPr>
          <w:p w:rsidR="007B2B33" w:rsidRPr="003416EE" w:rsidRDefault="007B2B33" w:rsidP="007B2B33">
            <w:pPr>
              <w:pStyle w:val="Kopf8ptafz"/>
              <w:numPr>
                <w:ilvl w:val="0"/>
                <w:numId w:val="0"/>
              </w:numPr>
              <w:ind w:left="57"/>
              <w:jc w:val="center"/>
              <w:rPr>
                <w:b/>
              </w:rPr>
            </w:pPr>
          </w:p>
        </w:tc>
        <w:tc>
          <w:tcPr>
            <w:tcW w:w="1588" w:type="dxa"/>
            <w:vMerge/>
            <w:shd w:val="clear" w:color="auto" w:fill="D9D9D9" w:themeFill="background1" w:themeFillShade="D9"/>
            <w:vAlign w:val="center"/>
          </w:tcPr>
          <w:p w:rsidR="007B2B33" w:rsidRPr="003416EE" w:rsidRDefault="007B2B33" w:rsidP="007B2B33">
            <w:pPr>
              <w:pStyle w:val="Kopf8ptafz"/>
              <w:numPr>
                <w:ilvl w:val="0"/>
                <w:numId w:val="0"/>
              </w:numPr>
              <w:ind w:left="57"/>
              <w:jc w:val="center"/>
              <w:rPr>
                <w:b/>
              </w:rPr>
            </w:pPr>
          </w:p>
        </w:tc>
      </w:tr>
      <w:tr w:rsidR="007B2B33" w:rsidRPr="00E344A5" w:rsidTr="007B2B33">
        <w:tc>
          <w:tcPr>
            <w:tcW w:w="1588" w:type="dxa"/>
            <w:vAlign w:val="center"/>
          </w:tcPr>
          <w:p w:rsidR="007B2B33" w:rsidRPr="003416EE" w:rsidRDefault="007B2B33" w:rsidP="007B2B33">
            <w:pPr>
              <w:pStyle w:val="Kopf8ptafz"/>
              <w:numPr>
                <w:ilvl w:val="0"/>
                <w:numId w:val="0"/>
              </w:numPr>
              <w:ind w:left="57"/>
              <w:jc w:val="center"/>
              <w:rPr>
                <w:b/>
              </w:rPr>
            </w:pPr>
            <w:r w:rsidRPr="003416EE">
              <w:rPr>
                <w:b/>
              </w:rPr>
              <w:t>2 %</w:t>
            </w:r>
          </w:p>
        </w:tc>
        <w:tc>
          <w:tcPr>
            <w:tcW w:w="1588" w:type="dxa"/>
            <w:vAlign w:val="center"/>
          </w:tcPr>
          <w:p w:rsidR="007B2B33" w:rsidRPr="003416EE" w:rsidRDefault="007B2B33" w:rsidP="007B2B33">
            <w:pPr>
              <w:pStyle w:val="Kopf8ptafz"/>
              <w:numPr>
                <w:ilvl w:val="0"/>
                <w:numId w:val="0"/>
              </w:numPr>
              <w:ind w:left="57"/>
              <w:jc w:val="center"/>
              <w:rPr>
                <w:b/>
              </w:rPr>
            </w:pPr>
            <w:r w:rsidRPr="003416EE">
              <w:rPr>
                <w:b/>
              </w:rPr>
              <w:t>5 %</w:t>
            </w:r>
          </w:p>
        </w:tc>
        <w:tc>
          <w:tcPr>
            <w:tcW w:w="1588" w:type="dxa"/>
            <w:vAlign w:val="center"/>
          </w:tcPr>
          <w:p w:rsidR="007B2B33" w:rsidRPr="003416EE" w:rsidRDefault="007B2B33" w:rsidP="007B2B33">
            <w:pPr>
              <w:pStyle w:val="Kopf8ptafz"/>
              <w:numPr>
                <w:ilvl w:val="0"/>
                <w:numId w:val="0"/>
              </w:numPr>
              <w:ind w:left="57"/>
              <w:jc w:val="center"/>
              <w:rPr>
                <w:b/>
              </w:rPr>
            </w:pPr>
            <w:r w:rsidRPr="003416EE">
              <w:rPr>
                <w:b/>
              </w:rPr>
              <w:t>9 %</w:t>
            </w:r>
          </w:p>
        </w:tc>
      </w:tr>
    </w:tbl>
    <w:p w:rsidR="007B2B33" w:rsidRPr="00C54726" w:rsidRDefault="00770E9E" w:rsidP="00770E9E">
      <w:pPr>
        <w:pStyle w:val="AufgabeEbene1"/>
      </w:pPr>
      <w:r>
        <w:rPr>
          <w:noProof/>
          <w:lang w:eastAsia="de-DE"/>
        </w:rPr>
        <w:drawing>
          <wp:anchor distT="0" distB="0" distL="114300" distR="114300" simplePos="0" relativeHeight="252611072" behindDoc="0" locked="0" layoutInCell="1" allowOverlap="1" wp14:anchorId="06AAEF3D" wp14:editId="66A8A4A4">
            <wp:simplePos x="0" y="0"/>
            <wp:positionH relativeFrom="column">
              <wp:posOffset>4869815</wp:posOffset>
            </wp:positionH>
            <wp:positionV relativeFrom="paragraph">
              <wp:posOffset>188226</wp:posOffset>
            </wp:positionV>
            <wp:extent cx="316865" cy="316865"/>
            <wp:effectExtent l="0" t="0" r="6985" b="698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B2B33" w:rsidRPr="00C54726">
        <w:t xml:space="preserve">Errechnen Sie </w:t>
      </w:r>
      <w:r w:rsidR="00993FB0">
        <w:t xml:space="preserve">dann </w:t>
      </w:r>
      <w:r w:rsidR="007B2B33" w:rsidRPr="00C54726">
        <w:t>den möglichen Preisnachlass für das aktuelle Angebot.</w:t>
      </w:r>
      <w:r>
        <w:t xml:space="preserve"> </w:t>
      </w:r>
      <w:r w:rsidR="007B2B33" w:rsidRPr="00C54726">
        <w:t xml:space="preserve">Bei einer jährlichen Abnahmemenge von mehr als 200 Stück gewähren </w:t>
      </w:r>
      <w:r w:rsidR="007C177D">
        <w:t>Sie Ihren</w:t>
      </w:r>
      <w:r w:rsidR="007B2B33" w:rsidRPr="00C54726">
        <w:t xml:space="preserve"> Kunden einen Bonus von 1,5 % des getätigten Umsatzes. Überlegen Sie, welcher Unterschied de</w:t>
      </w:r>
      <w:r w:rsidR="007B2B33" w:rsidRPr="00C54726">
        <w:t>m</w:t>
      </w:r>
      <w:r w:rsidR="007B2B33" w:rsidRPr="00C54726">
        <w:t>nach zwischen Rabatt und Bonus besteht.</w:t>
      </w:r>
    </w:p>
    <w:p w:rsidR="007B2B33" w:rsidRPr="00C54726" w:rsidRDefault="00993FB0" w:rsidP="00770E9E">
      <w:pPr>
        <w:pStyle w:val="AufgabeEbene1"/>
      </w:pPr>
      <w:r w:rsidRPr="00993FB0">
        <w:rPr>
          <w:noProof/>
          <w:lang w:eastAsia="de-DE"/>
        </w:rPr>
        <w:drawing>
          <wp:anchor distT="0" distB="0" distL="114300" distR="114300" simplePos="0" relativeHeight="252613120" behindDoc="0" locked="0" layoutInCell="0" allowOverlap="1" wp14:anchorId="6EC10B3B" wp14:editId="7ED8C699">
            <wp:simplePos x="0" y="0"/>
            <wp:positionH relativeFrom="rightMargin">
              <wp:posOffset>81915</wp:posOffset>
            </wp:positionH>
            <wp:positionV relativeFrom="paragraph">
              <wp:posOffset>688975</wp:posOffset>
            </wp:positionV>
            <wp:extent cx="532765" cy="323850"/>
            <wp:effectExtent l="0" t="0" r="635" b="0"/>
            <wp:wrapNone/>
            <wp:docPr id="94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7D">
        <w:t>Sie tragen in I</w:t>
      </w:r>
      <w:r w:rsidR="007B2B33" w:rsidRPr="00C54726">
        <w:t xml:space="preserve">hrem Geldbeutel ein Stempelkärtchen mit sich, auf dem Sie pro Kauf eines Döners einen Stempel erhalten. Bei zehn </w:t>
      </w:r>
      <w:r w:rsidR="00C54726" w:rsidRPr="00C54726">
        <w:t>Stempeln</w:t>
      </w:r>
      <w:r w:rsidR="007B2B33" w:rsidRPr="00C54726">
        <w:t xml:space="preserve"> erhalten Sie einen Döner umsonst. Erklären Sie, ob es sich hierbei um einen Rabatt oder um einen Bonus ha</w:t>
      </w:r>
      <w:r w:rsidR="007B2B33" w:rsidRPr="00C54726">
        <w:t>n</w:t>
      </w:r>
      <w:r w:rsidR="007C177D">
        <w:t>delt. Begründen Sie I</w:t>
      </w:r>
      <w:r w:rsidR="007B2B33" w:rsidRPr="00C54726">
        <w:t xml:space="preserve">hre Entscheidung. </w:t>
      </w:r>
    </w:p>
    <w:p w:rsidR="007B2B33" w:rsidRPr="00C54726" w:rsidRDefault="007B2B33" w:rsidP="00770E9E">
      <w:pPr>
        <w:pStyle w:val="AufgabeEbene1"/>
      </w:pPr>
      <w:r w:rsidRPr="00C54726">
        <w:t>Pr</w:t>
      </w:r>
      <w:r w:rsidR="007C177D">
        <w:t>äsentieren und vergleichen Sie I</w:t>
      </w:r>
      <w:r w:rsidRPr="00C54726">
        <w:t>hre Lösungen in der Gruppe.</w:t>
      </w:r>
    </w:p>
    <w:p w:rsidR="002E3EE2" w:rsidRPr="002E3EE2" w:rsidRDefault="002E3EE2" w:rsidP="002E3EE2">
      <w:pPr>
        <w:pStyle w:val="Marginaliegrau"/>
        <w:framePr w:wrap="around" w:x="8608" w:y="27"/>
      </w:pPr>
      <w:r>
        <w:t xml:space="preserve">Falls notwendig: </w:t>
      </w:r>
      <w:r w:rsidRPr="00C54726">
        <w:t>Arbeit</w:t>
      </w:r>
      <w:r w:rsidRPr="00C54726">
        <w:t>s</w:t>
      </w:r>
      <w:r w:rsidRPr="00C54726">
        <w:t xml:space="preserve">blatt Briefvorlage </w:t>
      </w:r>
      <w:r>
        <w:t>„Limes Sport – Lösung“</w:t>
      </w:r>
    </w:p>
    <w:p w:rsidR="007B2B33" w:rsidRPr="00C54726" w:rsidRDefault="007B2B33" w:rsidP="00770E9E">
      <w:pPr>
        <w:pStyle w:val="AufgabeEbene1"/>
      </w:pPr>
      <w:r w:rsidRPr="00C54726">
        <w:t>Fixieren Sie, nach Kontrolle der Anordnung, die Textfelder auf der Briefvorlage.</w:t>
      </w:r>
    </w:p>
    <w:p w:rsidR="00770E9E" w:rsidRDefault="007B2B33" w:rsidP="00770E9E">
      <w:pPr>
        <w:pStyle w:val="AufgabeEbene1"/>
      </w:pPr>
      <w:r w:rsidRPr="00C54726">
        <w:t>Sammeln Sie die Begriffe aus dem Angebot, die für Sie neu sind und schreiben Sie für jeden Begriff ein Kärtchen. Erläutern Sie auf der Rückseite des Kärtchens den B</w:t>
      </w:r>
      <w:r w:rsidRPr="00C54726">
        <w:t>e</w:t>
      </w:r>
      <w:r w:rsidRPr="00C54726">
        <w:t>griff.</w:t>
      </w:r>
    </w:p>
    <w:p w:rsidR="00770E9E" w:rsidRDefault="00770E9E">
      <w:pPr>
        <w:spacing w:line="240" w:lineRule="exact"/>
      </w:pPr>
      <w:r>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0"/>
        <w:gridCol w:w="4940"/>
      </w:tblGrid>
      <w:tr w:rsidR="00D53E2F" w:rsidTr="00C322A6">
        <w:tc>
          <w:tcPr>
            <w:tcW w:w="4670" w:type="dxa"/>
            <w:tcBorders>
              <w:top w:val="nil"/>
              <w:left w:val="nil"/>
              <w:bottom w:val="nil"/>
              <w:right w:val="nil"/>
            </w:tcBorders>
          </w:tcPr>
          <w:p w:rsidR="00D53E2F" w:rsidRDefault="00D53E2F" w:rsidP="00C322A6">
            <w:pPr>
              <w:pStyle w:val="Kopfzeile"/>
              <w:rPr>
                <w:b/>
                <w:bCs/>
                <w:i/>
                <w:iCs/>
                <w:sz w:val="32"/>
                <w:lang w:val="en-GB"/>
              </w:rPr>
            </w:pPr>
            <w:r>
              <w:rPr>
                <w:b/>
                <w:bCs/>
                <w:i/>
                <w:iCs/>
                <w:noProof/>
                <w:sz w:val="32"/>
              </w:rPr>
              <w:lastRenderedPageBreak/>
              <w:drawing>
                <wp:inline distT="0" distB="0" distL="0" distR="0" wp14:anchorId="649E7E15" wp14:editId="2F57CAF0">
                  <wp:extent cx="2847975" cy="704850"/>
                  <wp:effectExtent l="19050" t="0" r="9525" b="0"/>
                  <wp:docPr id="1395" name="Bild 1" descr="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ogo"/>
                          <pic:cNvPicPr>
                            <a:picLocks noChangeAspect="1" noChangeArrowheads="1"/>
                          </pic:cNvPicPr>
                        </pic:nvPicPr>
                        <pic:blipFill>
                          <a:blip r:embed="rId70"/>
                          <a:srcRect/>
                          <a:stretch>
                            <a:fillRect/>
                          </a:stretch>
                        </pic:blipFill>
                        <pic:spPr bwMode="auto">
                          <a:xfrm>
                            <a:off x="0" y="0"/>
                            <a:ext cx="2847975" cy="704850"/>
                          </a:xfrm>
                          <a:prstGeom prst="rect">
                            <a:avLst/>
                          </a:prstGeom>
                          <a:noFill/>
                          <a:ln w="9525">
                            <a:noFill/>
                            <a:miter lim="800000"/>
                            <a:headEnd/>
                            <a:tailEnd/>
                          </a:ln>
                        </pic:spPr>
                      </pic:pic>
                    </a:graphicData>
                  </a:graphic>
                </wp:inline>
              </w:drawing>
            </w:r>
          </w:p>
        </w:tc>
        <w:tc>
          <w:tcPr>
            <w:tcW w:w="4940" w:type="dxa"/>
            <w:tcBorders>
              <w:top w:val="nil"/>
              <w:left w:val="nil"/>
              <w:bottom w:val="nil"/>
              <w:right w:val="nil"/>
            </w:tcBorders>
          </w:tcPr>
          <w:p w:rsidR="00D53E2F" w:rsidRPr="00BD4DE4" w:rsidRDefault="00D53E2F" w:rsidP="00C322A6">
            <w:pPr>
              <w:pStyle w:val="Kopfzeile"/>
              <w:jc w:val="right"/>
              <w:rPr>
                <w:b/>
                <w:bCs/>
                <w:sz w:val="40"/>
                <w14:shadow w14:blurRad="50800" w14:dist="38100" w14:dir="2700000" w14:sx="100000" w14:sy="100000" w14:kx="0" w14:ky="0" w14:algn="tl">
                  <w14:srgbClr w14:val="000000">
                    <w14:alpha w14:val="60000"/>
                  </w14:srgbClr>
                </w14:shadow>
              </w:rPr>
            </w:pPr>
            <w:r w:rsidRPr="00BD4DE4">
              <w:rPr>
                <w:b/>
                <w:bCs/>
                <w:sz w:val="40"/>
                <w14:shadow w14:blurRad="50800" w14:dist="38100" w14:dir="2700000" w14:sx="100000" w14:sy="100000" w14:kx="0" w14:ky="0" w14:algn="tl">
                  <w14:srgbClr w14:val="000000">
                    <w14:alpha w14:val="60000"/>
                  </w14:srgbClr>
                </w14:shadow>
              </w:rPr>
              <w:t xml:space="preserve">LIMES Sport GmbH </w:t>
            </w:r>
          </w:p>
          <w:p w:rsidR="00D53E2F" w:rsidRPr="00BD4DE4" w:rsidRDefault="00D53E2F" w:rsidP="00C322A6">
            <w:pPr>
              <w:pStyle w:val="Kopfzeile"/>
              <w:jc w:val="right"/>
              <w:rPr>
                <w:sz w:val="24"/>
                <w14:shadow w14:blurRad="50800" w14:dist="38100" w14:dir="2700000" w14:sx="100000" w14:sy="100000" w14:kx="0" w14:ky="0" w14:algn="tl">
                  <w14:srgbClr w14:val="000000">
                    <w14:alpha w14:val="60000"/>
                  </w14:srgbClr>
                </w14:shadow>
              </w:rPr>
            </w:pPr>
          </w:p>
          <w:p w:rsidR="00D53E2F" w:rsidRDefault="00D53E2F" w:rsidP="00C322A6">
            <w:pPr>
              <w:pStyle w:val="Kopfzeile"/>
              <w:jc w:val="right"/>
            </w:pPr>
            <w:proofErr w:type="spellStart"/>
            <w:r>
              <w:rPr>
                <w:b/>
                <w:bCs/>
                <w:i/>
                <w:iCs/>
                <w:sz w:val="32"/>
                <w:lang w:val="en-GB"/>
              </w:rPr>
              <w:t>Sportgroßhandel</w:t>
            </w:r>
            <w:proofErr w:type="spellEnd"/>
          </w:p>
        </w:tc>
      </w:tr>
    </w:tbl>
    <w:p w:rsidR="00D53E2F" w:rsidRDefault="00D53E2F" w:rsidP="00D53E2F">
      <w:pPr>
        <w:spacing w:line="240" w:lineRule="exact"/>
      </w:pPr>
    </w:p>
    <w:p w:rsidR="00D53E2F" w:rsidRDefault="00D53E2F" w:rsidP="00D53E2F">
      <w:pPr>
        <w:spacing w:line="240" w:lineRule="exact"/>
      </w:pPr>
    </w:p>
    <w:tbl>
      <w:tblPr>
        <w:tblW w:w="10150" w:type="dxa"/>
        <w:tblCellMar>
          <w:left w:w="70" w:type="dxa"/>
          <w:right w:w="70" w:type="dxa"/>
        </w:tblCellMar>
        <w:tblLook w:val="0000" w:firstRow="0" w:lastRow="0" w:firstColumn="0" w:lastColumn="0" w:noHBand="0" w:noVBand="0"/>
      </w:tblPr>
      <w:tblGrid>
        <w:gridCol w:w="4893"/>
        <w:gridCol w:w="934"/>
        <w:gridCol w:w="4323"/>
      </w:tblGrid>
      <w:tr w:rsidR="00D53E2F" w:rsidTr="00C322A6">
        <w:trPr>
          <w:cantSplit/>
          <w:trHeight w:val="284"/>
        </w:trPr>
        <w:tc>
          <w:tcPr>
            <w:tcW w:w="10150" w:type="dxa"/>
            <w:gridSpan w:val="3"/>
            <w:vAlign w:val="center"/>
          </w:tcPr>
          <w:p w:rsidR="00D53E2F" w:rsidRDefault="00D53E2F" w:rsidP="00C322A6">
            <w:pPr>
              <w:pStyle w:val="berschrift1"/>
            </w:pPr>
            <w:r>
              <w:t xml:space="preserve">LIMES Sport GmbH </w:t>
            </w:r>
            <w:r>
              <w:sym w:font="Wingdings" w:char="F077"/>
            </w:r>
            <w:r>
              <w:t xml:space="preserve"> Im Industriegebiet 11 </w:t>
            </w:r>
            <w:r>
              <w:sym w:font="Wingdings" w:char="F077"/>
            </w:r>
            <w:r>
              <w:t xml:space="preserve"> 70173 Stuttgart</w:t>
            </w:r>
          </w:p>
        </w:tc>
      </w:tr>
      <w:tr w:rsidR="00D53E2F" w:rsidRPr="0061417C" w:rsidTr="00C322A6">
        <w:trPr>
          <w:cantSplit/>
        </w:trPr>
        <w:tc>
          <w:tcPr>
            <w:tcW w:w="4893" w:type="dxa"/>
          </w:tcPr>
          <w:p w:rsidR="00D53E2F" w:rsidRDefault="00D53E2F" w:rsidP="00C322A6"/>
          <w:p w:rsidR="00D53E2F" w:rsidRDefault="00D53E2F" w:rsidP="00C322A6"/>
          <w:p w:rsidR="00D53E2F" w:rsidRDefault="00D53E2F" w:rsidP="00C322A6">
            <w:pPr>
              <w:pStyle w:val="Kopfzeile"/>
              <w:tabs>
                <w:tab w:val="clear" w:pos="4536"/>
                <w:tab w:val="clear" w:pos="9072"/>
              </w:tabs>
            </w:pPr>
          </w:p>
        </w:tc>
        <w:tc>
          <w:tcPr>
            <w:tcW w:w="934" w:type="dxa"/>
          </w:tcPr>
          <w:p w:rsidR="00D53E2F" w:rsidRDefault="00D53E2F" w:rsidP="00C322A6"/>
        </w:tc>
        <w:tc>
          <w:tcPr>
            <w:tcW w:w="4323" w:type="dxa"/>
          </w:tcPr>
          <w:p w:rsidR="00D53E2F" w:rsidRDefault="002E4502" w:rsidP="00C322A6">
            <w:pPr>
              <w:tabs>
                <w:tab w:val="left" w:pos="1828"/>
              </w:tabs>
            </w:pPr>
            <w:r>
              <w:rPr>
                <w:sz w:val="16"/>
              </w:rPr>
              <w:t>Ihr Name</w:t>
            </w:r>
            <w:r w:rsidR="007C177D">
              <w:rPr>
                <w:sz w:val="16"/>
              </w:rPr>
              <w:t>:</w:t>
            </w:r>
            <w:r w:rsidR="00D53E2F">
              <w:t xml:space="preserve"> </w:t>
            </w:r>
            <w:r w:rsidR="00D53E2F">
              <w:tab/>
            </w:r>
            <w:r>
              <w:t>Frau Braun</w:t>
            </w:r>
          </w:p>
          <w:p w:rsidR="00D53E2F" w:rsidRDefault="00D53E2F" w:rsidP="00C322A6">
            <w:pPr>
              <w:tabs>
                <w:tab w:val="left" w:pos="1828"/>
              </w:tabs>
            </w:pPr>
            <w:r>
              <w:rPr>
                <w:sz w:val="16"/>
              </w:rPr>
              <w:t>Ihre Nachricht vom:</w:t>
            </w:r>
            <w:r>
              <w:t xml:space="preserve"> </w:t>
            </w:r>
            <w:r>
              <w:tab/>
              <w:t>22.10.15</w:t>
            </w:r>
          </w:p>
          <w:p w:rsidR="00D53E2F" w:rsidRDefault="00D53E2F" w:rsidP="00C322A6">
            <w:pPr>
              <w:tabs>
                <w:tab w:val="left" w:pos="1828"/>
              </w:tabs>
            </w:pPr>
            <w:r>
              <w:rPr>
                <w:sz w:val="16"/>
              </w:rPr>
              <w:t>Unser Zeichen:</w:t>
            </w:r>
            <w:r>
              <w:t xml:space="preserve"> </w:t>
            </w:r>
            <w:r>
              <w:tab/>
            </w:r>
            <w:proofErr w:type="spellStart"/>
            <w:r>
              <w:t>Mu</w:t>
            </w:r>
            <w:proofErr w:type="spellEnd"/>
          </w:p>
          <w:p w:rsidR="00D53E2F" w:rsidRDefault="00D53E2F" w:rsidP="00C322A6">
            <w:pPr>
              <w:tabs>
                <w:tab w:val="left" w:pos="1828"/>
              </w:tabs>
            </w:pPr>
            <w:r>
              <w:rPr>
                <w:sz w:val="16"/>
              </w:rPr>
              <w:t>Unsere Nachricht vom:</w:t>
            </w:r>
            <w:r>
              <w:t xml:space="preserve"> </w:t>
            </w:r>
            <w:r>
              <w:tab/>
            </w:r>
          </w:p>
          <w:p w:rsidR="00D53E2F" w:rsidRDefault="00D53E2F" w:rsidP="00C322A6">
            <w:pPr>
              <w:tabs>
                <w:tab w:val="left" w:pos="1828"/>
              </w:tabs>
            </w:pPr>
          </w:p>
          <w:p w:rsidR="00D53E2F" w:rsidRDefault="00D53E2F" w:rsidP="00C322A6">
            <w:pPr>
              <w:tabs>
                <w:tab w:val="left" w:pos="1828"/>
              </w:tabs>
            </w:pPr>
            <w:r>
              <w:rPr>
                <w:sz w:val="16"/>
              </w:rPr>
              <w:t>Name:</w:t>
            </w:r>
            <w:r>
              <w:t xml:space="preserve"> </w:t>
            </w:r>
            <w:r>
              <w:tab/>
              <w:t>Mustermann</w:t>
            </w:r>
          </w:p>
          <w:p w:rsidR="00D53E2F" w:rsidRDefault="00D53E2F" w:rsidP="00C322A6">
            <w:pPr>
              <w:tabs>
                <w:tab w:val="left" w:pos="1828"/>
              </w:tabs>
              <w:rPr>
                <w:sz w:val="16"/>
                <w:lang w:val="it-IT"/>
              </w:rPr>
            </w:pPr>
            <w:proofErr w:type="spellStart"/>
            <w:r>
              <w:rPr>
                <w:sz w:val="16"/>
                <w:lang w:val="it-IT"/>
              </w:rPr>
              <w:t>Telefon</w:t>
            </w:r>
            <w:proofErr w:type="spellEnd"/>
            <w:r>
              <w:rPr>
                <w:sz w:val="16"/>
                <w:lang w:val="it-IT"/>
              </w:rPr>
              <w:t>:</w:t>
            </w:r>
            <w:r>
              <w:rPr>
                <w:lang w:val="it-IT"/>
              </w:rPr>
              <w:t xml:space="preserve"> </w:t>
            </w:r>
            <w:r>
              <w:rPr>
                <w:lang w:val="it-IT"/>
              </w:rPr>
              <w:tab/>
            </w:r>
            <w:r>
              <w:rPr>
                <w:sz w:val="16"/>
                <w:lang w:val="it-IT"/>
              </w:rPr>
              <w:t>0711 233425</w:t>
            </w:r>
          </w:p>
          <w:p w:rsidR="00D53E2F" w:rsidRDefault="00D53E2F" w:rsidP="00C322A6">
            <w:pPr>
              <w:tabs>
                <w:tab w:val="left" w:pos="1828"/>
              </w:tabs>
              <w:rPr>
                <w:lang w:val="it-IT"/>
              </w:rPr>
            </w:pPr>
            <w:r>
              <w:rPr>
                <w:sz w:val="16"/>
                <w:lang w:val="it-IT"/>
              </w:rPr>
              <w:t>Telefax:</w:t>
            </w:r>
            <w:r>
              <w:rPr>
                <w:lang w:val="it-IT"/>
              </w:rPr>
              <w:t xml:space="preserve"> </w:t>
            </w:r>
            <w:r>
              <w:rPr>
                <w:lang w:val="it-IT"/>
              </w:rPr>
              <w:tab/>
            </w:r>
            <w:r>
              <w:rPr>
                <w:sz w:val="16"/>
                <w:lang w:val="it-IT"/>
              </w:rPr>
              <w:t>0711 233426</w:t>
            </w:r>
          </w:p>
          <w:p w:rsidR="00D53E2F" w:rsidRDefault="00D53E2F" w:rsidP="00C322A6">
            <w:pPr>
              <w:pStyle w:val="Kopfzeile"/>
              <w:tabs>
                <w:tab w:val="clear" w:pos="4536"/>
                <w:tab w:val="clear" w:pos="9072"/>
                <w:tab w:val="left" w:pos="1249"/>
                <w:tab w:val="left" w:pos="1828"/>
              </w:tabs>
              <w:rPr>
                <w:sz w:val="16"/>
                <w:lang w:val="it-IT"/>
              </w:rPr>
            </w:pPr>
            <w:r>
              <w:rPr>
                <w:sz w:val="16"/>
                <w:lang w:val="fr-FR"/>
              </w:rPr>
              <w:t>Mail:</w:t>
            </w:r>
            <w:r>
              <w:rPr>
                <w:lang w:val="fr-FR"/>
              </w:rPr>
              <w:t xml:space="preserve"> </w:t>
            </w:r>
            <w:r>
              <w:rPr>
                <w:lang w:val="fr-FR"/>
              </w:rPr>
              <w:tab/>
            </w:r>
            <w:r>
              <w:rPr>
                <w:lang w:val="fr-FR"/>
              </w:rPr>
              <w:tab/>
            </w:r>
            <w:r>
              <w:rPr>
                <w:sz w:val="16"/>
                <w:lang w:val="fr-FR"/>
              </w:rPr>
              <w:t>service@</w:t>
            </w:r>
            <w:r>
              <w:rPr>
                <w:sz w:val="16"/>
                <w:lang w:val="it-IT"/>
              </w:rPr>
              <w:t>limes-sport.de</w:t>
            </w:r>
          </w:p>
          <w:p w:rsidR="00D53E2F" w:rsidRDefault="00D53E2F" w:rsidP="00C322A6">
            <w:pPr>
              <w:pStyle w:val="Kopfzeile"/>
              <w:tabs>
                <w:tab w:val="clear" w:pos="4536"/>
                <w:tab w:val="clear" w:pos="9072"/>
                <w:tab w:val="left" w:pos="1249"/>
                <w:tab w:val="left" w:pos="1828"/>
              </w:tabs>
              <w:rPr>
                <w:sz w:val="16"/>
                <w:lang w:val="it-IT"/>
              </w:rPr>
            </w:pPr>
            <w:r>
              <w:rPr>
                <w:sz w:val="16"/>
                <w:lang w:val="it-IT"/>
              </w:rPr>
              <w:t>Internet:</w:t>
            </w:r>
            <w:r>
              <w:rPr>
                <w:sz w:val="16"/>
                <w:lang w:val="it-IT"/>
              </w:rPr>
              <w:tab/>
            </w:r>
            <w:r>
              <w:rPr>
                <w:sz w:val="16"/>
                <w:lang w:val="it-IT"/>
              </w:rPr>
              <w:tab/>
              <w:t>www.limes-sport.de</w:t>
            </w:r>
          </w:p>
          <w:p w:rsidR="00D53E2F" w:rsidRDefault="00D53E2F" w:rsidP="00C322A6">
            <w:pPr>
              <w:pStyle w:val="Kopfzeile"/>
              <w:tabs>
                <w:tab w:val="clear" w:pos="4536"/>
                <w:tab w:val="clear" w:pos="9072"/>
                <w:tab w:val="left" w:pos="1249"/>
                <w:tab w:val="left" w:pos="1828"/>
              </w:tabs>
              <w:rPr>
                <w:sz w:val="16"/>
                <w:lang w:val="it-IT"/>
              </w:rPr>
            </w:pPr>
          </w:p>
          <w:p w:rsidR="00D53E2F" w:rsidRDefault="00D53E2F" w:rsidP="00C322A6">
            <w:pPr>
              <w:pStyle w:val="Kopfzeile"/>
              <w:tabs>
                <w:tab w:val="clear" w:pos="4536"/>
                <w:tab w:val="clear" w:pos="9072"/>
                <w:tab w:val="left" w:pos="1249"/>
                <w:tab w:val="left" w:pos="1828"/>
              </w:tabs>
              <w:rPr>
                <w:sz w:val="16"/>
                <w:lang w:val="it-IT"/>
              </w:rPr>
            </w:pPr>
          </w:p>
          <w:p w:rsidR="00D53E2F" w:rsidRDefault="00D53E2F" w:rsidP="00C322A6">
            <w:pPr>
              <w:tabs>
                <w:tab w:val="left" w:pos="1828"/>
              </w:tabs>
              <w:rPr>
                <w:lang w:val="it-IT"/>
              </w:rPr>
            </w:pPr>
            <w:proofErr w:type="spellStart"/>
            <w:r>
              <w:rPr>
                <w:sz w:val="16"/>
                <w:lang w:val="it-IT"/>
              </w:rPr>
              <w:t>Datum</w:t>
            </w:r>
            <w:proofErr w:type="spellEnd"/>
            <w:r>
              <w:rPr>
                <w:sz w:val="16"/>
                <w:lang w:val="it-IT"/>
              </w:rPr>
              <w:t>:</w:t>
            </w:r>
            <w:r>
              <w:rPr>
                <w:lang w:val="it-IT"/>
              </w:rPr>
              <w:t xml:space="preserve"> </w:t>
            </w:r>
            <w:r>
              <w:rPr>
                <w:lang w:val="it-IT"/>
              </w:rPr>
              <w:tab/>
            </w:r>
          </w:p>
        </w:tc>
      </w:tr>
    </w:tbl>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p w:rsidR="00D53E2F" w:rsidRPr="00D82F4A" w:rsidRDefault="00D53E2F" w:rsidP="00D53E2F">
      <w:pPr>
        <w:spacing w:line="240" w:lineRule="exact"/>
        <w:rPr>
          <w:lang w:val="it-IT"/>
        </w:rPr>
      </w:pPr>
    </w:p>
    <w:tbl>
      <w:tblPr>
        <w:tblW w:w="8575" w:type="dxa"/>
        <w:tblCellMar>
          <w:left w:w="70" w:type="dxa"/>
          <w:right w:w="70" w:type="dxa"/>
        </w:tblCellMar>
        <w:tblLook w:val="0000" w:firstRow="0" w:lastRow="0" w:firstColumn="0" w:lastColumn="0" w:noHBand="0" w:noVBand="0"/>
      </w:tblPr>
      <w:tblGrid>
        <w:gridCol w:w="2905"/>
        <w:gridCol w:w="1843"/>
        <w:gridCol w:w="3827"/>
      </w:tblGrid>
      <w:tr w:rsidR="00D53E2F" w:rsidTr="007C177D">
        <w:tc>
          <w:tcPr>
            <w:tcW w:w="2905" w:type="dxa"/>
          </w:tcPr>
          <w:p w:rsidR="00D53E2F" w:rsidRDefault="00D53E2F" w:rsidP="00C322A6">
            <w:pPr>
              <w:pStyle w:val="Fuzeile"/>
            </w:pPr>
            <w:r>
              <w:t>Baden-Württemberg Bank</w:t>
            </w:r>
          </w:p>
          <w:p w:rsidR="00D53E2F" w:rsidRDefault="00D53E2F" w:rsidP="00C322A6">
            <w:pPr>
              <w:pStyle w:val="Fuzeile"/>
              <w:tabs>
                <w:tab w:val="clear" w:pos="4536"/>
                <w:tab w:val="clear" w:pos="9072"/>
                <w:tab w:val="right" w:pos="3042"/>
              </w:tabs>
            </w:pPr>
            <w:r>
              <w:t>Konto Nr.  2100011   BLZ 600 500 00</w:t>
            </w:r>
          </w:p>
          <w:p w:rsidR="00D53E2F" w:rsidRDefault="00D53E2F" w:rsidP="00C322A6">
            <w:pPr>
              <w:pStyle w:val="Fuzeile"/>
              <w:tabs>
                <w:tab w:val="clear" w:pos="4536"/>
                <w:tab w:val="clear" w:pos="9072"/>
                <w:tab w:val="right" w:pos="3042"/>
              </w:tabs>
            </w:pPr>
            <w:r>
              <w:t>BIC BAWUDEST</w:t>
            </w:r>
          </w:p>
          <w:p w:rsidR="00D53E2F" w:rsidRDefault="00D53E2F" w:rsidP="00C322A6">
            <w:pPr>
              <w:pStyle w:val="Fuzeile"/>
              <w:tabs>
                <w:tab w:val="clear" w:pos="4536"/>
                <w:tab w:val="clear" w:pos="9072"/>
                <w:tab w:val="right" w:pos="3042"/>
              </w:tabs>
            </w:pPr>
            <w:r>
              <w:t>IBAN DE97 6005 0000 0002 1000 11</w:t>
            </w:r>
          </w:p>
        </w:tc>
        <w:tc>
          <w:tcPr>
            <w:tcW w:w="1843" w:type="dxa"/>
          </w:tcPr>
          <w:p w:rsidR="00D53E2F" w:rsidRDefault="00D53E2F" w:rsidP="00C322A6">
            <w:pPr>
              <w:pStyle w:val="Fuzeile"/>
            </w:pPr>
            <w:r>
              <w:t>Geschäftsführer</w:t>
            </w:r>
          </w:p>
          <w:p w:rsidR="00D53E2F" w:rsidRDefault="00D53E2F" w:rsidP="00C322A6">
            <w:pPr>
              <w:pStyle w:val="Fuzeile"/>
            </w:pPr>
            <w:r>
              <w:t>Herr Karl Schwarz</w:t>
            </w:r>
          </w:p>
          <w:p w:rsidR="00D53E2F" w:rsidRDefault="00D53E2F" w:rsidP="00C322A6">
            <w:pPr>
              <w:pStyle w:val="Fuzeile"/>
              <w:rPr>
                <w:lang w:val="fr-FR"/>
              </w:rPr>
            </w:pPr>
            <w:r>
              <w:rPr>
                <w:lang w:val="fr-FR"/>
              </w:rPr>
              <w:t>Frau Michaela Maier</w:t>
            </w:r>
          </w:p>
        </w:tc>
        <w:tc>
          <w:tcPr>
            <w:tcW w:w="3827" w:type="dxa"/>
          </w:tcPr>
          <w:p w:rsidR="00D53E2F" w:rsidRDefault="00D53E2F" w:rsidP="00C322A6">
            <w:pPr>
              <w:pStyle w:val="Fuzeile"/>
            </w:pPr>
            <w:r>
              <w:t>Gerichtsstand:               Amtsgericht Stuttgart</w:t>
            </w:r>
          </w:p>
          <w:p w:rsidR="00D53E2F" w:rsidRDefault="00D53E2F" w:rsidP="00C322A6">
            <w:pPr>
              <w:pStyle w:val="Fuzeile"/>
            </w:pPr>
            <w:r>
              <w:t>Handelsregister</w:t>
            </w:r>
            <w:r w:rsidR="007C177D">
              <w:t xml:space="preserve">:      </w:t>
            </w:r>
            <w:r>
              <w:t xml:space="preserve">     HR-B 234</w:t>
            </w:r>
          </w:p>
          <w:p w:rsidR="00D53E2F" w:rsidRDefault="00D53E2F" w:rsidP="00C322A6">
            <w:pPr>
              <w:pStyle w:val="Fuzeile"/>
              <w:rPr>
                <w:lang w:val="fr-FR"/>
              </w:rPr>
            </w:pPr>
            <w:proofErr w:type="spellStart"/>
            <w:r>
              <w:rPr>
                <w:lang w:val="fr-FR"/>
              </w:rPr>
              <w:t>USt-IdNr</w:t>
            </w:r>
            <w:proofErr w:type="spellEnd"/>
            <w:r>
              <w:rPr>
                <w:lang w:val="fr-FR"/>
              </w:rPr>
              <w:t xml:space="preserve">:                  </w:t>
            </w:r>
            <w:r w:rsidR="007C177D">
              <w:rPr>
                <w:lang w:val="fr-FR"/>
              </w:rPr>
              <w:t xml:space="preserve">  </w:t>
            </w:r>
            <w:r>
              <w:rPr>
                <w:lang w:val="fr-FR"/>
              </w:rPr>
              <w:t xml:space="preserve">     DE 456123789</w:t>
            </w:r>
          </w:p>
        </w:tc>
      </w:tr>
    </w:tbl>
    <w:p w:rsidR="00D53E2F" w:rsidRDefault="00D53E2F" w:rsidP="00D53E2F">
      <w:pPr>
        <w:spacing w:line="240" w:lineRule="exact"/>
      </w:pPr>
      <w:r>
        <w:br w:type="page"/>
      </w:r>
    </w:p>
    <w:p w:rsidR="00D53E2F" w:rsidRDefault="00D53E2F" w:rsidP="0063301A">
      <w:pPr>
        <w:pStyle w:val="berschrift2"/>
      </w:pPr>
      <w:r>
        <w:rPr>
          <w:rFonts w:ascii="Arial" w:hAnsi="Arial"/>
          <w:noProof/>
        </w:rPr>
        <w:lastRenderedPageBreak/>
        <mc:AlternateContent>
          <mc:Choice Requires="wps">
            <w:drawing>
              <wp:anchor distT="45720" distB="45720" distL="114300" distR="114300" simplePos="0" relativeHeight="252575232" behindDoc="0" locked="0" layoutInCell="1" allowOverlap="1" wp14:anchorId="05423EB4" wp14:editId="596C3BB5">
                <wp:simplePos x="0" y="0"/>
                <wp:positionH relativeFrom="margin">
                  <wp:posOffset>1725295</wp:posOffset>
                </wp:positionH>
                <wp:positionV relativeFrom="paragraph">
                  <wp:posOffset>147320</wp:posOffset>
                </wp:positionV>
                <wp:extent cx="2228850" cy="304800"/>
                <wp:effectExtent l="0" t="0" r="19050" b="19050"/>
                <wp:wrapSquare wrapText="bothSides"/>
                <wp:docPr id="1382" name="Textfeld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headEnd/>
                          <a:tailEnd/>
                        </a:ln>
                      </wps:spPr>
                      <wps:txbx>
                        <w:txbxContent>
                          <w:p w:rsidR="008F125E" w:rsidRPr="00395A10" w:rsidRDefault="008F125E" w:rsidP="00D53E2F">
                            <w:pPr>
                              <w:rPr>
                                <w:sz w:val="28"/>
                              </w:rPr>
                            </w:pPr>
                            <w:r w:rsidRPr="00395A10">
                              <w:rPr>
                                <w:sz w:val="24"/>
                                <w:lang w:val="it-IT"/>
                              </w:rPr>
                              <w:t>Summe: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82" o:spid="_x0000_s1041" type="#_x0000_t202" style="position:absolute;margin-left:135.85pt;margin-top:11.6pt;width:175.5pt;height:24pt;z-index:2525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">
                <v:textbox>
                  <w:txbxContent>
                    <w:p w:rsidR="008F125E" w:rsidRPr="00395A10" w:rsidRDefault="008F125E" w:rsidP="00D53E2F">
                      <w:pPr>
                        <w:rPr>
                          <w:sz w:val="28"/>
                        </w:rPr>
                      </w:pPr>
                      <w:r w:rsidRPr="00395A10">
                        <w:rPr>
                          <w:sz w:val="24"/>
                          <w:lang w:val="it-IT"/>
                        </w:rPr>
                        <w:t>Summe:</w:t>
                      </w:r>
                    </w:p>
                  </w:txbxContent>
                </v:textbox>
                <w10:wrap type="square" anchorx="margin"/>
              </v:shape>
            </w:pict>
          </mc:Fallback>
        </mc:AlternateContent>
      </w:r>
      <w:r w:rsidR="0063301A">
        <w:t>Ausschneidevorlage</w:t>
      </w:r>
    </w:p>
    <w:p w:rsidR="00D53E2F" w:rsidRDefault="00D53E2F" w:rsidP="00D53E2F">
      <w:pPr>
        <w:spacing w:line="240" w:lineRule="exact"/>
      </w:pPr>
      <w:r>
        <w:rPr>
          <w:noProof/>
          <w:lang w:eastAsia="de-DE"/>
        </w:rPr>
        <mc:AlternateContent>
          <mc:Choice Requires="wps">
            <w:drawing>
              <wp:anchor distT="0" distB="0" distL="114300" distR="114300" simplePos="0" relativeHeight="252569088" behindDoc="0" locked="0" layoutInCell="1" allowOverlap="1" wp14:anchorId="40892C62" wp14:editId="69787973">
                <wp:simplePos x="0" y="0"/>
                <wp:positionH relativeFrom="column">
                  <wp:posOffset>4243705</wp:posOffset>
                </wp:positionH>
                <wp:positionV relativeFrom="paragraph">
                  <wp:posOffset>12065</wp:posOffset>
                </wp:positionV>
                <wp:extent cx="2235200" cy="1327150"/>
                <wp:effectExtent l="171450" t="342900" r="165100" b="349250"/>
                <wp:wrapNone/>
                <wp:docPr id="1383" name="Textfeld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224">
                          <a:off x="0" y="0"/>
                          <a:ext cx="2235200" cy="1327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D53E2F">
                            <w:pPr>
                              <w:rPr>
                                <w:rFonts w:ascii="Arial" w:hAnsi="Arial"/>
                              </w:rPr>
                            </w:pPr>
                          </w:p>
                          <w:p w:rsidR="008F125E" w:rsidRDefault="008F125E" w:rsidP="00D53E2F">
                            <w:pPr>
                              <w:ind w:left="708"/>
                              <w:rPr>
                                <w:rFonts w:ascii="Arial" w:hAnsi="Arial"/>
                              </w:rPr>
                            </w:pPr>
                            <w:r w:rsidRPr="00867C73">
                              <w:rPr>
                                <w:rFonts w:ascii="Arial" w:hAnsi="Arial"/>
                              </w:rPr>
                              <w:t>Sportbörse GmbH</w:t>
                            </w:r>
                          </w:p>
                          <w:p w:rsidR="008F125E" w:rsidRPr="00867C73" w:rsidRDefault="008F125E" w:rsidP="007C177D">
                            <w:pPr>
                              <w:ind w:left="708"/>
                              <w:rPr>
                                <w:rFonts w:ascii="Arial" w:hAnsi="Arial"/>
                              </w:rPr>
                            </w:pPr>
                            <w:r w:rsidRPr="00867C73">
                              <w:rPr>
                                <w:rFonts w:ascii="Arial" w:hAnsi="Arial"/>
                              </w:rPr>
                              <w:t>Sportausstatter Nr. 1</w:t>
                            </w:r>
                          </w:p>
                          <w:p w:rsidR="008F125E" w:rsidRDefault="008F125E" w:rsidP="00D53E2F">
                            <w:pPr>
                              <w:ind w:left="708"/>
                              <w:rPr>
                                <w:rFonts w:ascii="Arial" w:hAnsi="Arial"/>
                              </w:rPr>
                            </w:pPr>
                            <w:r w:rsidRPr="00867C73">
                              <w:rPr>
                                <w:rFonts w:ascii="Arial" w:hAnsi="Arial"/>
                              </w:rPr>
                              <w:t>Frau Braun</w:t>
                            </w:r>
                          </w:p>
                          <w:p w:rsidR="008F125E" w:rsidRPr="00867C73" w:rsidRDefault="008F125E" w:rsidP="00D53E2F">
                            <w:pPr>
                              <w:ind w:left="708"/>
                              <w:rPr>
                                <w:rFonts w:ascii="Arial" w:hAnsi="Arial"/>
                              </w:rPr>
                            </w:pPr>
                            <w:r w:rsidRPr="00867C73">
                              <w:rPr>
                                <w:rFonts w:ascii="Arial" w:hAnsi="Arial"/>
                              </w:rPr>
                              <w:t>Ernst-Abbe-Str. 62</w:t>
                            </w:r>
                            <w:r>
                              <w:rPr>
                                <w:rFonts w:ascii="Arial" w:hAnsi="Arial"/>
                              </w:rPr>
                              <w:t xml:space="preserve"> </w:t>
                            </w:r>
                            <w:r w:rsidRPr="00867C73">
                              <w:rPr>
                                <w:rFonts w:ascii="Arial" w:hAnsi="Arial"/>
                              </w:rPr>
                              <w:t>a</w:t>
                            </w:r>
                          </w:p>
                          <w:p w:rsidR="008F125E" w:rsidRPr="00867C73" w:rsidRDefault="008F125E" w:rsidP="00D53E2F">
                            <w:pPr>
                              <w:ind w:left="708"/>
                              <w:rPr>
                                <w:rFonts w:ascii="Arial" w:hAnsi="Arial"/>
                              </w:rPr>
                            </w:pPr>
                            <w:r w:rsidRPr="00867C73">
                              <w:rPr>
                                <w:rFonts w:ascii="Arial" w:hAnsi="Arial"/>
                              </w:rPr>
                              <w:t>75217 Birkenfeld</w:t>
                            </w:r>
                          </w:p>
                          <w:p w:rsidR="008F125E" w:rsidRDefault="008F125E" w:rsidP="00D5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3" o:spid="_x0000_s1042" type="#_x0000_t202" style="position:absolute;margin-left:334.15pt;margin-top:.95pt;width:176pt;height:104.5pt;rotation:-1244939fd;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" fillcolor="white [3201]" strokeweight=".5pt">
                <v:path arrowok="t"/>
                <v:textbox>
                  <w:txbxContent>
                    <w:p w:rsidR="008F125E" w:rsidRDefault="008F125E" w:rsidP="00D53E2F">
                      <w:pPr>
                        <w:rPr>
                          <w:rFonts w:ascii="Arial" w:hAnsi="Arial"/>
                        </w:rPr>
                      </w:pPr>
                    </w:p>
                    <w:p w:rsidR="008F125E" w:rsidRDefault="008F125E" w:rsidP="00D53E2F">
                      <w:pPr>
                        <w:ind w:left="708"/>
                        <w:rPr>
                          <w:rFonts w:ascii="Arial" w:hAnsi="Arial"/>
                        </w:rPr>
                      </w:pPr>
                      <w:r w:rsidRPr="00867C73">
                        <w:rPr>
                          <w:rFonts w:ascii="Arial" w:hAnsi="Arial"/>
                        </w:rPr>
                        <w:t>Sportbörse GmbH</w:t>
                      </w:r>
                    </w:p>
                    <w:p w:rsidR="008F125E" w:rsidRPr="00867C73" w:rsidRDefault="008F125E" w:rsidP="007C177D">
                      <w:pPr>
                        <w:ind w:left="708"/>
                        <w:rPr>
                          <w:rFonts w:ascii="Arial" w:hAnsi="Arial"/>
                        </w:rPr>
                      </w:pPr>
                      <w:r w:rsidRPr="00867C73">
                        <w:rPr>
                          <w:rFonts w:ascii="Arial" w:hAnsi="Arial"/>
                        </w:rPr>
                        <w:t>Sportausstatter Nr. 1</w:t>
                      </w:r>
                    </w:p>
                    <w:p w:rsidR="008F125E" w:rsidRDefault="008F125E" w:rsidP="00D53E2F">
                      <w:pPr>
                        <w:ind w:left="708"/>
                        <w:rPr>
                          <w:rFonts w:ascii="Arial" w:hAnsi="Arial"/>
                        </w:rPr>
                      </w:pPr>
                      <w:r w:rsidRPr="00867C73">
                        <w:rPr>
                          <w:rFonts w:ascii="Arial" w:hAnsi="Arial"/>
                        </w:rPr>
                        <w:t>Frau Braun</w:t>
                      </w:r>
                    </w:p>
                    <w:p w:rsidR="008F125E" w:rsidRPr="00867C73" w:rsidRDefault="008F125E" w:rsidP="00D53E2F">
                      <w:pPr>
                        <w:ind w:left="708"/>
                        <w:rPr>
                          <w:rFonts w:ascii="Arial" w:hAnsi="Arial"/>
                        </w:rPr>
                      </w:pPr>
                      <w:r w:rsidRPr="00867C73">
                        <w:rPr>
                          <w:rFonts w:ascii="Arial" w:hAnsi="Arial"/>
                        </w:rPr>
                        <w:t>Ernst-Abbe-Str. 62</w:t>
                      </w:r>
                      <w:r>
                        <w:rPr>
                          <w:rFonts w:ascii="Arial" w:hAnsi="Arial"/>
                        </w:rPr>
                        <w:t xml:space="preserve"> </w:t>
                      </w:r>
                      <w:r w:rsidRPr="00867C73">
                        <w:rPr>
                          <w:rFonts w:ascii="Arial" w:hAnsi="Arial"/>
                        </w:rPr>
                        <w:t>a</w:t>
                      </w:r>
                    </w:p>
                    <w:p w:rsidR="008F125E" w:rsidRPr="00867C73" w:rsidRDefault="008F125E" w:rsidP="00D53E2F">
                      <w:pPr>
                        <w:ind w:left="708"/>
                        <w:rPr>
                          <w:rFonts w:ascii="Arial" w:hAnsi="Arial"/>
                        </w:rPr>
                      </w:pPr>
                      <w:r w:rsidRPr="00867C73">
                        <w:rPr>
                          <w:rFonts w:ascii="Arial" w:hAnsi="Arial"/>
                        </w:rPr>
                        <w:t>75217 Birkenfeld</w:t>
                      </w:r>
                    </w:p>
                    <w:p w:rsidR="008F125E" w:rsidRDefault="008F125E" w:rsidP="00D53E2F"/>
                  </w:txbxContent>
                </v:textbox>
              </v:shape>
            </w:pict>
          </mc:Fallback>
        </mc:AlternateContent>
      </w:r>
    </w:p>
    <w:p w:rsidR="00D53E2F" w:rsidRDefault="00D53E2F" w:rsidP="00D53E2F">
      <w:pPr>
        <w:spacing w:line="240" w:lineRule="exact"/>
      </w:pPr>
    </w:p>
    <w:p w:rsidR="00D53E2F" w:rsidRDefault="00D53E2F" w:rsidP="00D53E2F"/>
    <w:p w:rsidR="00D53E2F" w:rsidRDefault="00D53E2F" w:rsidP="00D53E2F"/>
    <w:p w:rsidR="00D53E2F" w:rsidRPr="00867C73" w:rsidRDefault="00D53E2F" w:rsidP="00D53E2F">
      <w:pPr>
        <w:pStyle w:val="Kopfzeile"/>
        <w:tabs>
          <w:tab w:val="clear" w:pos="4536"/>
          <w:tab w:val="clear" w:pos="9072"/>
        </w:tabs>
        <w:rPr>
          <w:rFonts w:cs="Arial"/>
          <w:b/>
          <w:lang w:val="it-IT"/>
        </w:rPr>
      </w:pPr>
      <w:r>
        <w:rPr>
          <w:rFonts w:ascii="Arial" w:hAnsi="Arial"/>
          <w:noProof/>
        </w:rPr>
        <mc:AlternateContent>
          <mc:Choice Requires="wps">
            <w:drawing>
              <wp:anchor distT="0" distB="0" distL="114300" distR="114300" simplePos="0" relativeHeight="252572160" behindDoc="0" locked="0" layoutInCell="1" allowOverlap="1" wp14:anchorId="4DD8266A" wp14:editId="78469116">
                <wp:simplePos x="0" y="0"/>
                <wp:positionH relativeFrom="column">
                  <wp:posOffset>-18415</wp:posOffset>
                </wp:positionH>
                <wp:positionV relativeFrom="paragraph">
                  <wp:posOffset>86360</wp:posOffset>
                </wp:positionV>
                <wp:extent cx="2371725" cy="1000125"/>
                <wp:effectExtent l="95250" t="266700" r="104775" b="276225"/>
                <wp:wrapNone/>
                <wp:docPr id="1384" name="Textfeld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12173">
                          <a:off x="0" y="0"/>
                          <a:ext cx="23717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D53E2F"/>
                          <w:p w:rsidR="008F125E" w:rsidRPr="00867C73" w:rsidRDefault="008F125E" w:rsidP="00D53E2F">
                            <w:pPr>
                              <w:jc w:val="center"/>
                              <w:rPr>
                                <w:rFonts w:ascii="Arial" w:hAnsi="Arial"/>
                                <w:lang w:val="it-IT"/>
                              </w:rPr>
                            </w:pPr>
                            <w:proofErr w:type="gramStart"/>
                            <w:r w:rsidRPr="00867C73">
                              <w:rPr>
                                <w:rFonts w:ascii="Arial" w:hAnsi="Arial"/>
                                <w:lang w:val="it-IT"/>
                              </w:rPr>
                              <w:t>i</w:t>
                            </w:r>
                            <w:proofErr w:type="gramEnd"/>
                            <w:r w:rsidRPr="00867C73">
                              <w:rPr>
                                <w:rFonts w:ascii="Arial" w:hAnsi="Arial"/>
                                <w:lang w:val="it-IT"/>
                              </w:rPr>
                              <w:t>.</w:t>
                            </w:r>
                            <w:r>
                              <w:rPr>
                                <w:rFonts w:ascii="Arial" w:hAnsi="Arial"/>
                                <w:lang w:val="it-IT"/>
                              </w:rPr>
                              <w:t xml:space="preserve"> </w:t>
                            </w:r>
                            <w:r w:rsidRPr="00867C73">
                              <w:rPr>
                                <w:rFonts w:ascii="Arial" w:hAnsi="Arial"/>
                                <w:lang w:val="it-IT"/>
                              </w:rPr>
                              <w:t xml:space="preserve">A. </w:t>
                            </w:r>
                            <w:proofErr w:type="spellStart"/>
                            <w:r w:rsidRPr="00867C73">
                              <w:rPr>
                                <w:rFonts w:ascii="Arial" w:hAnsi="Arial"/>
                                <w:lang w:val="it-IT"/>
                              </w:rPr>
                              <w:t>Mustermann</w:t>
                            </w:r>
                            <w:proofErr w:type="spellEnd"/>
                          </w:p>
                          <w:p w:rsidR="008F125E" w:rsidRDefault="008F125E" w:rsidP="00D5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84" o:spid="_x0000_s1043" type="#_x0000_t202" style="position:absolute;margin-left:-1.45pt;margin-top:6.8pt;width:186.75pt;height:78.75pt;rotation:-860517fd;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" fillcolor="white [3201]" strokeweight=".5pt">
                <v:path arrowok="t"/>
                <v:textbox>
                  <w:txbxContent>
                    <w:p w:rsidR="008F125E" w:rsidRDefault="008F125E" w:rsidP="00D53E2F"/>
                    <w:p w:rsidR="008F125E" w:rsidRPr="00867C73" w:rsidRDefault="008F125E" w:rsidP="00D53E2F">
                      <w:pPr>
                        <w:jc w:val="center"/>
                        <w:rPr>
                          <w:rFonts w:ascii="Arial" w:hAnsi="Arial"/>
                          <w:lang w:val="it-IT"/>
                        </w:rPr>
                      </w:pPr>
                      <w:proofErr w:type="gramStart"/>
                      <w:r w:rsidRPr="00867C73">
                        <w:rPr>
                          <w:rFonts w:ascii="Arial" w:hAnsi="Arial"/>
                          <w:lang w:val="it-IT"/>
                        </w:rPr>
                        <w:t>i</w:t>
                      </w:r>
                      <w:proofErr w:type="gramEnd"/>
                      <w:r w:rsidRPr="00867C73">
                        <w:rPr>
                          <w:rFonts w:ascii="Arial" w:hAnsi="Arial"/>
                          <w:lang w:val="it-IT"/>
                        </w:rPr>
                        <w:t>.</w:t>
                      </w:r>
                      <w:r>
                        <w:rPr>
                          <w:rFonts w:ascii="Arial" w:hAnsi="Arial"/>
                          <w:lang w:val="it-IT"/>
                        </w:rPr>
                        <w:t xml:space="preserve"> </w:t>
                      </w:r>
                      <w:r w:rsidRPr="00867C73">
                        <w:rPr>
                          <w:rFonts w:ascii="Arial" w:hAnsi="Arial"/>
                          <w:lang w:val="it-IT"/>
                        </w:rPr>
                        <w:t xml:space="preserve">A. </w:t>
                      </w:r>
                      <w:proofErr w:type="spellStart"/>
                      <w:r w:rsidRPr="00867C73">
                        <w:rPr>
                          <w:rFonts w:ascii="Arial" w:hAnsi="Arial"/>
                          <w:lang w:val="it-IT"/>
                        </w:rPr>
                        <w:t>Mustermann</w:t>
                      </w:r>
                      <w:proofErr w:type="spellEnd"/>
                    </w:p>
                    <w:p w:rsidR="008F125E" w:rsidRDefault="008F125E" w:rsidP="00D53E2F"/>
                  </w:txbxContent>
                </v:textbox>
              </v:shape>
            </w:pict>
          </mc:Fallback>
        </mc:AlternateContent>
      </w:r>
    </w:p>
    <w:p w:rsidR="00D53E2F" w:rsidRPr="00867C73" w:rsidRDefault="00D53E2F" w:rsidP="00D53E2F">
      <w:pPr>
        <w:rPr>
          <w:rFonts w:ascii="Arial" w:hAnsi="Arial"/>
        </w:rPr>
      </w:pPr>
    </w:p>
    <w:p w:rsidR="00D53E2F" w:rsidRPr="00867C73" w:rsidRDefault="00D53E2F" w:rsidP="00D53E2F">
      <w:pPr>
        <w:rPr>
          <w:rFonts w:ascii="Arial" w:hAnsi="Arial"/>
        </w:rPr>
      </w:pPr>
    </w:p>
    <w:p w:rsidR="00D53E2F" w:rsidRPr="00867C73" w:rsidRDefault="00D53E2F" w:rsidP="00D53E2F">
      <w:pPr>
        <w:rPr>
          <w:rFonts w:ascii="Arial" w:hAnsi="Arial"/>
        </w:rPr>
      </w:pPr>
    </w:p>
    <w:p w:rsidR="00D53E2F" w:rsidRPr="00867C73" w:rsidRDefault="00D53E2F" w:rsidP="00D53E2F">
      <w:pPr>
        <w:rPr>
          <w:rFonts w:ascii="Arial" w:hAnsi="Arial"/>
          <w:lang w:val="it-IT"/>
        </w:rPr>
      </w:pPr>
    </w:p>
    <w:p w:rsidR="00D53E2F" w:rsidRPr="00867C73" w:rsidRDefault="00D53E2F" w:rsidP="00D53E2F">
      <w:pPr>
        <w:rPr>
          <w:rFonts w:ascii="Arial" w:hAnsi="Arial"/>
        </w:rPr>
      </w:pPr>
    </w:p>
    <w:p w:rsidR="00D53E2F" w:rsidRPr="00867C73" w:rsidRDefault="00D53E2F" w:rsidP="00D53E2F">
      <w:pPr>
        <w:rPr>
          <w:rFonts w:ascii="Arial" w:hAnsi="Arial"/>
        </w:rPr>
      </w:pPr>
    </w:p>
    <w:p w:rsidR="00D53E2F" w:rsidRPr="00867C73" w:rsidRDefault="00D53E2F" w:rsidP="00D53E2F">
      <w:pPr>
        <w:rPr>
          <w:rFonts w:ascii="Arial" w:hAnsi="Arial"/>
        </w:rPr>
      </w:pPr>
      <w:r>
        <w:rPr>
          <w:rFonts w:ascii="Arial" w:hAnsi="Arial"/>
          <w:noProof/>
          <w:lang w:eastAsia="de-DE"/>
        </w:rPr>
        <mc:AlternateContent>
          <mc:Choice Requires="wps">
            <w:drawing>
              <wp:anchor distT="45720" distB="45720" distL="114300" distR="114300" simplePos="0" relativeHeight="252573184" behindDoc="0" locked="0" layoutInCell="1" allowOverlap="1" wp14:anchorId="4638FE5D" wp14:editId="13831BEA">
                <wp:simplePos x="0" y="0"/>
                <wp:positionH relativeFrom="column">
                  <wp:posOffset>2884805</wp:posOffset>
                </wp:positionH>
                <wp:positionV relativeFrom="paragraph">
                  <wp:posOffset>64135</wp:posOffset>
                </wp:positionV>
                <wp:extent cx="3724275" cy="1323975"/>
                <wp:effectExtent l="0" t="0" r="28575" b="28575"/>
                <wp:wrapNone/>
                <wp:docPr id="1385" name="Textfeld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323975"/>
                        </a:xfrm>
                        <a:prstGeom prst="rect">
                          <a:avLst/>
                        </a:prstGeom>
                        <a:solidFill>
                          <a:srgbClr val="FFFFFF"/>
                        </a:solidFill>
                        <a:ln w="9525">
                          <a:solidFill>
                            <a:srgbClr val="000000"/>
                          </a:solidFill>
                          <a:miter lim="800000"/>
                          <a:headEnd/>
                          <a:tailEnd/>
                        </a:ln>
                      </wps:spPr>
                      <wps:txbx>
                        <w:txbxContent>
                          <w:p w:rsidR="008F125E"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Voraussichtlicher</w:t>
                            </w:r>
                            <w:proofErr w:type="spellEnd"/>
                            <w:r w:rsidRPr="00867C73">
                              <w:rPr>
                                <w:rFonts w:ascii="Arial" w:hAnsi="Arial"/>
                                <w:lang w:val="it-IT"/>
                              </w:rPr>
                              <w:t xml:space="preserve"> </w:t>
                            </w:r>
                            <w:proofErr w:type="spellStart"/>
                            <w:r w:rsidRPr="00867C73">
                              <w:rPr>
                                <w:rFonts w:ascii="Arial" w:hAnsi="Arial"/>
                                <w:lang w:val="it-IT"/>
                              </w:rPr>
                              <w:t>Liefertermin</w:t>
                            </w:r>
                            <w:proofErr w:type="spellEnd"/>
                            <w:r w:rsidRPr="00867C73">
                              <w:rPr>
                                <w:rFonts w:ascii="Arial" w:hAnsi="Arial"/>
                                <w:lang w:val="it-IT"/>
                              </w:rPr>
                              <w:t xml:space="preserve"> bis:</w:t>
                            </w:r>
                          </w:p>
                          <w:p w:rsidR="008F125E" w:rsidRPr="00867C73" w:rsidRDefault="008F125E" w:rsidP="00D53E2F">
                            <w:pPr>
                              <w:ind w:left="708"/>
                              <w:rPr>
                                <w:rFonts w:ascii="Arial" w:hAnsi="Arial"/>
                              </w:rPr>
                            </w:pPr>
                          </w:p>
                          <w:p w:rsidR="008F125E" w:rsidRPr="00867C73" w:rsidRDefault="008F125E" w:rsidP="00D53E2F">
                            <w:pPr>
                              <w:ind w:left="708"/>
                              <w:rPr>
                                <w:rFonts w:ascii="Arial" w:hAnsi="Arial"/>
                                <w:lang w:val="it-IT"/>
                              </w:rPr>
                            </w:pPr>
                            <w:proofErr w:type="spellStart"/>
                            <w:r w:rsidRPr="00867C73">
                              <w:rPr>
                                <w:rFonts w:ascii="Arial" w:hAnsi="Arial"/>
                                <w:lang w:val="it-IT"/>
                              </w:rPr>
                              <w:t>Mit</w:t>
                            </w:r>
                            <w:proofErr w:type="spellEnd"/>
                            <w:r w:rsidRPr="00867C73">
                              <w:rPr>
                                <w:rFonts w:ascii="Arial" w:hAnsi="Arial"/>
                                <w:lang w:val="it-IT"/>
                              </w:rPr>
                              <w:t xml:space="preserve"> </w:t>
                            </w:r>
                            <w:proofErr w:type="spellStart"/>
                            <w:r w:rsidRPr="00867C73">
                              <w:rPr>
                                <w:rFonts w:ascii="Arial" w:hAnsi="Arial"/>
                                <w:lang w:val="it-IT"/>
                              </w:rPr>
                              <w:t>freundlichen</w:t>
                            </w:r>
                            <w:proofErr w:type="spellEnd"/>
                            <w:r w:rsidRPr="00867C73">
                              <w:rPr>
                                <w:rFonts w:ascii="Arial" w:hAnsi="Arial"/>
                                <w:lang w:val="it-IT"/>
                              </w:rPr>
                              <w:t xml:space="preserve"> </w:t>
                            </w:r>
                            <w:proofErr w:type="spellStart"/>
                            <w:r w:rsidRPr="00867C73">
                              <w:rPr>
                                <w:rFonts w:ascii="Arial" w:hAnsi="Arial"/>
                                <w:lang w:val="it-IT"/>
                              </w:rPr>
                              <w:t>Grüßen</w:t>
                            </w:r>
                            <w:proofErr w:type="spellEnd"/>
                          </w:p>
                          <w:p w:rsidR="008F125E" w:rsidRPr="009A5E7D" w:rsidRDefault="008F125E" w:rsidP="00D53E2F">
                            <w:pPr>
                              <w:ind w:left="708"/>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85" o:spid="_x0000_s1044" type="#_x0000_t202" style="position:absolute;margin-left:227.15pt;margin-top:5.05pt;width:293.25pt;height:104.25pt;z-index:25257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">
                <v:textbox>
                  <w:txbxContent>
                    <w:p w:rsidR="008F125E"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Voraussichtlicher</w:t>
                      </w:r>
                      <w:proofErr w:type="spellEnd"/>
                      <w:r w:rsidRPr="00867C73">
                        <w:rPr>
                          <w:rFonts w:ascii="Arial" w:hAnsi="Arial"/>
                          <w:lang w:val="it-IT"/>
                        </w:rPr>
                        <w:t xml:space="preserve"> </w:t>
                      </w:r>
                      <w:proofErr w:type="spellStart"/>
                      <w:r w:rsidRPr="00867C73">
                        <w:rPr>
                          <w:rFonts w:ascii="Arial" w:hAnsi="Arial"/>
                          <w:lang w:val="it-IT"/>
                        </w:rPr>
                        <w:t>Liefertermin</w:t>
                      </w:r>
                      <w:proofErr w:type="spellEnd"/>
                      <w:r w:rsidRPr="00867C73">
                        <w:rPr>
                          <w:rFonts w:ascii="Arial" w:hAnsi="Arial"/>
                          <w:lang w:val="it-IT"/>
                        </w:rPr>
                        <w:t xml:space="preserve"> bis:</w:t>
                      </w:r>
                    </w:p>
                    <w:p w:rsidR="008F125E" w:rsidRPr="00867C73" w:rsidRDefault="008F125E" w:rsidP="00D53E2F">
                      <w:pPr>
                        <w:ind w:left="708"/>
                        <w:rPr>
                          <w:rFonts w:ascii="Arial" w:hAnsi="Arial"/>
                        </w:rPr>
                      </w:pPr>
                    </w:p>
                    <w:p w:rsidR="008F125E" w:rsidRPr="00867C73" w:rsidRDefault="008F125E" w:rsidP="00D53E2F">
                      <w:pPr>
                        <w:ind w:left="708"/>
                        <w:rPr>
                          <w:rFonts w:ascii="Arial" w:hAnsi="Arial"/>
                          <w:lang w:val="it-IT"/>
                        </w:rPr>
                      </w:pPr>
                      <w:proofErr w:type="spellStart"/>
                      <w:r w:rsidRPr="00867C73">
                        <w:rPr>
                          <w:rFonts w:ascii="Arial" w:hAnsi="Arial"/>
                          <w:lang w:val="it-IT"/>
                        </w:rPr>
                        <w:t>Mit</w:t>
                      </w:r>
                      <w:proofErr w:type="spellEnd"/>
                      <w:r w:rsidRPr="00867C73">
                        <w:rPr>
                          <w:rFonts w:ascii="Arial" w:hAnsi="Arial"/>
                          <w:lang w:val="it-IT"/>
                        </w:rPr>
                        <w:t xml:space="preserve"> </w:t>
                      </w:r>
                      <w:proofErr w:type="spellStart"/>
                      <w:r w:rsidRPr="00867C73">
                        <w:rPr>
                          <w:rFonts w:ascii="Arial" w:hAnsi="Arial"/>
                          <w:lang w:val="it-IT"/>
                        </w:rPr>
                        <w:t>freundlichen</w:t>
                      </w:r>
                      <w:proofErr w:type="spellEnd"/>
                      <w:r w:rsidRPr="00867C73">
                        <w:rPr>
                          <w:rFonts w:ascii="Arial" w:hAnsi="Arial"/>
                          <w:lang w:val="it-IT"/>
                        </w:rPr>
                        <w:t xml:space="preserve"> </w:t>
                      </w:r>
                      <w:proofErr w:type="spellStart"/>
                      <w:r w:rsidRPr="00867C73">
                        <w:rPr>
                          <w:rFonts w:ascii="Arial" w:hAnsi="Arial"/>
                          <w:lang w:val="it-IT"/>
                        </w:rPr>
                        <w:t>Grüßen</w:t>
                      </w:r>
                      <w:proofErr w:type="spellEnd"/>
                    </w:p>
                    <w:p w:rsidR="008F125E" w:rsidRPr="009A5E7D" w:rsidRDefault="008F125E" w:rsidP="00D53E2F">
                      <w:pPr>
                        <w:ind w:left="708"/>
                        <w:rPr>
                          <w:lang w:val="it-IT"/>
                        </w:rPr>
                      </w:pPr>
                    </w:p>
                  </w:txbxContent>
                </v:textbox>
              </v:shape>
            </w:pict>
          </mc:Fallback>
        </mc:AlternateContent>
      </w:r>
    </w:p>
    <w:p w:rsidR="00D53E2F" w:rsidRPr="00867C73" w:rsidRDefault="00D53E2F" w:rsidP="00D53E2F">
      <w:pPr>
        <w:rPr>
          <w:rFonts w:ascii="Arial" w:hAnsi="Arial"/>
        </w:rPr>
      </w:pPr>
    </w:p>
    <w:p w:rsidR="00D53E2F" w:rsidRPr="00867C73" w:rsidRDefault="00D53E2F" w:rsidP="00D53E2F">
      <w:pPr>
        <w:rPr>
          <w:rFonts w:ascii="Arial" w:hAnsi="Arial"/>
        </w:rPr>
      </w:pPr>
      <w:r>
        <w:rPr>
          <w:rFonts w:ascii="Arial" w:hAnsi="Arial"/>
          <w:noProof/>
          <w:lang w:eastAsia="de-DE"/>
        </w:rPr>
        <mc:AlternateContent>
          <mc:Choice Requires="wps">
            <w:drawing>
              <wp:anchor distT="0" distB="0" distL="114300" distR="114300" simplePos="0" relativeHeight="252574208" behindDoc="0" locked="0" layoutInCell="1" allowOverlap="1" wp14:anchorId="27D2A997" wp14:editId="57C0C791">
                <wp:simplePos x="0" y="0"/>
                <wp:positionH relativeFrom="margin">
                  <wp:posOffset>1047750</wp:posOffset>
                </wp:positionH>
                <wp:positionV relativeFrom="paragraph">
                  <wp:posOffset>111125</wp:posOffset>
                </wp:positionV>
                <wp:extent cx="1533525" cy="742950"/>
                <wp:effectExtent l="95250" t="266700" r="104775" b="266700"/>
                <wp:wrapNone/>
                <wp:docPr id="1386" name="Textfeld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13053">
                          <a:off x="0" y="0"/>
                          <a:ext cx="15335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D53E2F">
                            <w:pPr>
                              <w:rPr>
                                <w:rFonts w:ascii="Arial" w:hAnsi="Arial"/>
                                <w:lang w:val="it-IT"/>
                              </w:rPr>
                            </w:pPr>
                          </w:p>
                          <w:p w:rsidR="008F125E" w:rsidRPr="00867C73" w:rsidRDefault="008F125E" w:rsidP="00D53E2F">
                            <w:pPr>
                              <w:rPr>
                                <w:rFonts w:ascii="Arial" w:hAnsi="Arial"/>
                                <w:lang w:val="it-IT"/>
                              </w:rPr>
                            </w:pPr>
                            <w:r w:rsidRPr="00867C73">
                              <w:rPr>
                                <w:rFonts w:ascii="Arial" w:hAnsi="Arial"/>
                                <w:lang w:val="it-IT"/>
                              </w:rPr>
                              <w:t xml:space="preserve">Limes Sport </w:t>
                            </w:r>
                            <w:proofErr w:type="spellStart"/>
                            <w:r w:rsidRPr="00867C73">
                              <w:rPr>
                                <w:rFonts w:ascii="Arial" w:hAnsi="Arial"/>
                                <w:lang w:val="it-IT"/>
                              </w:rPr>
                              <w:t>GmbH</w:t>
                            </w:r>
                            <w:proofErr w:type="spellEnd"/>
                          </w:p>
                          <w:p w:rsidR="008F125E" w:rsidRDefault="008F125E" w:rsidP="00D5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6" o:spid="_x0000_s1045" type="#_x0000_t202" style="position:absolute;margin-left:82.5pt;margin-top:8.75pt;width:120.75pt;height:58.5pt;rotation:1324977fd;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" fillcolor="white [3201]" strokeweight=".5pt">
                <v:path arrowok="t"/>
                <v:textbox>
                  <w:txbxContent>
                    <w:p w:rsidR="008F125E" w:rsidRDefault="008F125E" w:rsidP="00D53E2F">
                      <w:pPr>
                        <w:rPr>
                          <w:rFonts w:ascii="Arial" w:hAnsi="Arial"/>
                          <w:lang w:val="it-IT"/>
                        </w:rPr>
                      </w:pPr>
                    </w:p>
                    <w:p w:rsidR="008F125E" w:rsidRPr="00867C73" w:rsidRDefault="008F125E" w:rsidP="00D53E2F">
                      <w:pPr>
                        <w:rPr>
                          <w:rFonts w:ascii="Arial" w:hAnsi="Arial"/>
                          <w:lang w:val="it-IT"/>
                        </w:rPr>
                      </w:pPr>
                      <w:r w:rsidRPr="00867C73">
                        <w:rPr>
                          <w:rFonts w:ascii="Arial" w:hAnsi="Arial"/>
                          <w:lang w:val="it-IT"/>
                        </w:rPr>
                        <w:t xml:space="preserve">Limes Sport </w:t>
                      </w:r>
                      <w:proofErr w:type="spellStart"/>
                      <w:r w:rsidRPr="00867C73">
                        <w:rPr>
                          <w:rFonts w:ascii="Arial" w:hAnsi="Arial"/>
                          <w:lang w:val="it-IT"/>
                        </w:rPr>
                        <w:t>GmbH</w:t>
                      </w:r>
                      <w:proofErr w:type="spellEnd"/>
                    </w:p>
                    <w:p w:rsidR="008F125E" w:rsidRDefault="008F125E" w:rsidP="00D53E2F"/>
                  </w:txbxContent>
                </v:textbox>
                <w10:wrap anchorx="margin"/>
              </v:shape>
            </w:pict>
          </mc:Fallback>
        </mc:AlternateContent>
      </w:r>
    </w:p>
    <w:p w:rsidR="00D53E2F" w:rsidRPr="00867C73" w:rsidRDefault="00D53E2F" w:rsidP="00D53E2F">
      <w:pPr>
        <w:rPr>
          <w:rFonts w:ascii="Arial" w:hAnsi="Arial"/>
        </w:rPr>
      </w:pPr>
    </w:p>
    <w:p w:rsidR="00D53E2F" w:rsidRPr="00867C73" w:rsidRDefault="00D53E2F" w:rsidP="00D53E2F">
      <w:pPr>
        <w:rPr>
          <w:rFonts w:ascii="Arial" w:hAnsi="Arial"/>
        </w:rPr>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r>
        <w:rPr>
          <w:rFonts w:ascii="Arial" w:eastAsia="Times New Roman" w:hAnsi="Arial"/>
          <w:b/>
          <w:noProof/>
          <w:lang w:eastAsia="de-DE"/>
        </w:rPr>
        <mc:AlternateContent>
          <mc:Choice Requires="wps">
            <w:drawing>
              <wp:anchor distT="45720" distB="45720" distL="114300" distR="114300" simplePos="0" relativeHeight="252571136" behindDoc="0" locked="0" layoutInCell="1" allowOverlap="1" wp14:anchorId="19B4EAFB" wp14:editId="4CA768D6">
                <wp:simplePos x="0" y="0"/>
                <wp:positionH relativeFrom="margin">
                  <wp:posOffset>-334142</wp:posOffset>
                </wp:positionH>
                <wp:positionV relativeFrom="paragraph">
                  <wp:posOffset>28583</wp:posOffset>
                </wp:positionV>
                <wp:extent cx="6722580" cy="1409065"/>
                <wp:effectExtent l="0" t="0" r="21590" b="13335"/>
                <wp:wrapNone/>
                <wp:docPr id="1387" name="Textfeld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580" cy="1409065"/>
                        </a:xfrm>
                        <a:prstGeom prst="rect">
                          <a:avLst/>
                        </a:prstGeom>
                        <a:solidFill>
                          <a:srgbClr val="FFFFFF"/>
                        </a:solidFill>
                        <a:ln w="9525">
                          <a:solidFill>
                            <a:srgbClr val="000000"/>
                          </a:solidFill>
                          <a:miter lim="800000"/>
                          <a:headEnd/>
                          <a:tailEnd/>
                        </a:ln>
                      </wps:spPr>
                      <wps:txbx>
                        <w:txbxContent>
                          <w:tbl>
                            <w:tblPr>
                              <w:tblStyle w:val="Tabellenrast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2004"/>
                              <w:gridCol w:w="850"/>
                              <w:gridCol w:w="993"/>
                              <w:gridCol w:w="1134"/>
                              <w:gridCol w:w="1134"/>
                              <w:gridCol w:w="1309"/>
                              <w:gridCol w:w="1526"/>
                            </w:tblGrid>
                            <w:tr w:rsidR="008F125E" w:rsidRPr="00395A10" w:rsidTr="00853A86">
                              <w:tc>
                                <w:tcPr>
                                  <w:tcW w:w="1223" w:type="dxa"/>
                                </w:tcPr>
                                <w:p w:rsidR="008F125E" w:rsidRPr="00395A10" w:rsidRDefault="008F125E" w:rsidP="00853A86">
                                  <w:pPr>
                                    <w:rPr>
                                      <w:rFonts w:ascii="Arial" w:hAnsi="Arial"/>
                                      <w:b/>
                                      <w:lang w:val="it-IT"/>
                                    </w:rPr>
                                  </w:pPr>
                                  <w:proofErr w:type="spellStart"/>
                                  <w:r w:rsidRPr="00395A10">
                                    <w:rPr>
                                      <w:rFonts w:ascii="Arial" w:hAnsi="Arial"/>
                                      <w:b/>
                                      <w:lang w:val="it-IT"/>
                                    </w:rPr>
                                    <w:t>Artikel</w:t>
                                  </w:r>
                                  <w:proofErr w:type="spellEnd"/>
                                  <w:r w:rsidRPr="00395A10">
                                    <w:rPr>
                                      <w:rFonts w:ascii="Arial" w:hAnsi="Arial"/>
                                      <w:b/>
                                      <w:lang w:val="it-IT"/>
                                    </w:rPr>
                                    <w:t>-Nr.</w:t>
                                  </w:r>
                                </w:p>
                              </w:tc>
                              <w:tc>
                                <w:tcPr>
                                  <w:tcW w:w="2004" w:type="dxa"/>
                                </w:tcPr>
                                <w:p w:rsidR="008F125E" w:rsidRPr="00395A10" w:rsidRDefault="008F125E" w:rsidP="00853A86">
                                  <w:pPr>
                                    <w:rPr>
                                      <w:rFonts w:ascii="Arial" w:hAnsi="Arial"/>
                                      <w:b/>
                                      <w:lang w:val="it-IT"/>
                                    </w:rPr>
                                  </w:pPr>
                                  <w:proofErr w:type="spellStart"/>
                                  <w:r w:rsidRPr="00395A10">
                                    <w:rPr>
                                      <w:rFonts w:ascii="Arial" w:hAnsi="Arial"/>
                                      <w:b/>
                                      <w:lang w:val="it-IT"/>
                                    </w:rPr>
                                    <w:t>Bezeichnung</w:t>
                                  </w:r>
                                  <w:proofErr w:type="spellEnd"/>
                                  <w:r w:rsidRPr="00395A10">
                                    <w:rPr>
                                      <w:rFonts w:ascii="Arial" w:hAnsi="Arial"/>
                                      <w:b/>
                                      <w:lang w:val="it-IT"/>
                                    </w:rPr>
                                    <w:t xml:space="preserve"> </w:t>
                                  </w:r>
                                </w:p>
                              </w:tc>
                              <w:tc>
                                <w:tcPr>
                                  <w:tcW w:w="850" w:type="dxa"/>
                                </w:tcPr>
                                <w:p w:rsidR="008F125E" w:rsidRPr="00395A10" w:rsidRDefault="008F125E" w:rsidP="00853A86">
                                  <w:pPr>
                                    <w:rPr>
                                      <w:rFonts w:ascii="Arial" w:hAnsi="Arial"/>
                                      <w:b/>
                                      <w:lang w:val="it-IT"/>
                                    </w:rPr>
                                  </w:pPr>
                                  <w:proofErr w:type="spellStart"/>
                                  <w:r w:rsidRPr="00395A10">
                                    <w:rPr>
                                      <w:rFonts w:ascii="Arial" w:hAnsi="Arial"/>
                                      <w:b/>
                                      <w:lang w:val="it-IT"/>
                                    </w:rPr>
                                    <w:t>Menge</w:t>
                                  </w:r>
                                  <w:proofErr w:type="spellEnd"/>
                                </w:p>
                              </w:tc>
                              <w:tc>
                                <w:tcPr>
                                  <w:tcW w:w="993" w:type="dxa"/>
                                </w:tcPr>
                                <w:p w:rsidR="008F125E" w:rsidRPr="00395A10" w:rsidRDefault="008F125E" w:rsidP="00853A86">
                                  <w:pPr>
                                    <w:rPr>
                                      <w:rFonts w:ascii="Arial" w:hAnsi="Arial"/>
                                      <w:b/>
                                      <w:lang w:val="it-IT"/>
                                    </w:rPr>
                                  </w:pPr>
                                  <w:proofErr w:type="spellStart"/>
                                  <w:r w:rsidRPr="00395A10">
                                    <w:rPr>
                                      <w:rFonts w:ascii="Arial" w:hAnsi="Arial"/>
                                      <w:b/>
                                      <w:lang w:val="it-IT"/>
                                    </w:rPr>
                                    <w:t>Einheit</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Preis</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Rabatt</w:t>
                                  </w:r>
                                  <w:proofErr w:type="spellEnd"/>
                                  <w:r w:rsidRPr="00395A10">
                                    <w:rPr>
                                      <w:rFonts w:ascii="Arial" w:hAnsi="Arial"/>
                                      <w:b/>
                                      <w:lang w:val="it-IT"/>
                                    </w:rPr>
                                    <w:t xml:space="preserve"> %</w:t>
                                  </w:r>
                                </w:p>
                              </w:tc>
                              <w:tc>
                                <w:tcPr>
                                  <w:tcW w:w="1309" w:type="dxa"/>
                                </w:tcPr>
                                <w:p w:rsidR="008F125E" w:rsidRPr="00395A10" w:rsidRDefault="008F125E" w:rsidP="00853A86">
                                  <w:pPr>
                                    <w:rPr>
                                      <w:rFonts w:ascii="Arial" w:hAnsi="Arial"/>
                                      <w:b/>
                                      <w:lang w:val="it-IT"/>
                                    </w:rPr>
                                  </w:pPr>
                                  <w:proofErr w:type="spellStart"/>
                                  <w:r w:rsidRPr="00395A10">
                                    <w:rPr>
                                      <w:rFonts w:ascii="Arial" w:hAnsi="Arial"/>
                                      <w:b/>
                                      <w:lang w:val="it-IT"/>
                                    </w:rPr>
                                    <w:t>MwSt</w:t>
                                  </w:r>
                                  <w:proofErr w:type="spellEnd"/>
                                  <w:r w:rsidRPr="00395A10">
                                    <w:rPr>
                                      <w:rFonts w:ascii="Arial" w:hAnsi="Arial"/>
                                      <w:b/>
                                      <w:lang w:val="it-IT"/>
                                    </w:rPr>
                                    <w:t xml:space="preserve"> 19 %</w:t>
                                  </w:r>
                                </w:p>
                              </w:tc>
                              <w:tc>
                                <w:tcPr>
                                  <w:tcW w:w="1526" w:type="dxa"/>
                                </w:tcPr>
                                <w:p w:rsidR="008F125E" w:rsidRPr="00395A10" w:rsidRDefault="008F125E" w:rsidP="00853A86">
                                  <w:pPr>
                                    <w:rPr>
                                      <w:rFonts w:ascii="Arial" w:hAnsi="Arial"/>
                                      <w:b/>
                                      <w:lang w:val="it-IT"/>
                                    </w:rPr>
                                  </w:pPr>
                                  <w:proofErr w:type="spellStart"/>
                                  <w:r w:rsidRPr="00395A10">
                                    <w:rPr>
                                      <w:rFonts w:ascii="Arial" w:hAnsi="Arial"/>
                                      <w:b/>
                                      <w:lang w:val="it-IT"/>
                                    </w:rPr>
                                    <w:t>Betrag</w:t>
                                  </w:r>
                                  <w:proofErr w:type="spellEnd"/>
                                  <w:r w:rsidRPr="00395A10">
                                    <w:rPr>
                                      <w:rFonts w:ascii="Arial" w:hAnsi="Arial"/>
                                      <w:b/>
                                      <w:lang w:val="it-IT"/>
                                    </w:rPr>
                                    <w:t xml:space="preserve"> </w:t>
                                  </w:r>
                                  <w:proofErr w:type="gramStart"/>
                                  <w:r w:rsidRPr="00395A10">
                                    <w:rPr>
                                      <w:rFonts w:ascii="Arial" w:hAnsi="Arial"/>
                                      <w:b/>
                                      <w:lang w:val="it-IT"/>
                                    </w:rPr>
                                    <w:t>in</w:t>
                                  </w:r>
                                  <w:proofErr w:type="gramEnd"/>
                                  <w:r w:rsidRPr="00395A10">
                                    <w:rPr>
                                      <w:rFonts w:ascii="Arial" w:hAnsi="Arial"/>
                                      <w:b/>
                                      <w:lang w:val="it-IT"/>
                                    </w:rPr>
                                    <w:t xml:space="preserve"> €</w:t>
                                  </w:r>
                                </w:p>
                              </w:tc>
                            </w:tr>
                            <w:tr w:rsidR="008F125E" w:rsidRPr="00395A10" w:rsidTr="00853A86">
                              <w:tc>
                                <w:tcPr>
                                  <w:tcW w:w="1223" w:type="dxa"/>
                                </w:tcPr>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200033</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200042</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200041</w:t>
                                  </w:r>
                                </w:p>
                              </w:tc>
                              <w:tc>
                                <w:tcPr>
                                  <w:tcW w:w="2004" w:type="dxa"/>
                                </w:tcPr>
                                <w:p w:rsidR="008F125E" w:rsidRPr="00395A10" w:rsidRDefault="008F125E" w:rsidP="00853A86">
                                  <w:pPr>
                                    <w:rPr>
                                      <w:rFonts w:ascii="Arial" w:hAnsi="Arial"/>
                                      <w:lang w:val="it-IT"/>
                                    </w:rPr>
                                  </w:pPr>
                                </w:p>
                              </w:tc>
                              <w:tc>
                                <w:tcPr>
                                  <w:tcW w:w="850" w:type="dxa"/>
                                </w:tcPr>
                                <w:p w:rsidR="008F125E" w:rsidRPr="00395A10" w:rsidRDefault="008F125E" w:rsidP="00853A86">
                                  <w:pPr>
                                    <w:rPr>
                                      <w:rFonts w:ascii="Arial" w:hAnsi="Arial"/>
                                      <w:lang w:val="it-IT"/>
                                    </w:rPr>
                                  </w:pPr>
                                </w:p>
                              </w:tc>
                              <w:tc>
                                <w:tcPr>
                                  <w:tcW w:w="993" w:type="dxa"/>
                                </w:tcPr>
                                <w:p w:rsidR="008F125E" w:rsidRPr="00395A10" w:rsidRDefault="008F125E" w:rsidP="00853A86">
                                  <w:pPr>
                                    <w:rPr>
                                      <w:rFonts w:ascii="Arial" w:hAnsi="Arial"/>
                                      <w:lang w:val="it-IT"/>
                                    </w:rPr>
                                  </w:pPr>
                                </w:p>
                              </w:tc>
                              <w:tc>
                                <w:tcPr>
                                  <w:tcW w:w="1134" w:type="dxa"/>
                                </w:tcPr>
                                <w:p w:rsidR="008F125E" w:rsidRPr="00395A10" w:rsidRDefault="008F125E" w:rsidP="00853A86">
                                  <w:pPr>
                                    <w:rPr>
                                      <w:rFonts w:ascii="Arial" w:hAnsi="Arial"/>
                                      <w:lang w:val="it-IT"/>
                                    </w:rPr>
                                  </w:pPr>
                                </w:p>
                              </w:tc>
                              <w:tc>
                                <w:tcPr>
                                  <w:tcW w:w="1134" w:type="dxa"/>
                                </w:tcPr>
                                <w:p w:rsidR="008F125E" w:rsidRPr="00395A10" w:rsidRDefault="008F125E" w:rsidP="00853A86">
                                  <w:pPr>
                                    <w:jc w:val="right"/>
                                    <w:rPr>
                                      <w:rFonts w:ascii="Arial" w:hAnsi="Arial"/>
                                      <w:lang w:val="it-IT"/>
                                    </w:rPr>
                                  </w:pPr>
                                </w:p>
                              </w:tc>
                              <w:tc>
                                <w:tcPr>
                                  <w:tcW w:w="1309" w:type="dxa"/>
                                </w:tcPr>
                                <w:p w:rsidR="008F125E" w:rsidRPr="00395A10" w:rsidRDefault="008F125E" w:rsidP="00853A86">
                                  <w:pPr>
                                    <w:jc w:val="right"/>
                                    <w:rPr>
                                      <w:rFonts w:ascii="Arial" w:hAnsi="Arial"/>
                                      <w:lang w:val="it-IT"/>
                                    </w:rPr>
                                  </w:pPr>
                                </w:p>
                              </w:tc>
                              <w:tc>
                                <w:tcPr>
                                  <w:tcW w:w="1526" w:type="dxa"/>
                                </w:tcPr>
                                <w:p w:rsidR="008F125E" w:rsidRPr="00395A10" w:rsidRDefault="008F125E" w:rsidP="00853A86">
                                  <w:pPr>
                                    <w:jc w:val="right"/>
                                    <w:rPr>
                                      <w:rFonts w:ascii="Arial" w:hAnsi="Arial"/>
                                      <w:lang w:val="it-IT"/>
                                    </w:rPr>
                                  </w:pPr>
                                </w:p>
                              </w:tc>
                            </w:tr>
                          </w:tbl>
                          <w:p w:rsidR="008F125E" w:rsidRDefault="008F125E" w:rsidP="00D53E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1387" o:spid="_x0000_s1046" type="#_x0000_t202" style="position:absolute;margin-left:-26.3pt;margin-top:2.25pt;width:529.35pt;height:110.95pt;z-index:252571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">
                <v:textbox style="mso-fit-shape-to-text:t">
                  <w:txbxContent>
                    <w:tbl>
                      <w:tblPr>
                        <w:tblStyle w:val="Tabellenrast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3"/>
                        <w:gridCol w:w="2004"/>
                        <w:gridCol w:w="850"/>
                        <w:gridCol w:w="993"/>
                        <w:gridCol w:w="1134"/>
                        <w:gridCol w:w="1134"/>
                        <w:gridCol w:w="1309"/>
                        <w:gridCol w:w="1526"/>
                      </w:tblGrid>
                      <w:tr w:rsidR="008F125E" w:rsidRPr="00395A10" w:rsidTr="00853A86">
                        <w:tc>
                          <w:tcPr>
                            <w:tcW w:w="1223" w:type="dxa"/>
                          </w:tcPr>
                          <w:p w:rsidR="008F125E" w:rsidRPr="00395A10" w:rsidRDefault="008F125E" w:rsidP="00853A86">
                            <w:pPr>
                              <w:rPr>
                                <w:rFonts w:ascii="Arial" w:hAnsi="Arial"/>
                                <w:b/>
                                <w:lang w:val="it-IT"/>
                              </w:rPr>
                            </w:pPr>
                            <w:proofErr w:type="spellStart"/>
                            <w:r w:rsidRPr="00395A10">
                              <w:rPr>
                                <w:rFonts w:ascii="Arial" w:hAnsi="Arial"/>
                                <w:b/>
                                <w:lang w:val="it-IT"/>
                              </w:rPr>
                              <w:t>Artikel</w:t>
                            </w:r>
                            <w:proofErr w:type="spellEnd"/>
                            <w:r w:rsidRPr="00395A10">
                              <w:rPr>
                                <w:rFonts w:ascii="Arial" w:hAnsi="Arial"/>
                                <w:b/>
                                <w:lang w:val="it-IT"/>
                              </w:rPr>
                              <w:t>-Nr.</w:t>
                            </w:r>
                          </w:p>
                        </w:tc>
                        <w:tc>
                          <w:tcPr>
                            <w:tcW w:w="2004" w:type="dxa"/>
                          </w:tcPr>
                          <w:p w:rsidR="008F125E" w:rsidRPr="00395A10" w:rsidRDefault="008F125E" w:rsidP="00853A86">
                            <w:pPr>
                              <w:rPr>
                                <w:rFonts w:ascii="Arial" w:hAnsi="Arial"/>
                                <w:b/>
                                <w:lang w:val="it-IT"/>
                              </w:rPr>
                            </w:pPr>
                            <w:proofErr w:type="spellStart"/>
                            <w:r w:rsidRPr="00395A10">
                              <w:rPr>
                                <w:rFonts w:ascii="Arial" w:hAnsi="Arial"/>
                                <w:b/>
                                <w:lang w:val="it-IT"/>
                              </w:rPr>
                              <w:t>Bezeichnung</w:t>
                            </w:r>
                            <w:proofErr w:type="spellEnd"/>
                            <w:r w:rsidRPr="00395A10">
                              <w:rPr>
                                <w:rFonts w:ascii="Arial" w:hAnsi="Arial"/>
                                <w:b/>
                                <w:lang w:val="it-IT"/>
                              </w:rPr>
                              <w:t xml:space="preserve"> </w:t>
                            </w:r>
                          </w:p>
                        </w:tc>
                        <w:tc>
                          <w:tcPr>
                            <w:tcW w:w="850" w:type="dxa"/>
                          </w:tcPr>
                          <w:p w:rsidR="008F125E" w:rsidRPr="00395A10" w:rsidRDefault="008F125E" w:rsidP="00853A86">
                            <w:pPr>
                              <w:rPr>
                                <w:rFonts w:ascii="Arial" w:hAnsi="Arial"/>
                                <w:b/>
                                <w:lang w:val="it-IT"/>
                              </w:rPr>
                            </w:pPr>
                            <w:proofErr w:type="spellStart"/>
                            <w:r w:rsidRPr="00395A10">
                              <w:rPr>
                                <w:rFonts w:ascii="Arial" w:hAnsi="Arial"/>
                                <w:b/>
                                <w:lang w:val="it-IT"/>
                              </w:rPr>
                              <w:t>Menge</w:t>
                            </w:r>
                            <w:proofErr w:type="spellEnd"/>
                          </w:p>
                        </w:tc>
                        <w:tc>
                          <w:tcPr>
                            <w:tcW w:w="993" w:type="dxa"/>
                          </w:tcPr>
                          <w:p w:rsidR="008F125E" w:rsidRPr="00395A10" w:rsidRDefault="008F125E" w:rsidP="00853A86">
                            <w:pPr>
                              <w:rPr>
                                <w:rFonts w:ascii="Arial" w:hAnsi="Arial"/>
                                <w:b/>
                                <w:lang w:val="it-IT"/>
                              </w:rPr>
                            </w:pPr>
                            <w:proofErr w:type="spellStart"/>
                            <w:r w:rsidRPr="00395A10">
                              <w:rPr>
                                <w:rFonts w:ascii="Arial" w:hAnsi="Arial"/>
                                <w:b/>
                                <w:lang w:val="it-IT"/>
                              </w:rPr>
                              <w:t>Einheit</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Preis</w:t>
                            </w:r>
                            <w:proofErr w:type="spellEnd"/>
                          </w:p>
                        </w:tc>
                        <w:tc>
                          <w:tcPr>
                            <w:tcW w:w="1134" w:type="dxa"/>
                          </w:tcPr>
                          <w:p w:rsidR="008F125E" w:rsidRPr="00395A10" w:rsidRDefault="008F125E" w:rsidP="00853A86">
                            <w:pPr>
                              <w:rPr>
                                <w:rFonts w:ascii="Arial" w:hAnsi="Arial"/>
                                <w:b/>
                                <w:lang w:val="it-IT"/>
                              </w:rPr>
                            </w:pPr>
                            <w:proofErr w:type="spellStart"/>
                            <w:r w:rsidRPr="00395A10">
                              <w:rPr>
                                <w:rFonts w:ascii="Arial" w:hAnsi="Arial"/>
                                <w:b/>
                                <w:lang w:val="it-IT"/>
                              </w:rPr>
                              <w:t>Rabatt</w:t>
                            </w:r>
                            <w:proofErr w:type="spellEnd"/>
                            <w:r w:rsidRPr="00395A10">
                              <w:rPr>
                                <w:rFonts w:ascii="Arial" w:hAnsi="Arial"/>
                                <w:b/>
                                <w:lang w:val="it-IT"/>
                              </w:rPr>
                              <w:t xml:space="preserve"> %</w:t>
                            </w:r>
                          </w:p>
                        </w:tc>
                        <w:tc>
                          <w:tcPr>
                            <w:tcW w:w="1309" w:type="dxa"/>
                          </w:tcPr>
                          <w:p w:rsidR="008F125E" w:rsidRPr="00395A10" w:rsidRDefault="008F125E" w:rsidP="00853A86">
                            <w:pPr>
                              <w:rPr>
                                <w:rFonts w:ascii="Arial" w:hAnsi="Arial"/>
                                <w:b/>
                                <w:lang w:val="it-IT"/>
                              </w:rPr>
                            </w:pPr>
                            <w:proofErr w:type="spellStart"/>
                            <w:r w:rsidRPr="00395A10">
                              <w:rPr>
                                <w:rFonts w:ascii="Arial" w:hAnsi="Arial"/>
                                <w:b/>
                                <w:lang w:val="it-IT"/>
                              </w:rPr>
                              <w:t>MwSt</w:t>
                            </w:r>
                            <w:proofErr w:type="spellEnd"/>
                            <w:r w:rsidRPr="00395A10">
                              <w:rPr>
                                <w:rFonts w:ascii="Arial" w:hAnsi="Arial"/>
                                <w:b/>
                                <w:lang w:val="it-IT"/>
                              </w:rPr>
                              <w:t xml:space="preserve"> 19 %</w:t>
                            </w:r>
                          </w:p>
                        </w:tc>
                        <w:tc>
                          <w:tcPr>
                            <w:tcW w:w="1526" w:type="dxa"/>
                          </w:tcPr>
                          <w:p w:rsidR="008F125E" w:rsidRPr="00395A10" w:rsidRDefault="008F125E" w:rsidP="00853A86">
                            <w:pPr>
                              <w:rPr>
                                <w:rFonts w:ascii="Arial" w:hAnsi="Arial"/>
                                <w:b/>
                                <w:lang w:val="it-IT"/>
                              </w:rPr>
                            </w:pPr>
                            <w:proofErr w:type="spellStart"/>
                            <w:r w:rsidRPr="00395A10">
                              <w:rPr>
                                <w:rFonts w:ascii="Arial" w:hAnsi="Arial"/>
                                <w:b/>
                                <w:lang w:val="it-IT"/>
                              </w:rPr>
                              <w:t>Betrag</w:t>
                            </w:r>
                            <w:proofErr w:type="spellEnd"/>
                            <w:r w:rsidRPr="00395A10">
                              <w:rPr>
                                <w:rFonts w:ascii="Arial" w:hAnsi="Arial"/>
                                <w:b/>
                                <w:lang w:val="it-IT"/>
                              </w:rPr>
                              <w:t xml:space="preserve"> </w:t>
                            </w:r>
                            <w:proofErr w:type="gramStart"/>
                            <w:r w:rsidRPr="00395A10">
                              <w:rPr>
                                <w:rFonts w:ascii="Arial" w:hAnsi="Arial"/>
                                <w:b/>
                                <w:lang w:val="it-IT"/>
                              </w:rPr>
                              <w:t>in</w:t>
                            </w:r>
                            <w:proofErr w:type="gramEnd"/>
                            <w:r w:rsidRPr="00395A10">
                              <w:rPr>
                                <w:rFonts w:ascii="Arial" w:hAnsi="Arial"/>
                                <w:b/>
                                <w:lang w:val="it-IT"/>
                              </w:rPr>
                              <w:t xml:space="preserve"> €</w:t>
                            </w:r>
                          </w:p>
                        </w:tc>
                      </w:tr>
                      <w:tr w:rsidR="008F125E" w:rsidRPr="00395A10" w:rsidTr="00853A86">
                        <w:tc>
                          <w:tcPr>
                            <w:tcW w:w="1223" w:type="dxa"/>
                          </w:tcPr>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200033</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200042</w:t>
                            </w:r>
                          </w:p>
                          <w:p w:rsidR="008F125E" w:rsidRPr="00395A10" w:rsidRDefault="008F125E" w:rsidP="00853A86">
                            <w:pPr>
                              <w:rPr>
                                <w:rFonts w:ascii="Arial" w:hAnsi="Arial"/>
                                <w:lang w:val="it-IT"/>
                              </w:rPr>
                            </w:pPr>
                          </w:p>
                          <w:p w:rsidR="008F125E" w:rsidRPr="00395A10" w:rsidRDefault="008F125E" w:rsidP="00853A86">
                            <w:pPr>
                              <w:rPr>
                                <w:rFonts w:ascii="Arial" w:hAnsi="Arial"/>
                                <w:lang w:val="it-IT"/>
                              </w:rPr>
                            </w:pPr>
                            <w:r w:rsidRPr="00395A10">
                              <w:rPr>
                                <w:rFonts w:ascii="Arial" w:hAnsi="Arial"/>
                                <w:lang w:val="it-IT"/>
                              </w:rPr>
                              <w:t>200041</w:t>
                            </w:r>
                          </w:p>
                        </w:tc>
                        <w:tc>
                          <w:tcPr>
                            <w:tcW w:w="2004" w:type="dxa"/>
                          </w:tcPr>
                          <w:p w:rsidR="008F125E" w:rsidRPr="00395A10" w:rsidRDefault="008F125E" w:rsidP="00853A86">
                            <w:pPr>
                              <w:rPr>
                                <w:rFonts w:ascii="Arial" w:hAnsi="Arial"/>
                                <w:lang w:val="it-IT"/>
                              </w:rPr>
                            </w:pPr>
                          </w:p>
                        </w:tc>
                        <w:tc>
                          <w:tcPr>
                            <w:tcW w:w="850" w:type="dxa"/>
                          </w:tcPr>
                          <w:p w:rsidR="008F125E" w:rsidRPr="00395A10" w:rsidRDefault="008F125E" w:rsidP="00853A86">
                            <w:pPr>
                              <w:rPr>
                                <w:rFonts w:ascii="Arial" w:hAnsi="Arial"/>
                                <w:lang w:val="it-IT"/>
                              </w:rPr>
                            </w:pPr>
                          </w:p>
                        </w:tc>
                        <w:tc>
                          <w:tcPr>
                            <w:tcW w:w="993" w:type="dxa"/>
                          </w:tcPr>
                          <w:p w:rsidR="008F125E" w:rsidRPr="00395A10" w:rsidRDefault="008F125E" w:rsidP="00853A86">
                            <w:pPr>
                              <w:rPr>
                                <w:rFonts w:ascii="Arial" w:hAnsi="Arial"/>
                                <w:lang w:val="it-IT"/>
                              </w:rPr>
                            </w:pPr>
                          </w:p>
                        </w:tc>
                        <w:tc>
                          <w:tcPr>
                            <w:tcW w:w="1134" w:type="dxa"/>
                          </w:tcPr>
                          <w:p w:rsidR="008F125E" w:rsidRPr="00395A10" w:rsidRDefault="008F125E" w:rsidP="00853A86">
                            <w:pPr>
                              <w:rPr>
                                <w:rFonts w:ascii="Arial" w:hAnsi="Arial"/>
                                <w:lang w:val="it-IT"/>
                              </w:rPr>
                            </w:pPr>
                          </w:p>
                        </w:tc>
                        <w:tc>
                          <w:tcPr>
                            <w:tcW w:w="1134" w:type="dxa"/>
                          </w:tcPr>
                          <w:p w:rsidR="008F125E" w:rsidRPr="00395A10" w:rsidRDefault="008F125E" w:rsidP="00853A86">
                            <w:pPr>
                              <w:jc w:val="right"/>
                              <w:rPr>
                                <w:rFonts w:ascii="Arial" w:hAnsi="Arial"/>
                                <w:lang w:val="it-IT"/>
                              </w:rPr>
                            </w:pPr>
                          </w:p>
                        </w:tc>
                        <w:tc>
                          <w:tcPr>
                            <w:tcW w:w="1309" w:type="dxa"/>
                          </w:tcPr>
                          <w:p w:rsidR="008F125E" w:rsidRPr="00395A10" w:rsidRDefault="008F125E" w:rsidP="00853A86">
                            <w:pPr>
                              <w:jc w:val="right"/>
                              <w:rPr>
                                <w:rFonts w:ascii="Arial" w:hAnsi="Arial"/>
                                <w:lang w:val="it-IT"/>
                              </w:rPr>
                            </w:pPr>
                          </w:p>
                        </w:tc>
                        <w:tc>
                          <w:tcPr>
                            <w:tcW w:w="1526" w:type="dxa"/>
                          </w:tcPr>
                          <w:p w:rsidR="008F125E" w:rsidRPr="00395A10" w:rsidRDefault="008F125E" w:rsidP="00853A86">
                            <w:pPr>
                              <w:jc w:val="right"/>
                              <w:rPr>
                                <w:rFonts w:ascii="Arial" w:hAnsi="Arial"/>
                                <w:lang w:val="it-IT"/>
                              </w:rPr>
                            </w:pPr>
                          </w:p>
                        </w:tc>
                      </w:tr>
                    </w:tbl>
                    <w:p w:rsidR="008F125E" w:rsidRDefault="008F125E" w:rsidP="00D53E2F"/>
                  </w:txbxContent>
                </v:textbox>
                <w10:wrap anchorx="margin"/>
              </v:shape>
            </w:pict>
          </mc:Fallback>
        </mc:AlternateContent>
      </w: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p>
    <w:p w:rsidR="00D53E2F" w:rsidRDefault="00D53E2F" w:rsidP="00D53E2F">
      <w:pPr>
        <w:spacing w:line="240" w:lineRule="exact"/>
      </w:pPr>
      <w:r>
        <w:rPr>
          <w:rFonts w:asciiTheme="minorHAnsi" w:hAnsiTheme="minorHAnsi" w:cstheme="minorBidi"/>
          <w:noProof/>
          <w:lang w:eastAsia="de-DE"/>
        </w:rPr>
        <mc:AlternateContent>
          <mc:Choice Requires="wps">
            <w:drawing>
              <wp:anchor distT="45720" distB="45720" distL="114300" distR="114300" simplePos="0" relativeHeight="252576256" behindDoc="0" locked="0" layoutInCell="1" allowOverlap="1" wp14:anchorId="4D6DC8C9" wp14:editId="07BCA835">
                <wp:simplePos x="0" y="0"/>
                <wp:positionH relativeFrom="margin">
                  <wp:posOffset>1071880</wp:posOffset>
                </wp:positionH>
                <wp:positionV relativeFrom="paragraph">
                  <wp:posOffset>133985</wp:posOffset>
                </wp:positionV>
                <wp:extent cx="5305425" cy="629285"/>
                <wp:effectExtent l="38100" t="438150" r="28575" b="437515"/>
                <wp:wrapNone/>
                <wp:docPr id="1388" name="Textfeld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9367">
                          <a:off x="0" y="0"/>
                          <a:ext cx="5305425" cy="629285"/>
                        </a:xfrm>
                        <a:prstGeom prst="rect">
                          <a:avLst/>
                        </a:prstGeom>
                        <a:solidFill>
                          <a:srgbClr val="FFFFFF"/>
                        </a:solidFill>
                        <a:ln w="9525">
                          <a:solidFill>
                            <a:srgbClr val="000000"/>
                          </a:solidFill>
                          <a:miter lim="800000"/>
                          <a:headEnd/>
                          <a:tailEnd/>
                        </a:ln>
                      </wps:spPr>
                      <wps:txbx>
                        <w:txbxContent>
                          <w:p w:rsidR="008F125E" w:rsidRDefault="008F125E" w:rsidP="00D53E2F">
                            <w:pPr>
                              <w:rPr>
                                <w:lang w:val="it-IT"/>
                              </w:rPr>
                            </w:pPr>
                            <w:proofErr w:type="spellStart"/>
                            <w:r>
                              <w:rPr>
                                <w:lang w:val="it-IT"/>
                              </w:rPr>
                              <w:t>Zahlungsbedingungen</w:t>
                            </w:r>
                            <w:proofErr w:type="spellEnd"/>
                            <w:r>
                              <w:rPr>
                                <w:lang w:val="it-IT"/>
                              </w:rPr>
                              <w:t>:</w:t>
                            </w:r>
                            <w:r>
                              <w:rPr>
                                <w:lang w:val="it-IT"/>
                              </w:rPr>
                              <w:tab/>
                              <w:t xml:space="preserve"> </w:t>
                            </w:r>
                            <w:r>
                              <w:rPr>
                                <w:lang w:val="it-IT"/>
                              </w:rPr>
                              <w:tab/>
                            </w:r>
                            <w:r>
                              <w:rPr>
                                <w:lang w:val="it-IT"/>
                              </w:rPr>
                              <w:tab/>
                            </w:r>
                            <w:proofErr w:type="gramStart"/>
                            <w:r>
                              <w:rPr>
                                <w:lang w:val="it-IT"/>
                              </w:rPr>
                              <w:t>Bei</w:t>
                            </w:r>
                            <w:proofErr w:type="gramEnd"/>
                            <w:r>
                              <w:rPr>
                                <w:lang w:val="it-IT"/>
                              </w:rPr>
                              <w:t xml:space="preserve"> </w:t>
                            </w:r>
                            <w:proofErr w:type="spellStart"/>
                            <w:r>
                              <w:rPr>
                                <w:lang w:val="it-IT"/>
                              </w:rPr>
                              <w:t>Zahlung</w:t>
                            </w:r>
                            <w:proofErr w:type="spellEnd"/>
                            <w:r>
                              <w:rPr>
                                <w:lang w:val="it-IT"/>
                              </w:rPr>
                              <w:t xml:space="preserve"> </w:t>
                            </w:r>
                            <w:proofErr w:type="spellStart"/>
                            <w:r>
                              <w:rPr>
                                <w:lang w:val="it-IT"/>
                              </w:rPr>
                              <w:t>innerhalb</w:t>
                            </w:r>
                            <w:proofErr w:type="spellEnd"/>
                            <w:r>
                              <w:rPr>
                                <w:lang w:val="it-IT"/>
                              </w:rPr>
                              <w:t xml:space="preserve"> von 10 </w:t>
                            </w:r>
                            <w:proofErr w:type="spellStart"/>
                            <w:r>
                              <w:rPr>
                                <w:lang w:val="it-IT"/>
                              </w:rPr>
                              <w:t>Tagen</w:t>
                            </w:r>
                            <w:proofErr w:type="spellEnd"/>
                            <w:r>
                              <w:rPr>
                                <w:lang w:val="it-IT"/>
                              </w:rPr>
                              <w:t xml:space="preserve"> 2 % </w:t>
                            </w:r>
                            <w:proofErr w:type="spellStart"/>
                            <w:r>
                              <w:rPr>
                                <w:lang w:val="it-IT"/>
                              </w:rPr>
                              <w:t>Skonto</w:t>
                            </w:r>
                            <w:proofErr w:type="spellEnd"/>
                            <w:r>
                              <w:rPr>
                                <w:lang w:val="it-IT"/>
                              </w:rPr>
                              <w:t xml:space="preserve">; </w:t>
                            </w:r>
                          </w:p>
                          <w:p w:rsidR="008F125E" w:rsidRDefault="008F125E" w:rsidP="00D53E2F">
                            <w:pPr>
                              <w:rPr>
                                <w:lang w:val="it-IT"/>
                              </w:rPr>
                            </w:pPr>
                            <w:r>
                              <w:rPr>
                                <w:lang w:val="it-IT"/>
                              </w:rPr>
                              <w:tab/>
                            </w: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proofErr w:type="spellStart"/>
                            <w:r>
                              <w:rPr>
                                <w:lang w:val="it-IT"/>
                              </w:rPr>
                              <w:t>Tagen</w:t>
                            </w:r>
                            <w:proofErr w:type="spellEnd"/>
                          </w:p>
                          <w:p w:rsidR="008F125E" w:rsidRDefault="008F125E" w:rsidP="00D53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88" o:spid="_x0000_s1047" type="#_x0000_t202" style="position:absolute;margin-left:84.4pt;margin-top:10.55pt;width:417.75pt;height:49.55pt;rotation:-601438fd;z-index:25257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">
                <v:textbox>
                  <w:txbxContent>
                    <w:p w:rsidR="008F125E" w:rsidRDefault="008F125E" w:rsidP="00D53E2F">
                      <w:pPr>
                        <w:rPr>
                          <w:lang w:val="it-IT"/>
                        </w:rPr>
                      </w:pPr>
                      <w:proofErr w:type="spellStart"/>
                      <w:r>
                        <w:rPr>
                          <w:lang w:val="it-IT"/>
                        </w:rPr>
                        <w:t>Zahlungsbedingungen</w:t>
                      </w:r>
                      <w:proofErr w:type="spellEnd"/>
                      <w:r>
                        <w:rPr>
                          <w:lang w:val="it-IT"/>
                        </w:rPr>
                        <w:t>:</w:t>
                      </w:r>
                      <w:r>
                        <w:rPr>
                          <w:lang w:val="it-IT"/>
                        </w:rPr>
                        <w:tab/>
                        <w:t xml:space="preserve"> </w:t>
                      </w:r>
                      <w:r>
                        <w:rPr>
                          <w:lang w:val="it-IT"/>
                        </w:rPr>
                        <w:tab/>
                      </w:r>
                      <w:r>
                        <w:rPr>
                          <w:lang w:val="it-IT"/>
                        </w:rPr>
                        <w:tab/>
                      </w:r>
                      <w:proofErr w:type="gramStart"/>
                      <w:r>
                        <w:rPr>
                          <w:lang w:val="it-IT"/>
                        </w:rPr>
                        <w:t>Bei</w:t>
                      </w:r>
                      <w:proofErr w:type="gramEnd"/>
                      <w:r>
                        <w:rPr>
                          <w:lang w:val="it-IT"/>
                        </w:rPr>
                        <w:t xml:space="preserve"> </w:t>
                      </w:r>
                      <w:proofErr w:type="spellStart"/>
                      <w:r>
                        <w:rPr>
                          <w:lang w:val="it-IT"/>
                        </w:rPr>
                        <w:t>Zahlung</w:t>
                      </w:r>
                      <w:proofErr w:type="spellEnd"/>
                      <w:r>
                        <w:rPr>
                          <w:lang w:val="it-IT"/>
                        </w:rPr>
                        <w:t xml:space="preserve"> </w:t>
                      </w:r>
                      <w:proofErr w:type="spellStart"/>
                      <w:r>
                        <w:rPr>
                          <w:lang w:val="it-IT"/>
                        </w:rPr>
                        <w:t>innerhalb</w:t>
                      </w:r>
                      <w:proofErr w:type="spellEnd"/>
                      <w:r>
                        <w:rPr>
                          <w:lang w:val="it-IT"/>
                        </w:rPr>
                        <w:t xml:space="preserve"> von 10 </w:t>
                      </w:r>
                      <w:proofErr w:type="spellStart"/>
                      <w:r>
                        <w:rPr>
                          <w:lang w:val="it-IT"/>
                        </w:rPr>
                        <w:t>Tagen</w:t>
                      </w:r>
                      <w:proofErr w:type="spellEnd"/>
                      <w:r>
                        <w:rPr>
                          <w:lang w:val="it-IT"/>
                        </w:rPr>
                        <w:t xml:space="preserve"> 2 % </w:t>
                      </w:r>
                      <w:proofErr w:type="spellStart"/>
                      <w:r>
                        <w:rPr>
                          <w:lang w:val="it-IT"/>
                        </w:rPr>
                        <w:t>Skonto</w:t>
                      </w:r>
                      <w:proofErr w:type="spellEnd"/>
                      <w:r>
                        <w:rPr>
                          <w:lang w:val="it-IT"/>
                        </w:rPr>
                        <w:t xml:space="preserve">; </w:t>
                      </w:r>
                    </w:p>
                    <w:p w:rsidR="008F125E" w:rsidRDefault="008F125E" w:rsidP="00D53E2F">
                      <w:pPr>
                        <w:rPr>
                          <w:lang w:val="it-IT"/>
                        </w:rPr>
                      </w:pPr>
                      <w:r>
                        <w:rPr>
                          <w:lang w:val="it-IT"/>
                        </w:rPr>
                        <w:tab/>
                      </w: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proofErr w:type="spellStart"/>
                      <w:r>
                        <w:rPr>
                          <w:lang w:val="it-IT"/>
                        </w:rPr>
                        <w:t>Tagen</w:t>
                      </w:r>
                      <w:proofErr w:type="spellEnd"/>
                    </w:p>
                    <w:p w:rsidR="008F125E" w:rsidRDefault="008F125E" w:rsidP="00D53E2F"/>
                  </w:txbxContent>
                </v:textbox>
                <w10:wrap anchorx="margin"/>
              </v:shape>
            </w:pict>
          </mc:Fallback>
        </mc:AlternateContent>
      </w:r>
    </w:p>
    <w:p w:rsidR="00D53E2F" w:rsidRDefault="00D53E2F" w:rsidP="00D53E2F">
      <w:pPr>
        <w:spacing w:line="240" w:lineRule="exact"/>
      </w:pPr>
    </w:p>
    <w:p w:rsidR="00D53E2F" w:rsidRDefault="00D53E2F" w:rsidP="00D53E2F">
      <w:pPr>
        <w:spacing w:line="240" w:lineRule="exact"/>
      </w:pPr>
    </w:p>
    <w:p w:rsidR="00D53E2F" w:rsidRDefault="002D5303" w:rsidP="00D53E2F">
      <w:pPr>
        <w:spacing w:line="240" w:lineRule="exact"/>
      </w:pPr>
      <w:r>
        <w:rPr>
          <w:rFonts w:ascii="Arial" w:hAnsi="Arial"/>
          <w:noProof/>
          <w:lang w:eastAsia="de-DE"/>
        </w:rPr>
        <mc:AlternateContent>
          <mc:Choice Requires="wps">
            <w:drawing>
              <wp:anchor distT="45720" distB="45720" distL="114300" distR="114300" simplePos="0" relativeHeight="252568064" behindDoc="0" locked="0" layoutInCell="1" allowOverlap="1" wp14:anchorId="71C28C5C" wp14:editId="4F8F9B49">
                <wp:simplePos x="0" y="0"/>
                <wp:positionH relativeFrom="margin">
                  <wp:posOffset>4261485</wp:posOffset>
                </wp:positionH>
                <wp:positionV relativeFrom="paragraph">
                  <wp:posOffset>3120390</wp:posOffset>
                </wp:positionV>
                <wp:extent cx="1990725" cy="295275"/>
                <wp:effectExtent l="0" t="400050" r="0" b="409575"/>
                <wp:wrapNone/>
                <wp:docPr id="1392" name="Textfeld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0654">
                          <a:off x="0" y="0"/>
                          <a:ext cx="1990725" cy="295275"/>
                        </a:xfrm>
                        <a:prstGeom prst="rect">
                          <a:avLst/>
                        </a:prstGeom>
                        <a:solidFill>
                          <a:srgbClr val="FFFFFF"/>
                        </a:solidFill>
                        <a:ln w="9525">
                          <a:solidFill>
                            <a:srgbClr val="000000"/>
                          </a:solidFill>
                          <a:miter lim="800000"/>
                          <a:headEnd/>
                          <a:tailEnd/>
                        </a:ln>
                      </wps:spPr>
                      <wps:txbx>
                        <w:txbxContent>
                          <w:p w:rsidR="008F125E" w:rsidRDefault="008F125E" w:rsidP="00D53E2F">
                            <w:proofErr w:type="spellStart"/>
                            <w:r w:rsidRPr="00867C73">
                              <w:rPr>
                                <w:rFonts w:ascii="Arial" w:hAnsi="Arial"/>
                                <w:b/>
                                <w:lang w:val="it-IT"/>
                              </w:rPr>
                              <w:t>Angebot</w:t>
                            </w:r>
                            <w:proofErr w:type="spellEnd"/>
                            <w:r w:rsidRPr="00867C73">
                              <w:rPr>
                                <w:rFonts w:ascii="Arial" w:hAnsi="Arial"/>
                                <w:b/>
                                <w:lang w:val="it-IT"/>
                              </w:rPr>
                              <w:t xml:space="preserve">         </w:t>
                            </w:r>
                            <w:proofErr w:type="gramStart"/>
                            <w:r w:rsidRPr="00867C73">
                              <w:rPr>
                                <w:rFonts w:ascii="Arial" w:hAnsi="Arial"/>
                                <w:b/>
                                <w:lang w:val="it-IT"/>
                              </w:rPr>
                              <w:t>Nr.</w:t>
                            </w:r>
                            <w:proofErr w:type="gramEnd"/>
                            <w:r w:rsidRPr="00867C73">
                              <w:rPr>
                                <w:rFonts w:ascii="Arial" w:hAnsi="Arial"/>
                                <w:b/>
                                <w:lang w:val="it-IT"/>
                              </w:rPr>
                              <w:t xml:space="preserve"> 21001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92" o:spid="_x0000_s1048" type="#_x0000_t202" style="position:absolute;margin-left:335.55pt;margin-top:245.7pt;width:156.75pt;height:23.25pt;rotation:1551733fd;z-index:25256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">
                <v:textbox>
                  <w:txbxContent>
                    <w:p w:rsidR="008F125E" w:rsidRDefault="008F125E" w:rsidP="00D53E2F">
                      <w:proofErr w:type="spellStart"/>
                      <w:r w:rsidRPr="00867C73">
                        <w:rPr>
                          <w:rFonts w:ascii="Arial" w:hAnsi="Arial"/>
                          <w:b/>
                          <w:lang w:val="it-IT"/>
                        </w:rPr>
                        <w:t>Angebot</w:t>
                      </w:r>
                      <w:proofErr w:type="spellEnd"/>
                      <w:r w:rsidRPr="00867C73">
                        <w:rPr>
                          <w:rFonts w:ascii="Arial" w:hAnsi="Arial"/>
                          <w:b/>
                          <w:lang w:val="it-IT"/>
                        </w:rPr>
                        <w:t xml:space="preserve">         </w:t>
                      </w:r>
                      <w:proofErr w:type="gramStart"/>
                      <w:r w:rsidRPr="00867C73">
                        <w:rPr>
                          <w:rFonts w:ascii="Arial" w:hAnsi="Arial"/>
                          <w:b/>
                          <w:lang w:val="it-IT"/>
                        </w:rPr>
                        <w:t>Nr.</w:t>
                      </w:r>
                      <w:proofErr w:type="gramEnd"/>
                      <w:r w:rsidRPr="00867C73">
                        <w:rPr>
                          <w:rFonts w:ascii="Arial" w:hAnsi="Arial"/>
                          <w:b/>
                          <w:lang w:val="it-IT"/>
                        </w:rPr>
                        <w:t xml:space="preserve"> 21001</w:t>
                      </w:r>
                    </w:p>
                  </w:txbxContent>
                </v:textbox>
                <w10:wrap anchorx="margin"/>
              </v:shape>
            </w:pict>
          </mc:Fallback>
        </mc:AlternateContent>
      </w:r>
      <w:r w:rsidR="006F41E6">
        <w:rPr>
          <w:rFonts w:ascii="Arial" w:hAnsi="Arial"/>
          <w:noProof/>
          <w:lang w:eastAsia="de-DE"/>
        </w:rPr>
        <mc:AlternateContent>
          <mc:Choice Requires="wps">
            <w:drawing>
              <wp:anchor distT="0" distB="0" distL="114300" distR="114300" simplePos="0" relativeHeight="252577280" behindDoc="0" locked="0" layoutInCell="1" allowOverlap="1" wp14:anchorId="4632657E" wp14:editId="166C6460">
                <wp:simplePos x="0" y="0"/>
                <wp:positionH relativeFrom="column">
                  <wp:posOffset>-334729</wp:posOffset>
                </wp:positionH>
                <wp:positionV relativeFrom="paragraph">
                  <wp:posOffset>955411</wp:posOffset>
                </wp:positionV>
                <wp:extent cx="3703955" cy="342900"/>
                <wp:effectExtent l="0" t="0" r="10795" b="19050"/>
                <wp:wrapNone/>
                <wp:docPr id="1391" name="Textfeld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95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D53E2F">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8F125E" w:rsidRDefault="008F125E" w:rsidP="00D53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1" o:spid="_x0000_s1049" type="#_x0000_t202" style="position:absolute;margin-left:-26.35pt;margin-top:75.25pt;width:291.65pt;height:27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" fillcolor="white [3201]" strokeweight=".5pt">
                <v:path arrowok="t"/>
                <v:textbox>
                  <w:txbxContent>
                    <w:p w:rsidR="008F125E" w:rsidRDefault="008F125E" w:rsidP="00D53E2F">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8F125E" w:rsidRDefault="008F125E" w:rsidP="00D53E2F"/>
                  </w:txbxContent>
                </v:textbox>
              </v:shape>
            </w:pict>
          </mc:Fallback>
        </mc:AlternateContent>
      </w:r>
      <w:r w:rsidR="00D53E2F">
        <w:rPr>
          <w:rFonts w:ascii="Arial" w:hAnsi="Arial"/>
          <w:noProof/>
          <w:lang w:eastAsia="de-DE"/>
        </w:rPr>
        <mc:AlternateContent>
          <mc:Choice Requires="wps">
            <w:drawing>
              <wp:anchor distT="45720" distB="45720" distL="114300" distR="114300" simplePos="0" relativeHeight="252570112" behindDoc="0" locked="0" layoutInCell="1" allowOverlap="1" wp14:anchorId="575362EF" wp14:editId="35073D2C">
                <wp:simplePos x="0" y="0"/>
                <wp:positionH relativeFrom="margin">
                  <wp:posOffset>600723</wp:posOffset>
                </wp:positionH>
                <wp:positionV relativeFrom="paragraph">
                  <wp:posOffset>1287076</wp:posOffset>
                </wp:positionV>
                <wp:extent cx="5862895" cy="1439545"/>
                <wp:effectExtent l="95250" t="971550" r="81280" b="979805"/>
                <wp:wrapNone/>
                <wp:docPr id="1390" name="Textfeld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11284">
                          <a:off x="0" y="0"/>
                          <a:ext cx="5862895" cy="1439545"/>
                        </a:xfrm>
                        <a:prstGeom prst="rect">
                          <a:avLst/>
                        </a:prstGeom>
                        <a:solidFill>
                          <a:srgbClr val="FFFFFF"/>
                        </a:solidFill>
                        <a:ln w="9525">
                          <a:solidFill>
                            <a:srgbClr val="000000"/>
                          </a:solidFill>
                          <a:miter lim="800000"/>
                          <a:headEnd/>
                          <a:tailEnd/>
                        </a:ln>
                      </wps:spPr>
                      <wps:txbx>
                        <w:txbxContent>
                          <w:p w:rsidR="008F125E"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Sehr</w:t>
                            </w:r>
                            <w:proofErr w:type="spellEnd"/>
                            <w:r w:rsidRPr="00867C73">
                              <w:rPr>
                                <w:rFonts w:ascii="Arial" w:hAnsi="Arial"/>
                                <w:lang w:val="it-IT"/>
                              </w:rPr>
                              <w:t xml:space="preserve"> </w:t>
                            </w:r>
                            <w:proofErr w:type="spellStart"/>
                            <w:r w:rsidRPr="00867C73">
                              <w:rPr>
                                <w:rFonts w:ascii="Arial" w:hAnsi="Arial"/>
                                <w:lang w:val="it-IT"/>
                              </w:rPr>
                              <w:t>geehrte</w:t>
                            </w:r>
                            <w:proofErr w:type="spellEnd"/>
                            <w:r w:rsidRPr="00867C73">
                              <w:rPr>
                                <w:rFonts w:ascii="Arial" w:hAnsi="Arial"/>
                                <w:lang w:val="it-IT"/>
                              </w:rPr>
                              <w:t xml:space="preserve"> Frau </w:t>
                            </w:r>
                            <w:proofErr w:type="spellStart"/>
                            <w:r w:rsidRPr="00867C73">
                              <w:rPr>
                                <w:rFonts w:ascii="Arial" w:hAnsi="Arial"/>
                                <w:lang w:val="it-IT"/>
                              </w:rPr>
                              <w:t>Braun</w:t>
                            </w:r>
                            <w:proofErr w:type="spellEnd"/>
                            <w:r w:rsidRPr="00867C73">
                              <w:rPr>
                                <w:rFonts w:ascii="Arial" w:hAnsi="Arial"/>
                                <w:lang w:val="it-IT"/>
                              </w:rPr>
                              <w:t>,</w:t>
                            </w:r>
                          </w:p>
                          <w:p w:rsidR="008F125E" w:rsidRPr="00867C73"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vielen</w:t>
                            </w:r>
                            <w:proofErr w:type="spellEnd"/>
                            <w:r w:rsidRPr="00867C73">
                              <w:rPr>
                                <w:rFonts w:ascii="Arial" w:hAnsi="Arial"/>
                                <w:lang w:val="it-IT"/>
                              </w:rPr>
                              <w:t xml:space="preserve"> </w:t>
                            </w:r>
                            <w:proofErr w:type="spellStart"/>
                            <w:r w:rsidRPr="00867C73">
                              <w:rPr>
                                <w:rFonts w:ascii="Arial" w:hAnsi="Arial"/>
                                <w:lang w:val="it-IT"/>
                              </w:rPr>
                              <w:t>Dank</w:t>
                            </w:r>
                            <w:proofErr w:type="spellEnd"/>
                            <w:r w:rsidRPr="00867C73">
                              <w:rPr>
                                <w:rFonts w:ascii="Arial" w:hAnsi="Arial"/>
                                <w:lang w:val="it-IT"/>
                              </w:rPr>
                              <w:t xml:space="preserve"> </w:t>
                            </w:r>
                            <w:proofErr w:type="spellStart"/>
                            <w:r w:rsidRPr="00867C73">
                              <w:rPr>
                                <w:rFonts w:ascii="Arial" w:hAnsi="Arial"/>
                                <w:lang w:val="it-IT"/>
                              </w:rPr>
                              <w:t>für</w:t>
                            </w:r>
                            <w:proofErr w:type="spellEnd"/>
                            <w:r w:rsidRPr="00867C73">
                              <w:rPr>
                                <w:rFonts w:ascii="Arial" w:hAnsi="Arial"/>
                                <w:lang w:val="it-IT"/>
                              </w:rPr>
                              <w:t xml:space="preserve"> </w:t>
                            </w:r>
                            <w:proofErr w:type="spellStart"/>
                            <w:r w:rsidRPr="00867C73">
                              <w:rPr>
                                <w:rFonts w:ascii="Arial" w:hAnsi="Arial"/>
                                <w:lang w:val="it-IT"/>
                              </w:rPr>
                              <w:t>Ihre</w:t>
                            </w:r>
                            <w:proofErr w:type="spellEnd"/>
                            <w:r w:rsidRPr="00867C73">
                              <w:rPr>
                                <w:rFonts w:ascii="Arial" w:hAnsi="Arial"/>
                                <w:lang w:val="it-IT"/>
                              </w:rPr>
                              <w:t xml:space="preserve"> </w:t>
                            </w:r>
                            <w:proofErr w:type="spellStart"/>
                            <w:r w:rsidRPr="00867C73">
                              <w:rPr>
                                <w:rFonts w:ascii="Arial" w:hAnsi="Arial"/>
                                <w:lang w:val="it-IT"/>
                              </w:rPr>
                              <w:t>Anfrage</w:t>
                            </w:r>
                            <w:proofErr w:type="spellEnd"/>
                            <w:r w:rsidRPr="00867C73">
                              <w:rPr>
                                <w:rFonts w:ascii="Arial" w:hAnsi="Arial"/>
                                <w:lang w:val="it-IT"/>
                              </w:rPr>
                              <w:t xml:space="preserve">. Die </w:t>
                            </w:r>
                            <w:proofErr w:type="spellStart"/>
                            <w:r w:rsidRPr="00867C73">
                              <w:rPr>
                                <w:rFonts w:ascii="Arial" w:hAnsi="Arial"/>
                                <w:lang w:val="it-IT"/>
                              </w:rPr>
                              <w:t>gewünschten</w:t>
                            </w:r>
                            <w:proofErr w:type="spellEnd"/>
                            <w:r w:rsidRPr="00867C73">
                              <w:rPr>
                                <w:rFonts w:ascii="Arial" w:hAnsi="Arial"/>
                                <w:lang w:val="it-IT"/>
                              </w:rPr>
                              <w:t xml:space="preserve"> </w:t>
                            </w:r>
                            <w:proofErr w:type="spellStart"/>
                            <w:r w:rsidRPr="00867C73">
                              <w:rPr>
                                <w:rFonts w:ascii="Arial" w:hAnsi="Arial"/>
                                <w:lang w:val="it-IT"/>
                              </w:rPr>
                              <w:t>Artikel</w:t>
                            </w:r>
                            <w:proofErr w:type="spellEnd"/>
                            <w:r w:rsidRPr="00867C73">
                              <w:rPr>
                                <w:rFonts w:ascii="Arial" w:hAnsi="Arial"/>
                                <w:lang w:val="it-IT"/>
                              </w:rPr>
                              <w:t xml:space="preserve"> </w:t>
                            </w:r>
                            <w:proofErr w:type="spellStart"/>
                            <w:r w:rsidRPr="00867C73">
                              <w:rPr>
                                <w:rFonts w:ascii="Arial" w:hAnsi="Arial"/>
                                <w:lang w:val="it-IT"/>
                              </w:rPr>
                              <w:t>bieten</w:t>
                            </w:r>
                            <w:proofErr w:type="spellEnd"/>
                            <w:r w:rsidRPr="00867C73">
                              <w:rPr>
                                <w:rFonts w:ascii="Arial" w:hAnsi="Arial"/>
                                <w:lang w:val="it-IT"/>
                              </w:rPr>
                              <w:t xml:space="preserve"> </w:t>
                            </w:r>
                            <w:proofErr w:type="spellStart"/>
                            <w:r w:rsidRPr="00867C73">
                              <w:rPr>
                                <w:rFonts w:ascii="Arial" w:hAnsi="Arial"/>
                                <w:lang w:val="it-IT"/>
                              </w:rPr>
                              <w:t>wir</w:t>
                            </w:r>
                            <w:proofErr w:type="spellEnd"/>
                            <w:r w:rsidRPr="00867C73">
                              <w:rPr>
                                <w:rFonts w:ascii="Arial" w:hAnsi="Arial"/>
                                <w:lang w:val="it-IT"/>
                              </w:rPr>
                              <w:t xml:space="preserve"> </w:t>
                            </w:r>
                            <w:proofErr w:type="spellStart"/>
                            <w:r w:rsidRPr="00867C73">
                              <w:rPr>
                                <w:rFonts w:ascii="Arial" w:hAnsi="Arial"/>
                                <w:lang w:val="it-IT"/>
                              </w:rPr>
                              <w:t>Ihnen</w:t>
                            </w:r>
                            <w:proofErr w:type="spellEnd"/>
                            <w:r w:rsidRPr="00867C73">
                              <w:rPr>
                                <w:rFonts w:ascii="Arial" w:hAnsi="Arial"/>
                                <w:lang w:val="it-IT"/>
                              </w:rPr>
                              <w:t xml:space="preserve"> </w:t>
                            </w:r>
                            <w:proofErr w:type="spellStart"/>
                            <w:r w:rsidRPr="00867C73">
                              <w:rPr>
                                <w:rFonts w:ascii="Arial" w:hAnsi="Arial"/>
                                <w:lang w:val="it-IT"/>
                              </w:rPr>
                              <w:t>wie</w:t>
                            </w:r>
                            <w:proofErr w:type="spellEnd"/>
                            <w:r w:rsidRPr="00867C73">
                              <w:rPr>
                                <w:rFonts w:ascii="Arial" w:hAnsi="Arial"/>
                                <w:lang w:val="it-IT"/>
                              </w:rPr>
                              <w:t xml:space="preserve"> </w:t>
                            </w:r>
                            <w:proofErr w:type="spellStart"/>
                            <w:r w:rsidRPr="00867C73">
                              <w:rPr>
                                <w:rFonts w:ascii="Arial" w:hAnsi="Arial"/>
                                <w:lang w:val="it-IT"/>
                              </w:rPr>
                              <w:t>folgt</w:t>
                            </w:r>
                            <w:proofErr w:type="spellEnd"/>
                            <w:r w:rsidRPr="00867C73">
                              <w:rPr>
                                <w:rFonts w:ascii="Arial" w:hAnsi="Arial"/>
                                <w:lang w:val="it-IT"/>
                              </w:rPr>
                              <w:t xml:space="preserve"> an:</w:t>
                            </w:r>
                          </w:p>
                          <w:p w:rsidR="008F125E" w:rsidRPr="009A5E7D" w:rsidRDefault="008F125E" w:rsidP="00D53E2F">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90" o:spid="_x0000_s1050" type="#_x0000_t202" style="position:absolute;margin-left:47.3pt;margin-top:101.35pt;width:461.65pt;height:113.35pt;rotation:-1298395fd;z-index:25257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">
                <v:textbox>
                  <w:txbxContent>
                    <w:p w:rsidR="008F125E"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Sehr</w:t>
                      </w:r>
                      <w:proofErr w:type="spellEnd"/>
                      <w:r w:rsidRPr="00867C73">
                        <w:rPr>
                          <w:rFonts w:ascii="Arial" w:hAnsi="Arial"/>
                          <w:lang w:val="it-IT"/>
                        </w:rPr>
                        <w:t xml:space="preserve"> </w:t>
                      </w:r>
                      <w:proofErr w:type="spellStart"/>
                      <w:r w:rsidRPr="00867C73">
                        <w:rPr>
                          <w:rFonts w:ascii="Arial" w:hAnsi="Arial"/>
                          <w:lang w:val="it-IT"/>
                        </w:rPr>
                        <w:t>geehrte</w:t>
                      </w:r>
                      <w:proofErr w:type="spellEnd"/>
                      <w:r w:rsidRPr="00867C73">
                        <w:rPr>
                          <w:rFonts w:ascii="Arial" w:hAnsi="Arial"/>
                          <w:lang w:val="it-IT"/>
                        </w:rPr>
                        <w:t xml:space="preserve"> Frau </w:t>
                      </w:r>
                      <w:proofErr w:type="spellStart"/>
                      <w:r w:rsidRPr="00867C73">
                        <w:rPr>
                          <w:rFonts w:ascii="Arial" w:hAnsi="Arial"/>
                          <w:lang w:val="it-IT"/>
                        </w:rPr>
                        <w:t>Braun</w:t>
                      </w:r>
                      <w:proofErr w:type="spellEnd"/>
                      <w:r w:rsidRPr="00867C73">
                        <w:rPr>
                          <w:rFonts w:ascii="Arial" w:hAnsi="Arial"/>
                          <w:lang w:val="it-IT"/>
                        </w:rPr>
                        <w:t>,</w:t>
                      </w:r>
                    </w:p>
                    <w:p w:rsidR="008F125E" w:rsidRPr="00867C73" w:rsidRDefault="008F125E" w:rsidP="00D53E2F">
                      <w:pPr>
                        <w:ind w:left="708"/>
                        <w:rPr>
                          <w:rFonts w:ascii="Arial" w:hAnsi="Arial"/>
                          <w:lang w:val="it-IT"/>
                        </w:rPr>
                      </w:pPr>
                    </w:p>
                    <w:p w:rsidR="008F125E" w:rsidRPr="00867C73" w:rsidRDefault="008F125E" w:rsidP="00D53E2F">
                      <w:pPr>
                        <w:ind w:left="708"/>
                        <w:rPr>
                          <w:rFonts w:ascii="Arial" w:hAnsi="Arial"/>
                          <w:lang w:val="it-IT"/>
                        </w:rPr>
                      </w:pPr>
                      <w:proofErr w:type="spellStart"/>
                      <w:r w:rsidRPr="00867C73">
                        <w:rPr>
                          <w:rFonts w:ascii="Arial" w:hAnsi="Arial"/>
                          <w:lang w:val="it-IT"/>
                        </w:rPr>
                        <w:t>vielen</w:t>
                      </w:r>
                      <w:proofErr w:type="spellEnd"/>
                      <w:r w:rsidRPr="00867C73">
                        <w:rPr>
                          <w:rFonts w:ascii="Arial" w:hAnsi="Arial"/>
                          <w:lang w:val="it-IT"/>
                        </w:rPr>
                        <w:t xml:space="preserve"> </w:t>
                      </w:r>
                      <w:proofErr w:type="spellStart"/>
                      <w:r w:rsidRPr="00867C73">
                        <w:rPr>
                          <w:rFonts w:ascii="Arial" w:hAnsi="Arial"/>
                          <w:lang w:val="it-IT"/>
                        </w:rPr>
                        <w:t>Dank</w:t>
                      </w:r>
                      <w:proofErr w:type="spellEnd"/>
                      <w:r w:rsidRPr="00867C73">
                        <w:rPr>
                          <w:rFonts w:ascii="Arial" w:hAnsi="Arial"/>
                          <w:lang w:val="it-IT"/>
                        </w:rPr>
                        <w:t xml:space="preserve"> </w:t>
                      </w:r>
                      <w:proofErr w:type="spellStart"/>
                      <w:r w:rsidRPr="00867C73">
                        <w:rPr>
                          <w:rFonts w:ascii="Arial" w:hAnsi="Arial"/>
                          <w:lang w:val="it-IT"/>
                        </w:rPr>
                        <w:t>für</w:t>
                      </w:r>
                      <w:proofErr w:type="spellEnd"/>
                      <w:r w:rsidRPr="00867C73">
                        <w:rPr>
                          <w:rFonts w:ascii="Arial" w:hAnsi="Arial"/>
                          <w:lang w:val="it-IT"/>
                        </w:rPr>
                        <w:t xml:space="preserve"> </w:t>
                      </w:r>
                      <w:proofErr w:type="spellStart"/>
                      <w:r w:rsidRPr="00867C73">
                        <w:rPr>
                          <w:rFonts w:ascii="Arial" w:hAnsi="Arial"/>
                          <w:lang w:val="it-IT"/>
                        </w:rPr>
                        <w:t>Ihre</w:t>
                      </w:r>
                      <w:proofErr w:type="spellEnd"/>
                      <w:r w:rsidRPr="00867C73">
                        <w:rPr>
                          <w:rFonts w:ascii="Arial" w:hAnsi="Arial"/>
                          <w:lang w:val="it-IT"/>
                        </w:rPr>
                        <w:t xml:space="preserve"> </w:t>
                      </w:r>
                      <w:proofErr w:type="spellStart"/>
                      <w:r w:rsidRPr="00867C73">
                        <w:rPr>
                          <w:rFonts w:ascii="Arial" w:hAnsi="Arial"/>
                          <w:lang w:val="it-IT"/>
                        </w:rPr>
                        <w:t>Anfrage</w:t>
                      </w:r>
                      <w:proofErr w:type="spellEnd"/>
                      <w:r w:rsidRPr="00867C73">
                        <w:rPr>
                          <w:rFonts w:ascii="Arial" w:hAnsi="Arial"/>
                          <w:lang w:val="it-IT"/>
                        </w:rPr>
                        <w:t xml:space="preserve">. Die </w:t>
                      </w:r>
                      <w:proofErr w:type="spellStart"/>
                      <w:r w:rsidRPr="00867C73">
                        <w:rPr>
                          <w:rFonts w:ascii="Arial" w:hAnsi="Arial"/>
                          <w:lang w:val="it-IT"/>
                        </w:rPr>
                        <w:t>gewünschten</w:t>
                      </w:r>
                      <w:proofErr w:type="spellEnd"/>
                      <w:r w:rsidRPr="00867C73">
                        <w:rPr>
                          <w:rFonts w:ascii="Arial" w:hAnsi="Arial"/>
                          <w:lang w:val="it-IT"/>
                        </w:rPr>
                        <w:t xml:space="preserve"> </w:t>
                      </w:r>
                      <w:proofErr w:type="spellStart"/>
                      <w:r w:rsidRPr="00867C73">
                        <w:rPr>
                          <w:rFonts w:ascii="Arial" w:hAnsi="Arial"/>
                          <w:lang w:val="it-IT"/>
                        </w:rPr>
                        <w:t>Artikel</w:t>
                      </w:r>
                      <w:proofErr w:type="spellEnd"/>
                      <w:r w:rsidRPr="00867C73">
                        <w:rPr>
                          <w:rFonts w:ascii="Arial" w:hAnsi="Arial"/>
                          <w:lang w:val="it-IT"/>
                        </w:rPr>
                        <w:t xml:space="preserve"> </w:t>
                      </w:r>
                      <w:proofErr w:type="spellStart"/>
                      <w:r w:rsidRPr="00867C73">
                        <w:rPr>
                          <w:rFonts w:ascii="Arial" w:hAnsi="Arial"/>
                          <w:lang w:val="it-IT"/>
                        </w:rPr>
                        <w:t>bieten</w:t>
                      </w:r>
                      <w:proofErr w:type="spellEnd"/>
                      <w:r w:rsidRPr="00867C73">
                        <w:rPr>
                          <w:rFonts w:ascii="Arial" w:hAnsi="Arial"/>
                          <w:lang w:val="it-IT"/>
                        </w:rPr>
                        <w:t xml:space="preserve"> </w:t>
                      </w:r>
                      <w:proofErr w:type="spellStart"/>
                      <w:r w:rsidRPr="00867C73">
                        <w:rPr>
                          <w:rFonts w:ascii="Arial" w:hAnsi="Arial"/>
                          <w:lang w:val="it-IT"/>
                        </w:rPr>
                        <w:t>wir</w:t>
                      </w:r>
                      <w:proofErr w:type="spellEnd"/>
                      <w:r w:rsidRPr="00867C73">
                        <w:rPr>
                          <w:rFonts w:ascii="Arial" w:hAnsi="Arial"/>
                          <w:lang w:val="it-IT"/>
                        </w:rPr>
                        <w:t xml:space="preserve"> </w:t>
                      </w:r>
                      <w:proofErr w:type="spellStart"/>
                      <w:r w:rsidRPr="00867C73">
                        <w:rPr>
                          <w:rFonts w:ascii="Arial" w:hAnsi="Arial"/>
                          <w:lang w:val="it-IT"/>
                        </w:rPr>
                        <w:t>Ihnen</w:t>
                      </w:r>
                      <w:proofErr w:type="spellEnd"/>
                      <w:r w:rsidRPr="00867C73">
                        <w:rPr>
                          <w:rFonts w:ascii="Arial" w:hAnsi="Arial"/>
                          <w:lang w:val="it-IT"/>
                        </w:rPr>
                        <w:t xml:space="preserve"> </w:t>
                      </w:r>
                      <w:proofErr w:type="spellStart"/>
                      <w:r w:rsidRPr="00867C73">
                        <w:rPr>
                          <w:rFonts w:ascii="Arial" w:hAnsi="Arial"/>
                          <w:lang w:val="it-IT"/>
                        </w:rPr>
                        <w:t>wie</w:t>
                      </w:r>
                      <w:proofErr w:type="spellEnd"/>
                      <w:r w:rsidRPr="00867C73">
                        <w:rPr>
                          <w:rFonts w:ascii="Arial" w:hAnsi="Arial"/>
                          <w:lang w:val="it-IT"/>
                        </w:rPr>
                        <w:t xml:space="preserve"> </w:t>
                      </w:r>
                      <w:proofErr w:type="spellStart"/>
                      <w:r w:rsidRPr="00867C73">
                        <w:rPr>
                          <w:rFonts w:ascii="Arial" w:hAnsi="Arial"/>
                          <w:lang w:val="it-IT"/>
                        </w:rPr>
                        <w:t>folgt</w:t>
                      </w:r>
                      <w:proofErr w:type="spellEnd"/>
                      <w:r w:rsidRPr="00867C73">
                        <w:rPr>
                          <w:rFonts w:ascii="Arial" w:hAnsi="Arial"/>
                          <w:lang w:val="it-IT"/>
                        </w:rPr>
                        <w:t xml:space="preserve"> an:</w:t>
                      </w:r>
                    </w:p>
                    <w:p w:rsidR="008F125E" w:rsidRPr="009A5E7D" w:rsidRDefault="008F125E" w:rsidP="00D53E2F">
                      <w:pPr>
                        <w:rPr>
                          <w:lang w:val="it-IT"/>
                        </w:rPr>
                      </w:pPr>
                    </w:p>
                  </w:txbxContent>
                </v:textbox>
                <w10:wrap anchorx="margin"/>
              </v:shape>
            </w:pict>
          </mc:Fallback>
        </mc:AlternateContent>
      </w:r>
      <w:r w:rsidR="00D53E2F">
        <w:br w:type="page"/>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0"/>
        <w:gridCol w:w="4940"/>
      </w:tblGrid>
      <w:tr w:rsidR="00780881" w:rsidTr="00BE72FE">
        <w:tc>
          <w:tcPr>
            <w:tcW w:w="4628" w:type="dxa"/>
            <w:tcBorders>
              <w:top w:val="nil"/>
              <w:left w:val="nil"/>
              <w:bottom w:val="nil"/>
              <w:right w:val="nil"/>
            </w:tcBorders>
          </w:tcPr>
          <w:p w:rsidR="00780881" w:rsidRDefault="00780881" w:rsidP="00BE72FE">
            <w:pPr>
              <w:pStyle w:val="Kopfzeile"/>
              <w:rPr>
                <w:b/>
                <w:bCs/>
                <w:i/>
                <w:iCs/>
                <w:sz w:val="32"/>
                <w:lang w:val="en-GB"/>
              </w:rPr>
            </w:pPr>
            <w:r>
              <w:rPr>
                <w:b/>
                <w:bCs/>
                <w:i/>
                <w:iCs/>
                <w:noProof/>
                <w:sz w:val="32"/>
              </w:rPr>
              <w:lastRenderedPageBreak/>
              <w:drawing>
                <wp:inline distT="0" distB="0" distL="0" distR="0" wp14:anchorId="22206993" wp14:editId="507EE51F">
                  <wp:extent cx="2847975" cy="704850"/>
                  <wp:effectExtent l="19050" t="0" r="9525" b="0"/>
                  <wp:docPr id="1398" name="Bild 1" descr="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ogo"/>
                          <pic:cNvPicPr>
                            <a:picLocks noChangeAspect="1" noChangeArrowheads="1"/>
                          </pic:cNvPicPr>
                        </pic:nvPicPr>
                        <pic:blipFill>
                          <a:blip r:embed="rId70"/>
                          <a:srcRect/>
                          <a:stretch>
                            <a:fillRect/>
                          </a:stretch>
                        </pic:blipFill>
                        <pic:spPr bwMode="auto">
                          <a:xfrm>
                            <a:off x="0" y="0"/>
                            <a:ext cx="2847975" cy="704850"/>
                          </a:xfrm>
                          <a:prstGeom prst="rect">
                            <a:avLst/>
                          </a:prstGeom>
                          <a:noFill/>
                          <a:ln w="9525">
                            <a:noFill/>
                            <a:miter lim="800000"/>
                            <a:headEnd/>
                            <a:tailEnd/>
                          </a:ln>
                        </pic:spPr>
                      </pic:pic>
                    </a:graphicData>
                  </a:graphic>
                </wp:inline>
              </w:drawing>
            </w:r>
          </w:p>
        </w:tc>
        <w:tc>
          <w:tcPr>
            <w:tcW w:w="4982" w:type="dxa"/>
            <w:tcBorders>
              <w:top w:val="nil"/>
              <w:left w:val="nil"/>
              <w:bottom w:val="nil"/>
              <w:right w:val="nil"/>
            </w:tcBorders>
          </w:tcPr>
          <w:p w:rsidR="00780881" w:rsidRPr="00A33252" w:rsidRDefault="00780881" w:rsidP="00BE72FE">
            <w:pPr>
              <w:pStyle w:val="Kopfzeile"/>
              <w:jc w:val="right"/>
              <w:rPr>
                <w:b/>
                <w:bCs/>
                <w:sz w:val="40"/>
                <w14:shadow w14:blurRad="50800" w14:dist="38100" w14:dir="2700000" w14:sx="100000" w14:sy="100000" w14:kx="0" w14:ky="0" w14:algn="tl">
                  <w14:srgbClr w14:val="000000">
                    <w14:alpha w14:val="60000"/>
                  </w14:srgbClr>
                </w14:shadow>
              </w:rPr>
            </w:pPr>
            <w:r w:rsidRPr="00A33252">
              <w:rPr>
                <w:b/>
                <w:bCs/>
                <w:sz w:val="40"/>
                <w14:shadow w14:blurRad="50800" w14:dist="38100" w14:dir="2700000" w14:sx="100000" w14:sy="100000" w14:kx="0" w14:ky="0" w14:algn="tl">
                  <w14:srgbClr w14:val="000000">
                    <w14:alpha w14:val="60000"/>
                  </w14:srgbClr>
                </w14:shadow>
              </w:rPr>
              <w:t xml:space="preserve">LIMES Sport GmbH </w:t>
            </w:r>
          </w:p>
          <w:p w:rsidR="00780881" w:rsidRPr="00A33252" w:rsidRDefault="00780881" w:rsidP="00BE72FE">
            <w:pPr>
              <w:pStyle w:val="Kopfzeile"/>
              <w:jc w:val="right"/>
              <w:rPr>
                <w:sz w:val="24"/>
                <w14:shadow w14:blurRad="50800" w14:dist="38100" w14:dir="2700000" w14:sx="100000" w14:sy="100000" w14:kx="0" w14:ky="0" w14:algn="tl">
                  <w14:srgbClr w14:val="000000">
                    <w14:alpha w14:val="60000"/>
                  </w14:srgbClr>
                </w14:shadow>
              </w:rPr>
            </w:pPr>
          </w:p>
          <w:p w:rsidR="00780881" w:rsidRDefault="00780881" w:rsidP="00BE72FE">
            <w:pPr>
              <w:pStyle w:val="Kopfzeile"/>
              <w:jc w:val="right"/>
            </w:pPr>
            <w:proofErr w:type="spellStart"/>
            <w:r>
              <w:rPr>
                <w:b/>
                <w:bCs/>
                <w:i/>
                <w:iCs/>
                <w:sz w:val="32"/>
                <w:lang w:val="en-GB"/>
              </w:rPr>
              <w:t>Sportgroßhandel</w:t>
            </w:r>
            <w:proofErr w:type="spellEnd"/>
          </w:p>
        </w:tc>
      </w:tr>
    </w:tbl>
    <w:p w:rsidR="00780881" w:rsidRDefault="002E3EE2" w:rsidP="00780881">
      <w:pPr>
        <w:pStyle w:val="AufgabeText"/>
        <w:ind w:left="0"/>
      </w:pPr>
      <w:r>
        <w:t>- L Ö S U N G -</w:t>
      </w:r>
    </w:p>
    <w:p w:rsidR="00780881" w:rsidRDefault="00780881" w:rsidP="00780881">
      <w:pPr>
        <w:pStyle w:val="AufgabeText"/>
        <w:ind w:left="0"/>
      </w:pPr>
    </w:p>
    <w:tbl>
      <w:tblPr>
        <w:tblW w:w="10150" w:type="dxa"/>
        <w:tblCellMar>
          <w:left w:w="70" w:type="dxa"/>
          <w:right w:w="70" w:type="dxa"/>
        </w:tblCellMar>
        <w:tblLook w:val="0000" w:firstRow="0" w:lastRow="0" w:firstColumn="0" w:lastColumn="0" w:noHBand="0" w:noVBand="0"/>
      </w:tblPr>
      <w:tblGrid>
        <w:gridCol w:w="4893"/>
        <w:gridCol w:w="934"/>
        <w:gridCol w:w="4323"/>
      </w:tblGrid>
      <w:tr w:rsidR="00780881" w:rsidTr="00BE72FE">
        <w:trPr>
          <w:cantSplit/>
          <w:trHeight w:val="284"/>
        </w:trPr>
        <w:tc>
          <w:tcPr>
            <w:tcW w:w="10150" w:type="dxa"/>
            <w:gridSpan w:val="3"/>
            <w:vAlign w:val="center"/>
          </w:tcPr>
          <w:p w:rsidR="00780881" w:rsidRDefault="00780881" w:rsidP="00BE72FE">
            <w:pPr>
              <w:pStyle w:val="berschrift1"/>
            </w:pPr>
            <w:r>
              <w:t xml:space="preserve">LIMES Sport GmbH </w:t>
            </w:r>
            <w:r>
              <w:sym w:font="Wingdings" w:char="F077"/>
            </w:r>
            <w:r>
              <w:t xml:space="preserve"> Im Industriegebiet 11 </w:t>
            </w:r>
            <w:r>
              <w:sym w:font="Wingdings" w:char="F077"/>
            </w:r>
            <w:r>
              <w:t xml:space="preserve"> 70173 Stuttgart</w:t>
            </w:r>
          </w:p>
        </w:tc>
      </w:tr>
      <w:tr w:rsidR="00780881" w:rsidRPr="0061417C" w:rsidTr="00BE72FE">
        <w:trPr>
          <w:cantSplit/>
        </w:trPr>
        <w:tc>
          <w:tcPr>
            <w:tcW w:w="4893" w:type="dxa"/>
          </w:tcPr>
          <w:p w:rsidR="00780881" w:rsidRDefault="00780881" w:rsidP="00BE72FE"/>
          <w:p w:rsidR="00780881" w:rsidRDefault="00780881" w:rsidP="00BE72FE"/>
          <w:p w:rsidR="00780881" w:rsidRDefault="00780881" w:rsidP="00BE72FE">
            <w:r>
              <w:t>Sportbörse GmbH</w:t>
            </w:r>
          </w:p>
          <w:p w:rsidR="007C177D" w:rsidRDefault="007C177D" w:rsidP="007C177D">
            <w:r>
              <w:t>Sportausstatter Nr. 1</w:t>
            </w:r>
          </w:p>
          <w:p w:rsidR="00780881" w:rsidRDefault="00780881" w:rsidP="00BE72FE">
            <w:r>
              <w:t>Frau Braun</w:t>
            </w:r>
          </w:p>
          <w:p w:rsidR="00780881" w:rsidRDefault="00780881" w:rsidP="00BE72FE">
            <w:r>
              <w:t>Ernst-Abbe-Str. 62</w:t>
            </w:r>
            <w:r w:rsidR="007C177D">
              <w:t xml:space="preserve"> </w:t>
            </w:r>
            <w:r>
              <w:t>a</w:t>
            </w:r>
          </w:p>
          <w:p w:rsidR="00780881" w:rsidRDefault="00780881" w:rsidP="00BE72FE">
            <w:r>
              <w:t>75217 Birkenfeld</w:t>
            </w:r>
          </w:p>
          <w:p w:rsidR="00780881" w:rsidRDefault="00780881" w:rsidP="00BE72FE">
            <w:pPr>
              <w:pStyle w:val="Kopfzeile"/>
              <w:tabs>
                <w:tab w:val="clear" w:pos="4536"/>
                <w:tab w:val="clear" w:pos="9072"/>
              </w:tabs>
            </w:pPr>
          </w:p>
          <w:p w:rsidR="00780881" w:rsidRDefault="00780881" w:rsidP="00BE72FE"/>
        </w:tc>
        <w:tc>
          <w:tcPr>
            <w:tcW w:w="934" w:type="dxa"/>
          </w:tcPr>
          <w:p w:rsidR="00780881" w:rsidRDefault="00780881" w:rsidP="00BE72FE"/>
        </w:tc>
        <w:tc>
          <w:tcPr>
            <w:tcW w:w="4323" w:type="dxa"/>
          </w:tcPr>
          <w:p w:rsidR="00780881" w:rsidRDefault="002E4502" w:rsidP="00BE72FE">
            <w:pPr>
              <w:tabs>
                <w:tab w:val="left" w:pos="1828"/>
              </w:tabs>
            </w:pPr>
            <w:r>
              <w:rPr>
                <w:sz w:val="16"/>
              </w:rPr>
              <w:t>Ihr Name</w:t>
            </w:r>
            <w:r w:rsidR="00780881">
              <w:rPr>
                <w:sz w:val="16"/>
              </w:rPr>
              <w:t>:</w:t>
            </w:r>
            <w:r w:rsidR="00780881">
              <w:t xml:space="preserve"> </w:t>
            </w:r>
            <w:r w:rsidR="00780881">
              <w:tab/>
            </w:r>
            <w:r>
              <w:t>Frau Braun</w:t>
            </w:r>
          </w:p>
          <w:p w:rsidR="00780881" w:rsidRDefault="00780881" w:rsidP="00BE72FE">
            <w:pPr>
              <w:tabs>
                <w:tab w:val="left" w:pos="1828"/>
              </w:tabs>
            </w:pPr>
            <w:r>
              <w:rPr>
                <w:sz w:val="16"/>
              </w:rPr>
              <w:t>Ihre Nachricht vom:</w:t>
            </w:r>
            <w:r>
              <w:t xml:space="preserve"> </w:t>
            </w:r>
            <w:r>
              <w:tab/>
              <w:t>22.10.15</w:t>
            </w:r>
          </w:p>
          <w:p w:rsidR="00780881" w:rsidRDefault="00780881" w:rsidP="00BE72FE">
            <w:pPr>
              <w:tabs>
                <w:tab w:val="left" w:pos="1828"/>
              </w:tabs>
            </w:pPr>
            <w:r>
              <w:rPr>
                <w:sz w:val="16"/>
              </w:rPr>
              <w:t>Unser Zeichen:</w:t>
            </w:r>
            <w:r>
              <w:t xml:space="preserve"> </w:t>
            </w:r>
            <w:r>
              <w:tab/>
            </w:r>
            <w:proofErr w:type="spellStart"/>
            <w:r>
              <w:t>Mu</w:t>
            </w:r>
            <w:proofErr w:type="spellEnd"/>
          </w:p>
          <w:p w:rsidR="00780881" w:rsidRDefault="00780881" w:rsidP="00BE72FE">
            <w:pPr>
              <w:tabs>
                <w:tab w:val="left" w:pos="1828"/>
              </w:tabs>
            </w:pPr>
            <w:r>
              <w:rPr>
                <w:sz w:val="16"/>
              </w:rPr>
              <w:t>Unsere Nachricht vom:</w:t>
            </w:r>
            <w:r>
              <w:t xml:space="preserve"> </w:t>
            </w:r>
            <w:r>
              <w:tab/>
            </w:r>
          </w:p>
          <w:p w:rsidR="00780881" w:rsidRDefault="00780881" w:rsidP="00BE72FE">
            <w:pPr>
              <w:tabs>
                <w:tab w:val="left" w:pos="1828"/>
              </w:tabs>
            </w:pPr>
          </w:p>
          <w:p w:rsidR="00780881" w:rsidRDefault="00780881" w:rsidP="00BE72FE">
            <w:pPr>
              <w:tabs>
                <w:tab w:val="left" w:pos="1828"/>
              </w:tabs>
            </w:pPr>
            <w:r>
              <w:rPr>
                <w:sz w:val="16"/>
              </w:rPr>
              <w:t>Name:</w:t>
            </w:r>
            <w:r>
              <w:t xml:space="preserve"> </w:t>
            </w:r>
            <w:r>
              <w:tab/>
              <w:t>Mustermann</w:t>
            </w:r>
          </w:p>
          <w:p w:rsidR="00780881" w:rsidRDefault="00780881" w:rsidP="00BE72FE">
            <w:pPr>
              <w:tabs>
                <w:tab w:val="left" w:pos="1828"/>
              </w:tabs>
              <w:rPr>
                <w:sz w:val="16"/>
                <w:lang w:val="it-IT"/>
              </w:rPr>
            </w:pPr>
            <w:proofErr w:type="spellStart"/>
            <w:r>
              <w:rPr>
                <w:sz w:val="16"/>
                <w:lang w:val="it-IT"/>
              </w:rPr>
              <w:t>Telefon</w:t>
            </w:r>
            <w:proofErr w:type="spellEnd"/>
            <w:r>
              <w:rPr>
                <w:sz w:val="16"/>
                <w:lang w:val="it-IT"/>
              </w:rPr>
              <w:t>:</w:t>
            </w:r>
            <w:r>
              <w:rPr>
                <w:lang w:val="it-IT"/>
              </w:rPr>
              <w:t xml:space="preserve"> </w:t>
            </w:r>
            <w:r>
              <w:rPr>
                <w:lang w:val="it-IT"/>
              </w:rPr>
              <w:tab/>
            </w:r>
            <w:r>
              <w:rPr>
                <w:sz w:val="16"/>
                <w:lang w:val="it-IT"/>
              </w:rPr>
              <w:t>0711 233425</w:t>
            </w:r>
          </w:p>
          <w:p w:rsidR="00780881" w:rsidRDefault="00780881" w:rsidP="00BE72FE">
            <w:pPr>
              <w:tabs>
                <w:tab w:val="left" w:pos="1828"/>
              </w:tabs>
              <w:rPr>
                <w:lang w:val="it-IT"/>
              </w:rPr>
            </w:pPr>
            <w:r>
              <w:rPr>
                <w:sz w:val="16"/>
                <w:lang w:val="it-IT"/>
              </w:rPr>
              <w:t>Telefax:</w:t>
            </w:r>
            <w:r>
              <w:rPr>
                <w:lang w:val="it-IT"/>
              </w:rPr>
              <w:t xml:space="preserve"> </w:t>
            </w:r>
            <w:r>
              <w:rPr>
                <w:lang w:val="it-IT"/>
              </w:rPr>
              <w:tab/>
            </w:r>
            <w:r>
              <w:rPr>
                <w:sz w:val="16"/>
                <w:lang w:val="it-IT"/>
              </w:rPr>
              <w:t>0711 233426</w:t>
            </w:r>
          </w:p>
          <w:p w:rsidR="00780881" w:rsidRDefault="00780881" w:rsidP="00BE72FE">
            <w:pPr>
              <w:pStyle w:val="Kopfzeile"/>
              <w:tabs>
                <w:tab w:val="clear" w:pos="4536"/>
                <w:tab w:val="clear" w:pos="9072"/>
                <w:tab w:val="left" w:pos="1249"/>
                <w:tab w:val="left" w:pos="1828"/>
              </w:tabs>
              <w:rPr>
                <w:sz w:val="16"/>
                <w:lang w:val="it-IT"/>
              </w:rPr>
            </w:pPr>
            <w:r>
              <w:rPr>
                <w:sz w:val="16"/>
                <w:lang w:val="fr-FR"/>
              </w:rPr>
              <w:t>Mail:</w:t>
            </w:r>
            <w:r>
              <w:rPr>
                <w:lang w:val="fr-FR"/>
              </w:rPr>
              <w:t xml:space="preserve"> </w:t>
            </w:r>
            <w:r>
              <w:rPr>
                <w:lang w:val="fr-FR"/>
              </w:rPr>
              <w:tab/>
            </w:r>
            <w:r>
              <w:rPr>
                <w:lang w:val="fr-FR"/>
              </w:rPr>
              <w:tab/>
            </w:r>
            <w:r>
              <w:rPr>
                <w:sz w:val="16"/>
                <w:lang w:val="fr-FR"/>
              </w:rPr>
              <w:t>service@</w:t>
            </w:r>
            <w:r>
              <w:rPr>
                <w:sz w:val="16"/>
                <w:lang w:val="it-IT"/>
              </w:rPr>
              <w:t>limes-sport.de</w:t>
            </w:r>
          </w:p>
          <w:p w:rsidR="00780881" w:rsidRDefault="00780881" w:rsidP="00BE72FE">
            <w:pPr>
              <w:pStyle w:val="Kopfzeile"/>
              <w:tabs>
                <w:tab w:val="clear" w:pos="4536"/>
                <w:tab w:val="clear" w:pos="9072"/>
                <w:tab w:val="left" w:pos="1249"/>
                <w:tab w:val="left" w:pos="1828"/>
              </w:tabs>
              <w:rPr>
                <w:sz w:val="16"/>
                <w:lang w:val="it-IT"/>
              </w:rPr>
            </w:pPr>
            <w:r>
              <w:rPr>
                <w:sz w:val="16"/>
                <w:lang w:val="it-IT"/>
              </w:rPr>
              <w:t>Internet:</w:t>
            </w:r>
            <w:r>
              <w:rPr>
                <w:sz w:val="16"/>
                <w:lang w:val="it-IT"/>
              </w:rPr>
              <w:tab/>
            </w:r>
            <w:r>
              <w:rPr>
                <w:sz w:val="16"/>
                <w:lang w:val="it-IT"/>
              </w:rPr>
              <w:tab/>
              <w:t>www.limes-sport.de</w:t>
            </w:r>
          </w:p>
          <w:p w:rsidR="00780881" w:rsidRDefault="00780881" w:rsidP="00BE72FE">
            <w:pPr>
              <w:pStyle w:val="Kopfzeile"/>
              <w:tabs>
                <w:tab w:val="clear" w:pos="4536"/>
                <w:tab w:val="clear" w:pos="9072"/>
                <w:tab w:val="left" w:pos="1249"/>
                <w:tab w:val="left" w:pos="1828"/>
              </w:tabs>
              <w:rPr>
                <w:sz w:val="16"/>
                <w:lang w:val="it-IT"/>
              </w:rPr>
            </w:pPr>
          </w:p>
          <w:p w:rsidR="00780881" w:rsidRDefault="00780881" w:rsidP="00BE72FE">
            <w:pPr>
              <w:pStyle w:val="Kopfzeile"/>
              <w:tabs>
                <w:tab w:val="clear" w:pos="4536"/>
                <w:tab w:val="clear" w:pos="9072"/>
                <w:tab w:val="left" w:pos="1249"/>
                <w:tab w:val="left" w:pos="1828"/>
              </w:tabs>
              <w:rPr>
                <w:sz w:val="16"/>
                <w:lang w:val="it-IT"/>
              </w:rPr>
            </w:pPr>
          </w:p>
          <w:p w:rsidR="00780881" w:rsidRDefault="00780881" w:rsidP="00BE72FE">
            <w:pPr>
              <w:tabs>
                <w:tab w:val="left" w:pos="1828"/>
              </w:tabs>
              <w:rPr>
                <w:lang w:val="it-IT"/>
              </w:rPr>
            </w:pPr>
            <w:proofErr w:type="spellStart"/>
            <w:r>
              <w:rPr>
                <w:sz w:val="16"/>
                <w:lang w:val="it-IT"/>
              </w:rPr>
              <w:t>Datum</w:t>
            </w:r>
            <w:proofErr w:type="spellEnd"/>
            <w:r>
              <w:rPr>
                <w:sz w:val="16"/>
                <w:lang w:val="it-IT"/>
              </w:rPr>
              <w:t>:</w:t>
            </w:r>
            <w:r>
              <w:rPr>
                <w:lang w:val="it-IT"/>
              </w:rPr>
              <w:t xml:space="preserve"> </w:t>
            </w:r>
            <w:r>
              <w:rPr>
                <w:lang w:val="it-IT"/>
              </w:rPr>
              <w:tab/>
              <w:t>24.10.2015</w:t>
            </w:r>
          </w:p>
        </w:tc>
      </w:tr>
    </w:tbl>
    <w:p w:rsidR="00780881" w:rsidRDefault="00780881" w:rsidP="00780881">
      <w:pPr>
        <w:pStyle w:val="Kopfzeile"/>
        <w:tabs>
          <w:tab w:val="clear" w:pos="4536"/>
          <w:tab w:val="clear" w:pos="9072"/>
        </w:tabs>
        <w:rPr>
          <w:b/>
          <w:lang w:val="it-IT"/>
        </w:rPr>
      </w:pPr>
      <w:proofErr w:type="spellStart"/>
      <w:r w:rsidRPr="00CE5194">
        <w:rPr>
          <w:b/>
          <w:lang w:val="it-IT"/>
        </w:rPr>
        <w:t>Angebot</w:t>
      </w:r>
      <w:proofErr w:type="spellEnd"/>
      <w:r w:rsidRPr="00CE5194">
        <w:rPr>
          <w:b/>
          <w:lang w:val="it-IT"/>
        </w:rPr>
        <w:t xml:space="preserve">         </w:t>
      </w:r>
      <w:proofErr w:type="gramStart"/>
      <w:r w:rsidRPr="00CE5194">
        <w:rPr>
          <w:b/>
          <w:lang w:val="it-IT"/>
        </w:rPr>
        <w:t>Nr.</w:t>
      </w:r>
      <w:proofErr w:type="gramEnd"/>
      <w:r w:rsidRPr="00CE5194">
        <w:rPr>
          <w:b/>
          <w:lang w:val="it-IT"/>
        </w:rPr>
        <w:t xml:space="preserve"> 21001</w:t>
      </w:r>
    </w:p>
    <w:p w:rsidR="00780881" w:rsidRDefault="00780881" w:rsidP="00780881">
      <w:pPr>
        <w:rPr>
          <w:lang w:val="it-IT"/>
        </w:rPr>
      </w:pPr>
    </w:p>
    <w:p w:rsidR="00780881" w:rsidRDefault="00780881" w:rsidP="00780881">
      <w:pPr>
        <w:rPr>
          <w:lang w:val="it-IT"/>
        </w:rPr>
      </w:pPr>
    </w:p>
    <w:p w:rsidR="00780881" w:rsidRDefault="00780881" w:rsidP="00780881">
      <w:pPr>
        <w:rPr>
          <w:lang w:val="it-IT"/>
        </w:rPr>
      </w:pPr>
      <w:proofErr w:type="spellStart"/>
      <w:r>
        <w:rPr>
          <w:lang w:val="it-IT"/>
        </w:rPr>
        <w:t>Sehr</w:t>
      </w:r>
      <w:proofErr w:type="spellEnd"/>
      <w:r>
        <w:rPr>
          <w:lang w:val="it-IT"/>
        </w:rPr>
        <w:t xml:space="preserve"> </w:t>
      </w:r>
      <w:proofErr w:type="spellStart"/>
      <w:r>
        <w:rPr>
          <w:lang w:val="it-IT"/>
        </w:rPr>
        <w:t>geehrte</w:t>
      </w:r>
      <w:proofErr w:type="spellEnd"/>
      <w:r>
        <w:rPr>
          <w:lang w:val="it-IT"/>
        </w:rPr>
        <w:t xml:space="preserve"> Frau </w:t>
      </w:r>
      <w:proofErr w:type="spellStart"/>
      <w:r>
        <w:rPr>
          <w:lang w:val="it-IT"/>
        </w:rPr>
        <w:t>Braun</w:t>
      </w:r>
      <w:proofErr w:type="spellEnd"/>
      <w:r>
        <w:rPr>
          <w:lang w:val="it-IT"/>
        </w:rPr>
        <w:t>,</w:t>
      </w:r>
    </w:p>
    <w:p w:rsidR="00780881" w:rsidRDefault="00780881" w:rsidP="00780881">
      <w:pPr>
        <w:rPr>
          <w:lang w:val="it-IT"/>
        </w:rPr>
      </w:pPr>
    </w:p>
    <w:p w:rsidR="00780881" w:rsidRDefault="00780881" w:rsidP="00780881">
      <w:pPr>
        <w:rPr>
          <w:lang w:val="it-IT"/>
        </w:rPr>
      </w:pPr>
      <w:proofErr w:type="spellStart"/>
      <w:r>
        <w:rPr>
          <w:lang w:val="it-IT"/>
        </w:rPr>
        <w:t>vielen</w:t>
      </w:r>
      <w:proofErr w:type="spellEnd"/>
      <w:r>
        <w:rPr>
          <w:lang w:val="it-IT"/>
        </w:rPr>
        <w:t xml:space="preserve"> </w:t>
      </w:r>
      <w:proofErr w:type="spellStart"/>
      <w:r>
        <w:rPr>
          <w:lang w:val="it-IT"/>
        </w:rPr>
        <w:t>Dank</w:t>
      </w:r>
      <w:proofErr w:type="spellEnd"/>
      <w:r>
        <w:rPr>
          <w:lang w:val="it-IT"/>
        </w:rPr>
        <w:t xml:space="preserve"> </w:t>
      </w:r>
      <w:proofErr w:type="spellStart"/>
      <w:r>
        <w:rPr>
          <w:lang w:val="it-IT"/>
        </w:rPr>
        <w:t>für</w:t>
      </w:r>
      <w:proofErr w:type="spellEnd"/>
      <w:r>
        <w:rPr>
          <w:lang w:val="it-IT"/>
        </w:rPr>
        <w:t xml:space="preserve"> </w:t>
      </w:r>
      <w:proofErr w:type="spellStart"/>
      <w:r>
        <w:rPr>
          <w:lang w:val="it-IT"/>
        </w:rPr>
        <w:t>Ihre</w:t>
      </w:r>
      <w:proofErr w:type="spellEnd"/>
      <w:r>
        <w:rPr>
          <w:lang w:val="it-IT"/>
        </w:rPr>
        <w:t xml:space="preserve"> </w:t>
      </w:r>
      <w:proofErr w:type="spellStart"/>
      <w:r>
        <w:rPr>
          <w:lang w:val="it-IT"/>
        </w:rPr>
        <w:t>Anfrage</w:t>
      </w:r>
      <w:proofErr w:type="spellEnd"/>
      <w:r>
        <w:rPr>
          <w:lang w:val="it-IT"/>
        </w:rPr>
        <w:t xml:space="preserve">. Die </w:t>
      </w:r>
      <w:proofErr w:type="spellStart"/>
      <w:r>
        <w:rPr>
          <w:lang w:val="it-IT"/>
        </w:rPr>
        <w:t>gewünschten</w:t>
      </w:r>
      <w:proofErr w:type="spellEnd"/>
      <w:r>
        <w:rPr>
          <w:lang w:val="it-IT"/>
        </w:rPr>
        <w:t xml:space="preserve"> </w:t>
      </w:r>
      <w:proofErr w:type="spellStart"/>
      <w:r>
        <w:rPr>
          <w:lang w:val="it-IT"/>
        </w:rPr>
        <w:t>Artikel</w:t>
      </w:r>
      <w:proofErr w:type="spellEnd"/>
      <w:r>
        <w:rPr>
          <w:lang w:val="it-IT"/>
        </w:rPr>
        <w:t xml:space="preserve"> </w:t>
      </w:r>
      <w:proofErr w:type="spellStart"/>
      <w:r>
        <w:rPr>
          <w:lang w:val="it-IT"/>
        </w:rPr>
        <w:t>bieten</w:t>
      </w:r>
      <w:proofErr w:type="spellEnd"/>
      <w:r>
        <w:rPr>
          <w:lang w:val="it-IT"/>
        </w:rPr>
        <w:t xml:space="preserve"> </w:t>
      </w:r>
      <w:proofErr w:type="spellStart"/>
      <w:r>
        <w:rPr>
          <w:lang w:val="it-IT"/>
        </w:rPr>
        <w:t>wir</w:t>
      </w:r>
      <w:proofErr w:type="spellEnd"/>
      <w:r>
        <w:rPr>
          <w:lang w:val="it-IT"/>
        </w:rPr>
        <w:t xml:space="preserve"> </w:t>
      </w:r>
      <w:proofErr w:type="spellStart"/>
      <w:r>
        <w:rPr>
          <w:lang w:val="it-IT"/>
        </w:rPr>
        <w:t>Ihnen</w:t>
      </w:r>
      <w:proofErr w:type="spellEnd"/>
      <w:r>
        <w:rPr>
          <w:lang w:val="it-IT"/>
        </w:rPr>
        <w:t xml:space="preserve"> </w:t>
      </w:r>
      <w:proofErr w:type="spellStart"/>
      <w:r>
        <w:rPr>
          <w:lang w:val="it-IT"/>
        </w:rPr>
        <w:t>wie</w:t>
      </w:r>
      <w:proofErr w:type="spellEnd"/>
      <w:r>
        <w:rPr>
          <w:lang w:val="it-IT"/>
        </w:rPr>
        <w:t xml:space="preserve"> </w:t>
      </w:r>
      <w:proofErr w:type="spellStart"/>
      <w:r>
        <w:rPr>
          <w:lang w:val="it-IT"/>
        </w:rPr>
        <w:t>folgt</w:t>
      </w:r>
      <w:proofErr w:type="spellEnd"/>
      <w:r>
        <w:rPr>
          <w:lang w:val="it-IT"/>
        </w:rPr>
        <w:t xml:space="preserve"> an:</w:t>
      </w:r>
    </w:p>
    <w:p w:rsidR="00780881" w:rsidRDefault="00780881" w:rsidP="00780881">
      <w:pPr>
        <w:rPr>
          <w:lang w:val="it-IT"/>
        </w:rPr>
      </w:pPr>
    </w:p>
    <w:p w:rsidR="00780881" w:rsidRDefault="00780881" w:rsidP="00780881">
      <w:pPr>
        <w:rPr>
          <w:lang w:val="it-IT"/>
        </w:rPr>
      </w:pPr>
    </w:p>
    <w:tbl>
      <w:tblPr>
        <w:tblW w:w="10173" w:type="dxa"/>
        <w:tblLayout w:type="fixed"/>
        <w:tblLook w:val="04A0" w:firstRow="1" w:lastRow="0" w:firstColumn="1" w:lastColumn="0" w:noHBand="0" w:noVBand="1"/>
      </w:tblPr>
      <w:tblGrid>
        <w:gridCol w:w="1223"/>
        <w:gridCol w:w="2004"/>
        <w:gridCol w:w="850"/>
        <w:gridCol w:w="993"/>
        <w:gridCol w:w="1134"/>
        <w:gridCol w:w="1134"/>
        <w:gridCol w:w="1275"/>
        <w:gridCol w:w="1560"/>
      </w:tblGrid>
      <w:tr w:rsidR="00780881" w:rsidRPr="001F0544" w:rsidTr="008F125E">
        <w:tc>
          <w:tcPr>
            <w:tcW w:w="1223" w:type="dxa"/>
            <w:shd w:val="clear" w:color="auto" w:fill="auto"/>
          </w:tcPr>
          <w:p w:rsidR="00780881" w:rsidRPr="001F0544" w:rsidRDefault="00780881" w:rsidP="008F125E">
            <w:pPr>
              <w:rPr>
                <w:b/>
                <w:lang w:val="it-IT"/>
              </w:rPr>
            </w:pPr>
            <w:proofErr w:type="spellStart"/>
            <w:r w:rsidRPr="001F0544">
              <w:rPr>
                <w:b/>
                <w:lang w:val="it-IT"/>
              </w:rPr>
              <w:t>Artikel</w:t>
            </w:r>
            <w:proofErr w:type="spellEnd"/>
            <w:r w:rsidRPr="001F0544">
              <w:rPr>
                <w:b/>
                <w:lang w:val="it-IT"/>
              </w:rPr>
              <w:t>-Nr.</w:t>
            </w:r>
          </w:p>
        </w:tc>
        <w:tc>
          <w:tcPr>
            <w:tcW w:w="2004" w:type="dxa"/>
            <w:shd w:val="clear" w:color="auto" w:fill="auto"/>
          </w:tcPr>
          <w:p w:rsidR="00780881" w:rsidRPr="001F0544" w:rsidRDefault="00780881" w:rsidP="008F125E">
            <w:pPr>
              <w:rPr>
                <w:b/>
                <w:lang w:val="it-IT"/>
              </w:rPr>
            </w:pPr>
            <w:proofErr w:type="spellStart"/>
            <w:r w:rsidRPr="001F0544">
              <w:rPr>
                <w:b/>
                <w:lang w:val="it-IT"/>
              </w:rPr>
              <w:t>Bezeichnung</w:t>
            </w:r>
            <w:proofErr w:type="spellEnd"/>
          </w:p>
        </w:tc>
        <w:tc>
          <w:tcPr>
            <w:tcW w:w="850" w:type="dxa"/>
            <w:shd w:val="clear" w:color="auto" w:fill="auto"/>
          </w:tcPr>
          <w:p w:rsidR="00780881" w:rsidRPr="001F0544" w:rsidRDefault="00780881" w:rsidP="008F125E">
            <w:pPr>
              <w:rPr>
                <w:b/>
                <w:lang w:val="it-IT"/>
              </w:rPr>
            </w:pPr>
            <w:proofErr w:type="spellStart"/>
            <w:r w:rsidRPr="001F0544">
              <w:rPr>
                <w:b/>
                <w:lang w:val="it-IT"/>
              </w:rPr>
              <w:t>Menge</w:t>
            </w:r>
            <w:proofErr w:type="spellEnd"/>
          </w:p>
        </w:tc>
        <w:tc>
          <w:tcPr>
            <w:tcW w:w="993" w:type="dxa"/>
            <w:shd w:val="clear" w:color="auto" w:fill="auto"/>
          </w:tcPr>
          <w:p w:rsidR="00780881" w:rsidRPr="001F0544" w:rsidRDefault="00780881" w:rsidP="008F125E">
            <w:pPr>
              <w:rPr>
                <w:b/>
                <w:lang w:val="it-IT"/>
              </w:rPr>
            </w:pPr>
            <w:r w:rsidRPr="00E672C6">
              <w:rPr>
                <w:b/>
              </w:rPr>
              <w:t>Einheit</w:t>
            </w:r>
          </w:p>
        </w:tc>
        <w:tc>
          <w:tcPr>
            <w:tcW w:w="1134" w:type="dxa"/>
            <w:shd w:val="clear" w:color="auto" w:fill="auto"/>
          </w:tcPr>
          <w:p w:rsidR="00780881" w:rsidRPr="001F0544" w:rsidRDefault="00780881" w:rsidP="008F125E">
            <w:pPr>
              <w:rPr>
                <w:b/>
                <w:lang w:val="it-IT"/>
              </w:rPr>
            </w:pPr>
            <w:proofErr w:type="spellStart"/>
            <w:r w:rsidRPr="001F0544">
              <w:rPr>
                <w:b/>
                <w:lang w:val="it-IT"/>
              </w:rPr>
              <w:t>Preis</w:t>
            </w:r>
            <w:proofErr w:type="spellEnd"/>
          </w:p>
        </w:tc>
        <w:tc>
          <w:tcPr>
            <w:tcW w:w="1134" w:type="dxa"/>
            <w:shd w:val="clear" w:color="auto" w:fill="auto"/>
          </w:tcPr>
          <w:p w:rsidR="00780881" w:rsidRPr="001F0544" w:rsidRDefault="00780881" w:rsidP="008F125E">
            <w:pPr>
              <w:rPr>
                <w:b/>
                <w:lang w:val="it-IT"/>
              </w:rPr>
            </w:pPr>
            <w:r w:rsidRPr="00E672C6">
              <w:rPr>
                <w:b/>
              </w:rPr>
              <w:t>Rabatt</w:t>
            </w:r>
            <w:r w:rsidRPr="001F0544">
              <w:rPr>
                <w:b/>
                <w:lang w:val="it-IT"/>
              </w:rPr>
              <w:t xml:space="preserve"> %</w:t>
            </w:r>
          </w:p>
        </w:tc>
        <w:tc>
          <w:tcPr>
            <w:tcW w:w="1275" w:type="dxa"/>
            <w:shd w:val="clear" w:color="auto" w:fill="auto"/>
          </w:tcPr>
          <w:p w:rsidR="00780881" w:rsidRPr="001F0544" w:rsidRDefault="00780881" w:rsidP="008F125E">
            <w:pPr>
              <w:rPr>
                <w:b/>
                <w:lang w:val="it-IT"/>
              </w:rPr>
            </w:pPr>
            <w:proofErr w:type="spellStart"/>
            <w:r w:rsidRPr="001F0544">
              <w:rPr>
                <w:b/>
                <w:lang w:val="it-IT"/>
              </w:rPr>
              <w:t>MwSt</w:t>
            </w:r>
            <w:proofErr w:type="spellEnd"/>
            <w:r w:rsidRPr="001F0544">
              <w:rPr>
                <w:b/>
                <w:lang w:val="it-IT"/>
              </w:rPr>
              <w:t xml:space="preserve"> 19 %</w:t>
            </w:r>
          </w:p>
        </w:tc>
        <w:tc>
          <w:tcPr>
            <w:tcW w:w="1560" w:type="dxa"/>
            <w:shd w:val="clear" w:color="auto" w:fill="auto"/>
          </w:tcPr>
          <w:p w:rsidR="00780881" w:rsidRPr="001F0544" w:rsidRDefault="00780881" w:rsidP="008F125E">
            <w:pPr>
              <w:rPr>
                <w:b/>
                <w:lang w:val="it-IT"/>
              </w:rPr>
            </w:pPr>
            <w:proofErr w:type="spellStart"/>
            <w:r w:rsidRPr="001F0544">
              <w:rPr>
                <w:b/>
                <w:lang w:val="it-IT"/>
              </w:rPr>
              <w:t>Betrag</w:t>
            </w:r>
            <w:proofErr w:type="spellEnd"/>
            <w:r w:rsidRPr="001F0544">
              <w:rPr>
                <w:b/>
                <w:lang w:val="it-IT"/>
              </w:rPr>
              <w:t xml:space="preserve"> </w:t>
            </w:r>
            <w:proofErr w:type="gramStart"/>
            <w:r w:rsidRPr="001F0544">
              <w:rPr>
                <w:b/>
                <w:lang w:val="it-IT"/>
              </w:rPr>
              <w:t>in</w:t>
            </w:r>
            <w:proofErr w:type="gramEnd"/>
            <w:r w:rsidRPr="001F0544">
              <w:rPr>
                <w:b/>
                <w:lang w:val="it-IT"/>
              </w:rPr>
              <w:t xml:space="preserve"> €</w:t>
            </w:r>
          </w:p>
        </w:tc>
      </w:tr>
      <w:tr w:rsidR="00780881" w:rsidRPr="001F0544" w:rsidTr="008F125E">
        <w:tc>
          <w:tcPr>
            <w:tcW w:w="1223"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200033</w:t>
            </w:r>
          </w:p>
          <w:p w:rsidR="00780881" w:rsidRPr="001F0544" w:rsidRDefault="00780881" w:rsidP="008F125E">
            <w:pPr>
              <w:rPr>
                <w:lang w:val="it-IT"/>
              </w:rPr>
            </w:pPr>
          </w:p>
          <w:p w:rsidR="00780881" w:rsidRPr="001F0544" w:rsidRDefault="00780881" w:rsidP="008F125E">
            <w:pPr>
              <w:rPr>
                <w:lang w:val="it-IT"/>
              </w:rPr>
            </w:pPr>
            <w:r w:rsidRPr="001F0544">
              <w:rPr>
                <w:lang w:val="it-IT"/>
              </w:rPr>
              <w:t>200042</w:t>
            </w:r>
          </w:p>
          <w:p w:rsidR="00780881" w:rsidRPr="001F0544" w:rsidRDefault="00780881" w:rsidP="008F125E">
            <w:pPr>
              <w:rPr>
                <w:lang w:val="it-IT"/>
              </w:rPr>
            </w:pPr>
          </w:p>
          <w:p w:rsidR="00780881" w:rsidRPr="001F0544" w:rsidRDefault="00780881" w:rsidP="008F125E">
            <w:pPr>
              <w:rPr>
                <w:lang w:val="it-IT"/>
              </w:rPr>
            </w:pPr>
            <w:r w:rsidRPr="001F0544">
              <w:rPr>
                <w:lang w:val="it-IT"/>
              </w:rPr>
              <w:t>200041</w:t>
            </w:r>
          </w:p>
        </w:tc>
        <w:tc>
          <w:tcPr>
            <w:tcW w:w="2004"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Snowboard FUN</w:t>
            </w:r>
          </w:p>
          <w:p w:rsidR="00780881" w:rsidRPr="001F0544" w:rsidRDefault="00780881" w:rsidP="008F125E">
            <w:pPr>
              <w:rPr>
                <w:lang w:val="it-IT"/>
              </w:rPr>
            </w:pPr>
          </w:p>
          <w:p w:rsidR="00780881" w:rsidRPr="001F0544" w:rsidRDefault="00780881" w:rsidP="008F125E">
            <w:pPr>
              <w:rPr>
                <w:lang w:val="it-IT"/>
              </w:rPr>
            </w:pPr>
            <w:r w:rsidRPr="001F0544">
              <w:rPr>
                <w:lang w:val="it-IT"/>
              </w:rPr>
              <w:t>Fun-Carver 142</w:t>
            </w:r>
          </w:p>
          <w:p w:rsidR="00780881" w:rsidRPr="001F0544" w:rsidRDefault="00780881" w:rsidP="008F125E">
            <w:pPr>
              <w:rPr>
                <w:lang w:val="it-IT"/>
              </w:rPr>
            </w:pPr>
          </w:p>
          <w:p w:rsidR="00780881" w:rsidRPr="001F0544" w:rsidRDefault="00780881" w:rsidP="008F125E">
            <w:pPr>
              <w:rPr>
                <w:lang w:val="it-IT"/>
              </w:rPr>
            </w:pPr>
            <w:r w:rsidRPr="001F0544">
              <w:rPr>
                <w:lang w:val="it-IT"/>
              </w:rPr>
              <w:t>Race-Carver 175</w:t>
            </w:r>
          </w:p>
          <w:p w:rsidR="00780881" w:rsidRPr="001F0544" w:rsidRDefault="00780881" w:rsidP="008F125E">
            <w:pPr>
              <w:rPr>
                <w:lang w:val="it-IT"/>
              </w:rPr>
            </w:pPr>
          </w:p>
        </w:tc>
        <w:tc>
          <w:tcPr>
            <w:tcW w:w="850"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05</w:t>
            </w:r>
          </w:p>
          <w:p w:rsidR="00780881" w:rsidRPr="001F0544" w:rsidRDefault="00780881" w:rsidP="008F125E">
            <w:pPr>
              <w:rPr>
                <w:lang w:val="it-IT"/>
              </w:rPr>
            </w:pPr>
          </w:p>
          <w:p w:rsidR="00780881" w:rsidRPr="001F0544" w:rsidRDefault="00780881" w:rsidP="008F125E">
            <w:pPr>
              <w:rPr>
                <w:lang w:val="it-IT"/>
              </w:rPr>
            </w:pPr>
            <w:r w:rsidRPr="001F0544">
              <w:rPr>
                <w:lang w:val="it-IT"/>
              </w:rPr>
              <w:t>08</w:t>
            </w:r>
          </w:p>
          <w:p w:rsidR="00780881" w:rsidRPr="001F0544" w:rsidRDefault="00780881" w:rsidP="008F125E">
            <w:pPr>
              <w:rPr>
                <w:lang w:val="it-IT"/>
              </w:rPr>
            </w:pPr>
          </w:p>
          <w:p w:rsidR="00780881" w:rsidRPr="001F0544" w:rsidRDefault="00780881" w:rsidP="008F125E">
            <w:pPr>
              <w:rPr>
                <w:lang w:val="it-IT"/>
              </w:rPr>
            </w:pPr>
            <w:r w:rsidRPr="001F0544">
              <w:rPr>
                <w:lang w:val="it-IT"/>
              </w:rPr>
              <w:t>08</w:t>
            </w:r>
          </w:p>
        </w:tc>
        <w:tc>
          <w:tcPr>
            <w:tcW w:w="993" w:type="dxa"/>
            <w:shd w:val="clear" w:color="auto" w:fill="auto"/>
          </w:tcPr>
          <w:p w:rsidR="00780881" w:rsidRPr="001F0544" w:rsidRDefault="00780881" w:rsidP="008F125E">
            <w:pPr>
              <w:rPr>
                <w:lang w:val="it-IT"/>
              </w:rPr>
            </w:pPr>
          </w:p>
          <w:p w:rsidR="00780881" w:rsidRPr="001F0544" w:rsidRDefault="00780881" w:rsidP="008F125E">
            <w:pPr>
              <w:rPr>
                <w:lang w:val="it-IT"/>
              </w:rPr>
            </w:pPr>
            <w:proofErr w:type="spellStart"/>
            <w:r w:rsidRPr="001F0544">
              <w:rPr>
                <w:lang w:val="it-IT"/>
              </w:rPr>
              <w:t>Stück</w:t>
            </w:r>
            <w:proofErr w:type="spellEnd"/>
          </w:p>
          <w:p w:rsidR="00780881" w:rsidRPr="001F0544" w:rsidRDefault="00780881" w:rsidP="008F125E">
            <w:pPr>
              <w:rPr>
                <w:lang w:val="it-IT"/>
              </w:rPr>
            </w:pPr>
          </w:p>
          <w:p w:rsidR="00780881" w:rsidRPr="001F0544" w:rsidRDefault="00780881" w:rsidP="008F125E">
            <w:pPr>
              <w:rPr>
                <w:lang w:val="it-IT"/>
              </w:rPr>
            </w:pPr>
            <w:r w:rsidRPr="00E672C6">
              <w:t>Paar</w:t>
            </w:r>
          </w:p>
          <w:p w:rsidR="00780881" w:rsidRPr="001F0544" w:rsidRDefault="00780881" w:rsidP="008F125E">
            <w:pPr>
              <w:rPr>
                <w:lang w:val="it-IT"/>
              </w:rPr>
            </w:pPr>
          </w:p>
          <w:p w:rsidR="00780881" w:rsidRPr="001F0544" w:rsidRDefault="00780881" w:rsidP="008F125E">
            <w:pPr>
              <w:rPr>
                <w:lang w:val="it-IT"/>
              </w:rPr>
            </w:pPr>
            <w:proofErr w:type="spellStart"/>
            <w:r w:rsidRPr="001F0544">
              <w:rPr>
                <w:lang w:val="it-IT"/>
              </w:rPr>
              <w:t>Paar</w:t>
            </w:r>
            <w:proofErr w:type="spellEnd"/>
          </w:p>
        </w:tc>
        <w:tc>
          <w:tcPr>
            <w:tcW w:w="1134"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320,00</w:t>
            </w:r>
          </w:p>
          <w:p w:rsidR="00780881" w:rsidRPr="001F0544" w:rsidRDefault="00780881" w:rsidP="008F125E">
            <w:pPr>
              <w:rPr>
                <w:lang w:val="it-IT"/>
              </w:rPr>
            </w:pPr>
          </w:p>
          <w:p w:rsidR="00780881" w:rsidRPr="001F0544" w:rsidRDefault="00780881" w:rsidP="008F125E">
            <w:pPr>
              <w:rPr>
                <w:lang w:val="it-IT"/>
              </w:rPr>
            </w:pPr>
            <w:r w:rsidRPr="001F0544">
              <w:rPr>
                <w:lang w:val="it-IT"/>
              </w:rPr>
              <w:t>264,00</w:t>
            </w:r>
          </w:p>
          <w:p w:rsidR="00780881" w:rsidRPr="001F0544" w:rsidRDefault="00780881" w:rsidP="008F125E">
            <w:pPr>
              <w:rPr>
                <w:lang w:val="it-IT"/>
              </w:rPr>
            </w:pPr>
          </w:p>
          <w:p w:rsidR="00780881" w:rsidRPr="001F0544" w:rsidRDefault="00780881" w:rsidP="008F125E">
            <w:pPr>
              <w:rPr>
                <w:lang w:val="it-IT"/>
              </w:rPr>
            </w:pPr>
            <w:r w:rsidRPr="001F0544">
              <w:rPr>
                <w:lang w:val="it-IT"/>
              </w:rPr>
              <w:t>256,00</w:t>
            </w:r>
          </w:p>
          <w:p w:rsidR="00780881" w:rsidRPr="001F0544" w:rsidRDefault="00780881" w:rsidP="008F125E">
            <w:pPr>
              <w:rPr>
                <w:lang w:val="it-IT"/>
              </w:rPr>
            </w:pPr>
          </w:p>
        </w:tc>
        <w:tc>
          <w:tcPr>
            <w:tcW w:w="1134" w:type="dxa"/>
            <w:shd w:val="clear" w:color="auto" w:fill="auto"/>
          </w:tcPr>
          <w:p w:rsidR="00780881" w:rsidRPr="001F0544" w:rsidRDefault="00780881" w:rsidP="008F125E">
            <w:pPr>
              <w:rPr>
                <w:lang w:val="it-IT"/>
              </w:rPr>
            </w:pPr>
          </w:p>
          <w:p w:rsidR="00780881" w:rsidRDefault="00780881" w:rsidP="008F125E">
            <w:pPr>
              <w:rPr>
                <w:lang w:val="it-IT"/>
              </w:rPr>
            </w:pPr>
          </w:p>
          <w:p w:rsidR="002E4502" w:rsidRDefault="002E4502" w:rsidP="008F125E">
            <w:pPr>
              <w:rPr>
                <w:lang w:val="it-IT"/>
              </w:rPr>
            </w:pPr>
          </w:p>
          <w:p w:rsidR="002E4502" w:rsidRDefault="002E4502" w:rsidP="008F125E">
            <w:pPr>
              <w:rPr>
                <w:lang w:val="it-IT"/>
              </w:rPr>
            </w:pPr>
          </w:p>
          <w:p w:rsidR="002E4502" w:rsidRDefault="002E4502" w:rsidP="008F125E">
            <w:pPr>
              <w:rPr>
                <w:lang w:val="it-IT"/>
              </w:rPr>
            </w:pPr>
          </w:p>
          <w:p w:rsidR="002E4502" w:rsidRPr="001F0544" w:rsidRDefault="002E4502" w:rsidP="008F125E">
            <w:pPr>
              <w:rPr>
                <w:lang w:val="it-IT"/>
              </w:rPr>
            </w:pPr>
            <w:r>
              <w:rPr>
                <w:lang w:val="it-IT"/>
              </w:rPr>
              <w:t>5,12</w:t>
            </w:r>
          </w:p>
        </w:tc>
        <w:tc>
          <w:tcPr>
            <w:tcW w:w="1275"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60,80</w:t>
            </w:r>
          </w:p>
          <w:p w:rsidR="00780881" w:rsidRPr="001F0544" w:rsidRDefault="00780881" w:rsidP="008F125E">
            <w:pPr>
              <w:rPr>
                <w:lang w:val="it-IT"/>
              </w:rPr>
            </w:pPr>
          </w:p>
          <w:p w:rsidR="00780881" w:rsidRPr="001F0544" w:rsidRDefault="00780881" w:rsidP="008F125E">
            <w:pPr>
              <w:rPr>
                <w:lang w:val="it-IT"/>
              </w:rPr>
            </w:pPr>
            <w:r w:rsidRPr="001F0544">
              <w:rPr>
                <w:lang w:val="it-IT"/>
              </w:rPr>
              <w:t>50,16</w:t>
            </w:r>
          </w:p>
          <w:p w:rsidR="00780881" w:rsidRPr="001F0544" w:rsidRDefault="00780881" w:rsidP="008F125E">
            <w:pPr>
              <w:rPr>
                <w:lang w:val="it-IT"/>
              </w:rPr>
            </w:pPr>
          </w:p>
          <w:p w:rsidR="00780881" w:rsidRPr="001F0544" w:rsidRDefault="002E4502" w:rsidP="008F125E">
            <w:pPr>
              <w:rPr>
                <w:lang w:val="it-IT"/>
              </w:rPr>
            </w:pPr>
            <w:r>
              <w:rPr>
                <w:lang w:val="it-IT"/>
              </w:rPr>
              <w:t>47,67</w:t>
            </w:r>
          </w:p>
          <w:p w:rsidR="00780881" w:rsidRPr="001F0544" w:rsidRDefault="00780881" w:rsidP="008F125E">
            <w:pPr>
              <w:rPr>
                <w:lang w:val="it-IT"/>
              </w:rPr>
            </w:pPr>
          </w:p>
          <w:p w:rsidR="00780881" w:rsidRPr="001F0544" w:rsidRDefault="00780881" w:rsidP="008F125E">
            <w:pPr>
              <w:rPr>
                <w:lang w:val="it-IT"/>
              </w:rPr>
            </w:pPr>
          </w:p>
          <w:p w:rsidR="00780881" w:rsidRPr="001F0544" w:rsidRDefault="00780881" w:rsidP="008F125E">
            <w:pPr>
              <w:rPr>
                <w:lang w:val="it-IT"/>
              </w:rPr>
            </w:pPr>
            <w:r w:rsidRPr="001F0544">
              <w:rPr>
                <w:lang w:val="it-IT"/>
              </w:rPr>
              <w:t>Summe:</w:t>
            </w:r>
          </w:p>
        </w:tc>
        <w:tc>
          <w:tcPr>
            <w:tcW w:w="1560" w:type="dxa"/>
            <w:shd w:val="clear" w:color="auto" w:fill="auto"/>
          </w:tcPr>
          <w:p w:rsidR="00780881" w:rsidRPr="001F0544" w:rsidRDefault="00780881" w:rsidP="008F125E">
            <w:pPr>
              <w:rPr>
                <w:lang w:val="it-IT"/>
              </w:rPr>
            </w:pPr>
          </w:p>
          <w:p w:rsidR="00780881" w:rsidRPr="001F0544" w:rsidRDefault="00780881" w:rsidP="008F125E">
            <w:pPr>
              <w:rPr>
                <w:lang w:val="it-IT"/>
              </w:rPr>
            </w:pPr>
            <w:r w:rsidRPr="001F0544">
              <w:rPr>
                <w:lang w:val="it-IT"/>
              </w:rPr>
              <w:t>1.904,00</w:t>
            </w:r>
          </w:p>
          <w:p w:rsidR="00780881" w:rsidRPr="001F0544" w:rsidRDefault="00780881" w:rsidP="008F125E">
            <w:pPr>
              <w:rPr>
                <w:lang w:val="it-IT"/>
              </w:rPr>
            </w:pPr>
          </w:p>
          <w:p w:rsidR="00780881" w:rsidRPr="001F0544" w:rsidRDefault="00780881" w:rsidP="008F125E">
            <w:pPr>
              <w:rPr>
                <w:lang w:val="it-IT"/>
              </w:rPr>
            </w:pPr>
            <w:r w:rsidRPr="001F0544">
              <w:rPr>
                <w:lang w:val="it-IT"/>
              </w:rPr>
              <w:t>2.513,28</w:t>
            </w:r>
          </w:p>
          <w:p w:rsidR="00780881" w:rsidRPr="001F0544" w:rsidRDefault="00780881" w:rsidP="008F125E">
            <w:pPr>
              <w:rPr>
                <w:lang w:val="it-IT"/>
              </w:rPr>
            </w:pPr>
          </w:p>
          <w:p w:rsidR="00780881" w:rsidRPr="001F0544" w:rsidRDefault="002E4502" w:rsidP="008F125E">
            <w:pPr>
              <w:rPr>
                <w:lang w:val="it-IT"/>
              </w:rPr>
            </w:pPr>
            <w:r>
              <w:rPr>
                <w:lang w:val="it-IT"/>
              </w:rPr>
              <w:t>2.388,40</w:t>
            </w:r>
          </w:p>
          <w:p w:rsidR="00780881" w:rsidRPr="001F0544" w:rsidRDefault="00780881" w:rsidP="008F125E">
            <w:pPr>
              <w:rPr>
                <w:lang w:val="it-IT"/>
              </w:rPr>
            </w:pPr>
          </w:p>
          <w:p w:rsidR="00780881" w:rsidRPr="001F0544" w:rsidRDefault="00780881" w:rsidP="008F125E">
            <w:pPr>
              <w:rPr>
                <w:lang w:val="it-IT"/>
              </w:rPr>
            </w:pPr>
          </w:p>
          <w:p w:rsidR="00780881" w:rsidRPr="001F0544" w:rsidRDefault="002E4502" w:rsidP="008F125E">
            <w:pPr>
              <w:rPr>
                <w:lang w:val="it-IT"/>
              </w:rPr>
            </w:pPr>
            <w:r>
              <w:rPr>
                <w:lang w:val="it-IT"/>
              </w:rPr>
              <w:t>6.805,68</w:t>
            </w:r>
          </w:p>
        </w:tc>
      </w:tr>
    </w:tbl>
    <w:p w:rsidR="00780881" w:rsidRDefault="00780881" w:rsidP="00780881">
      <w:pPr>
        <w:rPr>
          <w:lang w:val="it-IT"/>
        </w:rPr>
      </w:pPr>
    </w:p>
    <w:tbl>
      <w:tblPr>
        <w:tblStyle w:val="Tabellenraster"/>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FF1526" w:rsidTr="00FF1526">
        <w:trPr>
          <w:trHeight w:val="1048"/>
        </w:trPr>
        <w:tc>
          <w:tcPr>
            <w:tcW w:w="9039" w:type="dxa"/>
          </w:tcPr>
          <w:p w:rsidR="00FF1526" w:rsidRDefault="00FF1526" w:rsidP="00FF1526">
            <w:pPr>
              <w:rPr>
                <w:lang w:val="it-IT"/>
              </w:rPr>
            </w:pPr>
            <w:proofErr w:type="spellStart"/>
            <w:r>
              <w:rPr>
                <w:lang w:val="it-IT"/>
              </w:rPr>
              <w:t>Zahlungsbedingungen</w:t>
            </w:r>
            <w:proofErr w:type="spellEnd"/>
            <w:r>
              <w:rPr>
                <w:lang w:val="it-IT"/>
              </w:rPr>
              <w:t>:</w:t>
            </w:r>
            <w:r>
              <w:rPr>
                <w:lang w:val="it-IT"/>
              </w:rPr>
              <w:tab/>
              <w:t xml:space="preserve"> </w:t>
            </w:r>
            <w:r>
              <w:rPr>
                <w:lang w:val="it-IT"/>
              </w:rPr>
              <w:tab/>
            </w:r>
            <w:r>
              <w:rPr>
                <w:lang w:val="it-IT"/>
              </w:rPr>
              <w:tab/>
            </w:r>
            <w:proofErr w:type="gramStart"/>
            <w:r>
              <w:rPr>
                <w:lang w:val="it-IT"/>
              </w:rPr>
              <w:t>Bei</w:t>
            </w:r>
            <w:proofErr w:type="gramEnd"/>
            <w:r>
              <w:rPr>
                <w:lang w:val="it-IT"/>
              </w:rPr>
              <w:t xml:space="preserve"> </w:t>
            </w:r>
            <w:proofErr w:type="spellStart"/>
            <w:r>
              <w:rPr>
                <w:lang w:val="it-IT"/>
              </w:rPr>
              <w:t>Zahlung</w:t>
            </w:r>
            <w:proofErr w:type="spellEnd"/>
            <w:r>
              <w:rPr>
                <w:lang w:val="it-IT"/>
              </w:rPr>
              <w:t xml:space="preserve"> </w:t>
            </w:r>
            <w:proofErr w:type="spellStart"/>
            <w:r>
              <w:rPr>
                <w:lang w:val="it-IT"/>
              </w:rPr>
              <w:t>innerhalb</w:t>
            </w:r>
            <w:proofErr w:type="spellEnd"/>
            <w:r>
              <w:rPr>
                <w:lang w:val="it-IT"/>
              </w:rPr>
              <w:t xml:space="preserve"> von 10 </w:t>
            </w:r>
            <w:proofErr w:type="spellStart"/>
            <w:r>
              <w:rPr>
                <w:lang w:val="it-IT"/>
              </w:rPr>
              <w:t>Tagen</w:t>
            </w:r>
            <w:proofErr w:type="spellEnd"/>
            <w:r>
              <w:rPr>
                <w:lang w:val="it-IT"/>
              </w:rPr>
              <w:t xml:space="preserve"> 2</w:t>
            </w:r>
            <w:r w:rsidR="008F125E">
              <w:rPr>
                <w:lang w:val="it-IT"/>
              </w:rPr>
              <w:t xml:space="preserve"> </w:t>
            </w:r>
            <w:r>
              <w:rPr>
                <w:lang w:val="it-IT"/>
              </w:rPr>
              <w:t xml:space="preserve">% </w:t>
            </w:r>
            <w:proofErr w:type="spellStart"/>
            <w:r>
              <w:rPr>
                <w:lang w:val="it-IT"/>
              </w:rPr>
              <w:t>Skonto</w:t>
            </w:r>
            <w:proofErr w:type="spellEnd"/>
            <w:r>
              <w:rPr>
                <w:lang w:val="it-IT"/>
              </w:rPr>
              <w:t xml:space="preserve">; </w:t>
            </w:r>
          </w:p>
          <w:p w:rsidR="00FF1526" w:rsidRDefault="00FF1526" w:rsidP="00FF1526">
            <w:pPr>
              <w:rPr>
                <w:lang w:val="it-IT"/>
              </w:rPr>
            </w:pPr>
            <w:r>
              <w:rPr>
                <w:lang w:val="it-IT"/>
              </w:rPr>
              <w:tab/>
            </w:r>
            <w:r>
              <w:rPr>
                <w:lang w:val="it-IT"/>
              </w:rPr>
              <w:tab/>
            </w:r>
            <w:r>
              <w:rPr>
                <w:lang w:val="it-IT"/>
              </w:rPr>
              <w:tab/>
            </w:r>
            <w:r>
              <w:rPr>
                <w:lang w:val="it-IT"/>
              </w:rPr>
              <w:tab/>
            </w:r>
            <w:r>
              <w:rPr>
                <w:lang w:val="it-IT"/>
              </w:rPr>
              <w:tab/>
            </w:r>
            <w:proofErr w:type="spellStart"/>
            <w:r>
              <w:rPr>
                <w:lang w:val="it-IT"/>
              </w:rPr>
              <w:t>spätester</w:t>
            </w:r>
            <w:proofErr w:type="spellEnd"/>
            <w:r>
              <w:rPr>
                <w:lang w:val="it-IT"/>
              </w:rPr>
              <w:t xml:space="preserve"> </w:t>
            </w:r>
            <w:proofErr w:type="spellStart"/>
            <w:r>
              <w:rPr>
                <w:lang w:val="it-IT"/>
              </w:rPr>
              <w:t>Zahlungstermin</w:t>
            </w:r>
            <w:proofErr w:type="spellEnd"/>
            <w:r>
              <w:rPr>
                <w:lang w:val="it-IT"/>
              </w:rPr>
              <w:t xml:space="preserve"> in </w:t>
            </w:r>
            <w:proofErr w:type="gramStart"/>
            <w:r>
              <w:rPr>
                <w:lang w:val="it-IT"/>
              </w:rPr>
              <w:t>30</w:t>
            </w:r>
            <w:proofErr w:type="gramEnd"/>
            <w:r>
              <w:rPr>
                <w:lang w:val="it-IT"/>
              </w:rPr>
              <w:t xml:space="preserve"> </w:t>
            </w:r>
            <w:proofErr w:type="spellStart"/>
            <w:r>
              <w:rPr>
                <w:lang w:val="it-IT"/>
              </w:rPr>
              <w:t>Tagen</w:t>
            </w:r>
            <w:proofErr w:type="spellEnd"/>
          </w:p>
          <w:p w:rsidR="00FF1526" w:rsidRDefault="00FF1526" w:rsidP="00FF1526">
            <w:pPr>
              <w:rPr>
                <w:lang w:val="it-IT"/>
              </w:rPr>
            </w:pPr>
            <w:proofErr w:type="spellStart"/>
            <w:r>
              <w:rPr>
                <w:lang w:val="it-IT"/>
              </w:rPr>
              <w:t>Lieferbedingungen</w:t>
            </w:r>
            <w:proofErr w:type="spellEnd"/>
            <w:r>
              <w:rPr>
                <w:lang w:val="it-IT"/>
              </w:rPr>
              <w:t>:</w:t>
            </w:r>
            <w:r>
              <w:rPr>
                <w:lang w:val="it-IT"/>
              </w:rPr>
              <w:tab/>
            </w:r>
            <w:r>
              <w:rPr>
                <w:lang w:val="it-IT"/>
              </w:rPr>
              <w:tab/>
            </w:r>
            <w:r>
              <w:rPr>
                <w:lang w:val="it-IT"/>
              </w:rPr>
              <w:tab/>
            </w:r>
            <w:proofErr w:type="spellStart"/>
            <w:r>
              <w:rPr>
                <w:lang w:val="it-IT"/>
              </w:rPr>
              <w:t>frei</w:t>
            </w:r>
            <w:proofErr w:type="spellEnd"/>
            <w:r>
              <w:rPr>
                <w:lang w:val="it-IT"/>
              </w:rPr>
              <w:t xml:space="preserve"> </w:t>
            </w:r>
            <w:proofErr w:type="spellStart"/>
            <w:r>
              <w:rPr>
                <w:lang w:val="it-IT"/>
              </w:rPr>
              <w:t>Haus</w:t>
            </w:r>
            <w:proofErr w:type="spellEnd"/>
          </w:p>
          <w:p w:rsidR="00FF1526" w:rsidRDefault="00FF1526" w:rsidP="00FF1526">
            <w:pPr>
              <w:rPr>
                <w:lang w:val="it-IT"/>
              </w:rPr>
            </w:pPr>
            <w:proofErr w:type="spellStart"/>
            <w:r>
              <w:rPr>
                <w:lang w:val="it-IT"/>
              </w:rPr>
              <w:t>Vorau</w:t>
            </w:r>
            <w:r w:rsidR="008F125E">
              <w:rPr>
                <w:lang w:val="it-IT"/>
              </w:rPr>
              <w:t>ssichtlicher</w:t>
            </w:r>
            <w:proofErr w:type="spellEnd"/>
            <w:r w:rsidR="008F125E">
              <w:rPr>
                <w:lang w:val="it-IT"/>
              </w:rPr>
              <w:t xml:space="preserve"> </w:t>
            </w:r>
            <w:proofErr w:type="spellStart"/>
            <w:r w:rsidR="008F125E">
              <w:rPr>
                <w:lang w:val="it-IT"/>
              </w:rPr>
              <w:t>Liefertermin</w:t>
            </w:r>
            <w:proofErr w:type="spellEnd"/>
            <w:r w:rsidR="008F125E">
              <w:rPr>
                <w:lang w:val="it-IT"/>
              </w:rPr>
              <w:t xml:space="preserve"> bis:</w:t>
            </w:r>
            <w:r w:rsidR="008F125E">
              <w:rPr>
                <w:lang w:val="it-IT"/>
              </w:rPr>
              <w:tab/>
            </w:r>
            <w:r>
              <w:rPr>
                <w:lang w:val="it-IT"/>
              </w:rPr>
              <w:t>15.11.2015</w:t>
            </w:r>
          </w:p>
          <w:p w:rsidR="00FF1526" w:rsidRDefault="00FF1526" w:rsidP="00780881">
            <w:pPr>
              <w:rPr>
                <w:lang w:val="it-IT"/>
              </w:rPr>
            </w:pPr>
          </w:p>
        </w:tc>
      </w:tr>
    </w:tbl>
    <w:p w:rsidR="00780881" w:rsidRDefault="00780881" w:rsidP="00780881">
      <w:pPr>
        <w:rPr>
          <w:lang w:val="it-IT"/>
        </w:rPr>
      </w:pPr>
      <w:proofErr w:type="spellStart"/>
      <w:r>
        <w:rPr>
          <w:lang w:val="it-IT"/>
        </w:rPr>
        <w:t>Mit</w:t>
      </w:r>
      <w:proofErr w:type="spellEnd"/>
      <w:r>
        <w:rPr>
          <w:lang w:val="it-IT"/>
        </w:rPr>
        <w:t xml:space="preserve"> </w:t>
      </w:r>
      <w:proofErr w:type="spellStart"/>
      <w:r>
        <w:rPr>
          <w:lang w:val="it-IT"/>
        </w:rPr>
        <w:t>freundlichen</w:t>
      </w:r>
      <w:proofErr w:type="spellEnd"/>
      <w:r>
        <w:rPr>
          <w:lang w:val="it-IT"/>
        </w:rPr>
        <w:t xml:space="preserve"> </w:t>
      </w:r>
      <w:proofErr w:type="spellStart"/>
      <w:r>
        <w:rPr>
          <w:lang w:val="it-IT"/>
        </w:rPr>
        <w:t>Grüßen</w:t>
      </w:r>
      <w:proofErr w:type="spellEnd"/>
    </w:p>
    <w:p w:rsidR="00780881" w:rsidRDefault="00780881" w:rsidP="00780881">
      <w:pPr>
        <w:rPr>
          <w:lang w:val="it-IT"/>
        </w:rPr>
      </w:pPr>
    </w:p>
    <w:p w:rsidR="00780881" w:rsidRDefault="00780881" w:rsidP="00780881">
      <w:pPr>
        <w:rPr>
          <w:lang w:val="it-IT"/>
        </w:rPr>
      </w:pPr>
      <w:r>
        <w:rPr>
          <w:lang w:val="it-IT"/>
        </w:rPr>
        <w:t xml:space="preserve">Limes Sport </w:t>
      </w:r>
      <w:proofErr w:type="spellStart"/>
      <w:r>
        <w:rPr>
          <w:lang w:val="it-IT"/>
        </w:rPr>
        <w:t>GmbH</w:t>
      </w:r>
      <w:proofErr w:type="spellEnd"/>
    </w:p>
    <w:p w:rsidR="00780881" w:rsidRDefault="00780881" w:rsidP="00780881">
      <w:pPr>
        <w:rPr>
          <w:lang w:val="it-IT"/>
        </w:rPr>
      </w:pPr>
    </w:p>
    <w:p w:rsidR="00780881" w:rsidRDefault="00780881" w:rsidP="00780881">
      <w:pPr>
        <w:rPr>
          <w:lang w:val="it-IT"/>
        </w:rPr>
      </w:pPr>
      <w:proofErr w:type="gramStart"/>
      <w:r>
        <w:rPr>
          <w:lang w:val="it-IT"/>
        </w:rPr>
        <w:t>i</w:t>
      </w:r>
      <w:proofErr w:type="gramEnd"/>
      <w:r>
        <w:rPr>
          <w:lang w:val="it-IT"/>
        </w:rPr>
        <w:t>.</w:t>
      </w:r>
      <w:r w:rsidR="008F125E">
        <w:rPr>
          <w:lang w:val="it-IT"/>
        </w:rPr>
        <w:t xml:space="preserve"> </w:t>
      </w:r>
      <w:r>
        <w:rPr>
          <w:lang w:val="it-IT"/>
        </w:rPr>
        <w:t xml:space="preserve">A. </w:t>
      </w:r>
      <w:proofErr w:type="spellStart"/>
      <w:r>
        <w:rPr>
          <w:lang w:val="it-IT"/>
        </w:rPr>
        <w:t>Mustermann</w:t>
      </w:r>
      <w:proofErr w:type="spellEnd"/>
    </w:p>
    <w:p w:rsidR="00780881" w:rsidRDefault="00780881" w:rsidP="00780881">
      <w:pPr>
        <w:pStyle w:val="Kopfzeile"/>
        <w:tabs>
          <w:tab w:val="clear" w:pos="4536"/>
          <w:tab w:val="clear" w:pos="9072"/>
        </w:tabs>
        <w:rPr>
          <w:lang w:val="it-IT"/>
        </w:rPr>
      </w:pPr>
    </w:p>
    <w:tbl>
      <w:tblPr>
        <w:tblW w:w="8783" w:type="dxa"/>
        <w:tblCellMar>
          <w:left w:w="70" w:type="dxa"/>
          <w:right w:w="70" w:type="dxa"/>
        </w:tblCellMar>
        <w:tblLook w:val="0000" w:firstRow="0" w:lastRow="0" w:firstColumn="0" w:lastColumn="0" w:noHBand="0" w:noVBand="0"/>
      </w:tblPr>
      <w:tblGrid>
        <w:gridCol w:w="2837"/>
        <w:gridCol w:w="2228"/>
        <w:gridCol w:w="3718"/>
      </w:tblGrid>
      <w:tr w:rsidR="00780881" w:rsidTr="008F125E">
        <w:trPr>
          <w:trHeight w:val="829"/>
        </w:trPr>
        <w:tc>
          <w:tcPr>
            <w:tcW w:w="2837" w:type="dxa"/>
          </w:tcPr>
          <w:p w:rsidR="00780881" w:rsidRDefault="00780881" w:rsidP="00BE72FE">
            <w:pPr>
              <w:pStyle w:val="Fuzeile"/>
            </w:pPr>
            <w:r>
              <w:t>Baden-Württemberg Bank</w:t>
            </w:r>
          </w:p>
          <w:p w:rsidR="00780881" w:rsidRDefault="00780881" w:rsidP="00BE72FE">
            <w:pPr>
              <w:pStyle w:val="Fuzeile"/>
              <w:tabs>
                <w:tab w:val="clear" w:pos="4536"/>
                <w:tab w:val="clear" w:pos="9072"/>
                <w:tab w:val="right" w:pos="3042"/>
              </w:tabs>
            </w:pPr>
            <w:r>
              <w:t>Konto Nr.  2100011   BLZ 600 500 00</w:t>
            </w:r>
          </w:p>
          <w:p w:rsidR="00780881" w:rsidRDefault="00780881" w:rsidP="00BE72FE">
            <w:pPr>
              <w:pStyle w:val="Fuzeile"/>
              <w:tabs>
                <w:tab w:val="clear" w:pos="4536"/>
                <w:tab w:val="clear" w:pos="9072"/>
                <w:tab w:val="right" w:pos="3042"/>
              </w:tabs>
            </w:pPr>
            <w:r>
              <w:t>BIC BAWUDEST</w:t>
            </w:r>
          </w:p>
          <w:p w:rsidR="00780881" w:rsidRDefault="00780881" w:rsidP="00BE72FE">
            <w:pPr>
              <w:pStyle w:val="Fuzeile"/>
              <w:tabs>
                <w:tab w:val="clear" w:pos="4536"/>
                <w:tab w:val="clear" w:pos="9072"/>
                <w:tab w:val="right" w:pos="3042"/>
              </w:tabs>
            </w:pPr>
            <w:r>
              <w:t>IBAN DE97 6005 0000 0002 1000 11</w:t>
            </w:r>
          </w:p>
        </w:tc>
        <w:tc>
          <w:tcPr>
            <w:tcW w:w="2228" w:type="dxa"/>
          </w:tcPr>
          <w:p w:rsidR="00780881" w:rsidRDefault="00780881" w:rsidP="00BE72FE">
            <w:pPr>
              <w:pStyle w:val="Fuzeile"/>
            </w:pPr>
            <w:r>
              <w:t>Geschäftsführer</w:t>
            </w:r>
          </w:p>
          <w:p w:rsidR="00780881" w:rsidRDefault="00780881" w:rsidP="00BE72FE">
            <w:pPr>
              <w:pStyle w:val="Fuzeile"/>
            </w:pPr>
            <w:r>
              <w:t>Herr Karl Schwarz</w:t>
            </w:r>
          </w:p>
          <w:p w:rsidR="00780881" w:rsidRDefault="00780881" w:rsidP="00BE72FE">
            <w:pPr>
              <w:pStyle w:val="Fuzeile"/>
              <w:rPr>
                <w:lang w:val="fr-FR"/>
              </w:rPr>
            </w:pPr>
            <w:r>
              <w:rPr>
                <w:lang w:val="fr-FR"/>
              </w:rPr>
              <w:t>Frau Michaela Maier</w:t>
            </w:r>
          </w:p>
        </w:tc>
        <w:tc>
          <w:tcPr>
            <w:tcW w:w="3718" w:type="dxa"/>
          </w:tcPr>
          <w:p w:rsidR="00780881" w:rsidRDefault="00780881" w:rsidP="00BE72FE">
            <w:pPr>
              <w:pStyle w:val="Fuzeile"/>
            </w:pPr>
            <w:r>
              <w:t>Gerichtsstand:               Amtsgericht Stuttgart</w:t>
            </w:r>
          </w:p>
          <w:p w:rsidR="00780881" w:rsidRDefault="00FF1526" w:rsidP="00BE72FE">
            <w:pPr>
              <w:pStyle w:val="Fuzeile"/>
            </w:pPr>
            <w:r>
              <w:t xml:space="preserve">Handelsregister:          </w:t>
            </w:r>
            <w:r w:rsidR="00780881">
              <w:t xml:space="preserve"> HR-B 234</w:t>
            </w:r>
          </w:p>
          <w:p w:rsidR="00780881" w:rsidRDefault="00780881" w:rsidP="00BE72FE">
            <w:pPr>
              <w:pStyle w:val="Fuzeile"/>
              <w:rPr>
                <w:lang w:val="fr-FR"/>
              </w:rPr>
            </w:pPr>
            <w:proofErr w:type="spellStart"/>
            <w:r>
              <w:rPr>
                <w:lang w:val="fr-FR"/>
              </w:rPr>
              <w:t>USt-IdNr</w:t>
            </w:r>
            <w:proofErr w:type="spellEnd"/>
            <w:r>
              <w:rPr>
                <w:lang w:val="fr-FR"/>
              </w:rPr>
              <w:t xml:space="preserve">:                      </w:t>
            </w:r>
            <w:r w:rsidR="00FF1526">
              <w:rPr>
                <w:lang w:val="fr-FR"/>
              </w:rPr>
              <w:t xml:space="preserve">  </w:t>
            </w:r>
            <w:r>
              <w:rPr>
                <w:lang w:val="fr-FR"/>
              </w:rPr>
              <w:t xml:space="preserve"> DE 456123789</w:t>
            </w:r>
          </w:p>
        </w:tc>
      </w:tr>
    </w:tbl>
    <w:p w:rsidR="00D53E2F" w:rsidRDefault="00D53E2F">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562ADC" w:rsidRDefault="00FF1526" w:rsidP="00413E7F">
            <w:pPr>
              <w:pStyle w:val="TabelleKopflinks"/>
            </w:pPr>
            <w:r>
              <w:t>Erstellen eines Angebot</w:t>
            </w:r>
            <w:r w:rsidR="007B2B33">
              <w:t>s</w:t>
            </w:r>
            <w:r w:rsidR="00413E7F">
              <w:t xml:space="preserve"> – </w:t>
            </w:r>
          </w:p>
          <w:p w:rsidR="007B2B33" w:rsidRDefault="00413E7F" w:rsidP="00413E7F">
            <w:pPr>
              <w:pStyle w:val="TabelleKopflinks"/>
            </w:pPr>
            <w:r>
              <w:t>Tragen der Lieferkosten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.01.03.</w:t>
            </w:r>
          </w:p>
        </w:tc>
      </w:tr>
      <w:tr w:rsidR="007B2B33" w:rsidRPr="00B51DE9" w:rsidTr="007B2B33">
        <w:tc>
          <w:tcPr>
            <w:tcW w:w="7348" w:type="dxa"/>
            <w:gridSpan w:val="3"/>
            <w:tcBorders>
              <w:left w:val="single" w:sz="4" w:space="0" w:color="auto"/>
              <w:bottom w:val="single" w:sz="4" w:space="0" w:color="auto"/>
              <w:right w:val="single" w:sz="4" w:space="0" w:color="auto"/>
            </w:tcBorders>
            <w:hideMark/>
          </w:tcPr>
          <w:p w:rsidR="007B2B33" w:rsidRDefault="007B2B33" w:rsidP="007B2B33">
            <w:pPr>
              <w:pStyle w:val="Tabelle6pt"/>
            </w:pPr>
            <w:r>
              <w:t>Kompetenzbereiche:</w:t>
            </w:r>
          </w:p>
          <w:p w:rsidR="00452BA1" w:rsidRPr="00452BA1" w:rsidRDefault="00452BA1" w:rsidP="00452BA1">
            <w:pPr>
              <w:pStyle w:val="Kopf8ptafz"/>
            </w:pPr>
            <w:r w:rsidRPr="00452BA1">
              <w:t>Ich kann anhand unterschiedlicher Belege Informationen zusammenstellen und d</w:t>
            </w:r>
            <w:r>
              <w:t>en Verkaufsprozess beschreiben.</w:t>
            </w:r>
          </w:p>
          <w:p w:rsidR="00452BA1" w:rsidRPr="00452BA1" w:rsidRDefault="00452BA1" w:rsidP="00452BA1">
            <w:pPr>
              <w:pStyle w:val="Kopf8ptafz"/>
            </w:pPr>
            <w:r w:rsidRPr="00452BA1">
              <w:t>Ich kann die rechtlichen Grundtatbestände im Verkaufsprozess benennen und einsetzen.</w:t>
            </w:r>
          </w:p>
          <w:p w:rsidR="007B2B33" w:rsidRDefault="00452BA1" w:rsidP="00452BA1">
            <w:pPr>
              <w:pStyle w:val="Kopf8ptafz"/>
            </w:pPr>
            <w:r w:rsidRPr="00452BA1">
              <w:t xml:space="preserve">Ich kann den Arbeitsablauf im Verkaufsprozess planen und durchführen. </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D9D9D9" w:themeFill="background1" w:themeFillShade="D9"/>
                </w:tcPr>
                <w:p w:rsidR="007B2B33" w:rsidRPr="00B51DE9" w:rsidRDefault="007B2B33" w:rsidP="007B2B33">
                  <w:pPr>
                    <w:pStyle w:val="TabelleKopfmitte"/>
                  </w:pPr>
                  <w:proofErr w:type="spellStart"/>
                  <w:r w:rsidRPr="00B51DE9">
                    <w:t>LernTHEMA</w:t>
                  </w:r>
                  <w:proofErr w:type="spellEnd"/>
                </w:p>
              </w:tc>
            </w:tr>
            <w:tr w:rsidR="007B2B33" w:rsidRPr="00B51DE9" w:rsidTr="007B2B33">
              <w:trPr>
                <w:trHeight w:val="284"/>
              </w:trPr>
              <w:tc>
                <w:tcPr>
                  <w:tcW w:w="2090" w:type="dxa"/>
                  <w:tcBorders>
                    <w:bottom w:val="nil"/>
                  </w:tcBorders>
                </w:tcPr>
                <w:p w:rsidR="007B2B33" w:rsidRPr="00B51DE9" w:rsidRDefault="007B2B33" w:rsidP="007B2B33">
                  <w:pPr>
                    <w:pStyle w:val="Textkrper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562ADC" w:rsidRPr="00452BA1" w:rsidRDefault="00452BA1" w:rsidP="00452BA1">
            <w:pPr>
              <w:pStyle w:val="Kopf8ptafz"/>
              <w:numPr>
                <w:ilvl w:val="0"/>
                <w:numId w:val="0"/>
              </w:numPr>
              <w:ind w:left="416" w:hanging="360"/>
              <w:rPr>
                <w:sz w:val="12"/>
              </w:rPr>
            </w:pPr>
            <w:r>
              <w:rPr>
                <w:sz w:val="12"/>
              </w:rPr>
              <w:t>Kompetenzen:</w:t>
            </w:r>
          </w:p>
          <w:p w:rsidR="006E71D2" w:rsidRPr="006E71D2" w:rsidRDefault="006E71D2" w:rsidP="006E71D2">
            <w:pPr>
              <w:pStyle w:val="Kopf8ptafz"/>
            </w:pPr>
            <w:r w:rsidRPr="006E71D2">
              <w:t>Ich kann die einzelnen Versandkosten benennen.</w:t>
            </w:r>
          </w:p>
          <w:p w:rsidR="006E71D2" w:rsidRPr="006E71D2" w:rsidRDefault="006E71D2" w:rsidP="006E71D2">
            <w:pPr>
              <w:pStyle w:val="Kopf8ptafz"/>
            </w:pPr>
            <w:r w:rsidRPr="006E71D2">
              <w:t>Ich kann die Bedeutung der unterschiedlichen Lieferbedingu</w:t>
            </w:r>
            <w:r w:rsidRPr="006E71D2">
              <w:t>n</w:t>
            </w:r>
            <w:r w:rsidRPr="006E71D2">
              <w:t>gen erklären.</w:t>
            </w:r>
          </w:p>
          <w:p w:rsidR="007B2B33" w:rsidRDefault="006E71D2" w:rsidP="006E71D2">
            <w:pPr>
              <w:pStyle w:val="Kopf8ptafz"/>
            </w:pPr>
            <w:r w:rsidRPr="006E71D2">
              <w:t>Ich kann bei vorgegebenen Lieferbedingungen die Aufteilung der Versandkosten bestimmen.</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8562D2">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8562D2">
            <w:pPr>
              <w:pStyle w:val="Kopf8ptafz"/>
            </w:pPr>
            <w:r>
              <w:t>Die vereinbarten Lieferbedingungen geben an, wer die einzelnen Kosten zu tragen hat.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8562D2">
            <w:pPr>
              <w:pStyle w:val="Kopf8ptafz"/>
              <w:numPr>
                <w:ilvl w:val="0"/>
                <w:numId w:val="0"/>
              </w:numPr>
              <w:ind w:left="416"/>
            </w:pPr>
          </w:p>
        </w:tc>
      </w:tr>
    </w:tbl>
    <w:p w:rsidR="007B2B33" w:rsidRDefault="007B2B33" w:rsidP="007B2B33">
      <w:pPr>
        <w:pStyle w:val="berschrift1"/>
      </w:pPr>
      <w:r w:rsidRPr="0011329E">
        <w:rPr>
          <w:noProof/>
          <w:sz w:val="24"/>
        </w:rPr>
        <w:drawing>
          <wp:anchor distT="0" distB="0" distL="114300" distR="114300" simplePos="0" relativeHeight="252475904" behindDoc="0" locked="0" layoutInCell="0" allowOverlap="1" wp14:anchorId="44285D2B" wp14:editId="5B8B2132">
            <wp:simplePos x="0" y="0"/>
            <wp:positionH relativeFrom="rightMargin">
              <wp:posOffset>828040</wp:posOffset>
            </wp:positionH>
            <wp:positionV relativeFrom="paragraph">
              <wp:posOffset>0</wp:posOffset>
            </wp:positionV>
            <wp:extent cx="349200" cy="320400"/>
            <wp:effectExtent l="0" t="0" r="0" b="3810"/>
            <wp:wrapNone/>
            <wp:docPr id="45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anchor>
        </w:drawing>
      </w:r>
      <w:r w:rsidRPr="0011329E">
        <w:rPr>
          <w:noProof/>
          <w:sz w:val="24"/>
        </w:rPr>
        <w:drawing>
          <wp:anchor distT="0" distB="0" distL="114300" distR="114300" simplePos="0" relativeHeight="252474880" behindDoc="0" locked="0" layoutInCell="0" allowOverlap="1" wp14:anchorId="03856E8F" wp14:editId="30EF0CF0">
            <wp:simplePos x="0" y="0"/>
            <wp:positionH relativeFrom="rightMargin">
              <wp:posOffset>467995</wp:posOffset>
            </wp:positionH>
            <wp:positionV relativeFrom="paragraph">
              <wp:posOffset>0</wp:posOffset>
            </wp:positionV>
            <wp:extent cx="349885" cy="320675"/>
            <wp:effectExtent l="0" t="0" r="0" b="3175"/>
            <wp:wrapNone/>
            <wp:docPr id="45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rsidRPr="0011329E">
        <w:rPr>
          <w:noProof/>
          <w:sz w:val="24"/>
        </w:rPr>
        <w:drawing>
          <wp:anchor distT="0" distB="0" distL="114300" distR="114300" simplePos="0" relativeHeight="252473856" behindDoc="0" locked="0" layoutInCell="0" allowOverlap="1" wp14:anchorId="5DD01460" wp14:editId="12AA81C4">
            <wp:simplePos x="0" y="0"/>
            <wp:positionH relativeFrom="rightMargin">
              <wp:posOffset>107950</wp:posOffset>
            </wp:positionH>
            <wp:positionV relativeFrom="paragraph">
              <wp:posOffset>0</wp:posOffset>
            </wp:positionV>
            <wp:extent cx="349885" cy="320675"/>
            <wp:effectExtent l="0" t="0" r="0" b="3175"/>
            <wp:wrapNone/>
            <wp:docPr id="6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t xml:space="preserve">Ich prüfe in Abhängigkeit von </w:t>
      </w:r>
      <w:proofErr w:type="gramStart"/>
      <w:r>
        <w:t>den</w:t>
      </w:r>
      <w:proofErr w:type="gramEnd"/>
      <w:r>
        <w:t xml:space="preserve"> angegeben Lieferbedingungen, ob der Verkäufer oder Käufer die Lieferkosten trägt.</w:t>
      </w:r>
    </w:p>
    <w:p w:rsidR="007B2B33" w:rsidRPr="002A23C6" w:rsidRDefault="007B2B33" w:rsidP="002A23C6">
      <w:pPr>
        <w:pStyle w:val="Abstandszeile"/>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6"/>
        <w:gridCol w:w="961"/>
        <w:gridCol w:w="5415"/>
      </w:tblGrid>
      <w:tr w:rsidR="007B2B33" w:rsidRPr="00DE4890" w:rsidTr="007B2B33">
        <w:trPr>
          <w:trHeight w:val="247"/>
        </w:trPr>
        <w:tc>
          <w:tcPr>
            <w:tcW w:w="1166" w:type="dxa"/>
            <w:shd w:val="clear" w:color="auto" w:fill="auto"/>
            <w:vAlign w:val="center"/>
          </w:tcPr>
          <w:p w:rsidR="007B2B33" w:rsidRPr="005F1206" w:rsidRDefault="007B2B33" w:rsidP="007B2B33">
            <w:pPr>
              <w:pStyle w:val="Textkrpermitte"/>
              <w:rPr>
                <w:noProof/>
                <w:sz w:val="24"/>
              </w:rPr>
            </w:pPr>
            <w:r w:rsidRPr="005F1206">
              <w:rPr>
                <w:noProof/>
                <w:sz w:val="24"/>
              </w:rPr>
              <w:drawing>
                <wp:anchor distT="0" distB="0" distL="114300" distR="114300" simplePos="0" relativeHeight="252476928" behindDoc="0" locked="0" layoutInCell="0" allowOverlap="1" wp14:anchorId="300BF2B3" wp14:editId="556A7C7E">
                  <wp:simplePos x="0" y="0"/>
                  <wp:positionH relativeFrom="rightMargin">
                    <wp:posOffset>-4634230</wp:posOffset>
                  </wp:positionH>
                  <wp:positionV relativeFrom="paragraph">
                    <wp:posOffset>603885</wp:posOffset>
                  </wp:positionV>
                  <wp:extent cx="658495" cy="323850"/>
                  <wp:effectExtent l="0" t="0" r="8255" b="0"/>
                  <wp:wrapNone/>
                  <wp:docPr id="46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p>
        </w:tc>
        <w:tc>
          <w:tcPr>
            <w:tcW w:w="961" w:type="dxa"/>
            <w:shd w:val="clear" w:color="auto" w:fill="auto"/>
            <w:vAlign w:val="center"/>
          </w:tcPr>
          <w:p w:rsidR="007B2B33" w:rsidRDefault="007B2B33" w:rsidP="008A52F6">
            <w:pPr>
              <w:pStyle w:val="Textkrper"/>
            </w:pPr>
            <w:r>
              <w:t xml:space="preserve">20 </w:t>
            </w:r>
            <w:r w:rsidR="008A52F6">
              <w:t>Min.</w:t>
            </w:r>
          </w:p>
        </w:tc>
        <w:tc>
          <w:tcPr>
            <w:tcW w:w="5415" w:type="dxa"/>
            <w:shd w:val="clear" w:color="auto" w:fill="auto"/>
          </w:tcPr>
          <w:p w:rsidR="007B2B33" w:rsidRDefault="007B2B33" w:rsidP="00E7550A">
            <w:r>
              <w:t xml:space="preserve">Auf Ihrem Angebot finden Sie den Hinweis: </w:t>
            </w:r>
            <w:r>
              <w:br/>
              <w:t>Lieferbindungen frei Haus</w:t>
            </w:r>
            <w:r w:rsidR="00FF1526">
              <w:t>.</w:t>
            </w:r>
            <w:r>
              <w:t xml:space="preserve"> </w:t>
            </w:r>
          </w:p>
          <w:p w:rsidR="007B2B33" w:rsidRDefault="007B2B33" w:rsidP="00E7550A">
            <w:pPr>
              <w:jc w:val="both"/>
            </w:pPr>
            <w:r>
              <w:t>Frage: Was bedeutet dieser Hinweis? Wer muss in diesem Fall die Lieferkosten bezahlen?</w:t>
            </w:r>
          </w:p>
          <w:p w:rsidR="007B2B33" w:rsidRDefault="007B2B33" w:rsidP="00E7550A">
            <w:pPr>
              <w:jc w:val="both"/>
            </w:pPr>
          </w:p>
          <w:p w:rsidR="007B2B33" w:rsidRDefault="007B2B33" w:rsidP="00E7550A">
            <w:pPr>
              <w:jc w:val="both"/>
            </w:pPr>
            <w:r>
              <w:t xml:space="preserve">Sie ergänzen die Übersicht über die Beschaffungskosten in Partnerarbeit. </w:t>
            </w:r>
          </w:p>
          <w:p w:rsidR="007B2B33" w:rsidRDefault="007B2B33" w:rsidP="00E7550A">
            <w:pPr>
              <w:pStyle w:val="Textkrper"/>
            </w:pPr>
          </w:p>
        </w:tc>
      </w:tr>
      <w:tr w:rsidR="007B2B33" w:rsidRPr="00DE4890" w:rsidTr="007B2B33">
        <w:trPr>
          <w:trHeight w:val="1057"/>
        </w:trPr>
        <w:tc>
          <w:tcPr>
            <w:tcW w:w="1166" w:type="dxa"/>
            <w:shd w:val="clear" w:color="auto" w:fill="auto"/>
            <w:vAlign w:val="center"/>
          </w:tcPr>
          <w:p w:rsidR="007B2B33" w:rsidRPr="006002AF" w:rsidRDefault="007B2B33" w:rsidP="007B2B33">
            <w:pPr>
              <w:pStyle w:val="Textkrpermitte"/>
              <w:rPr>
                <w:noProof/>
                <w:sz w:val="24"/>
              </w:rPr>
            </w:pPr>
            <w:r w:rsidRPr="002227EA">
              <w:rPr>
                <w:noProof/>
                <w:sz w:val="24"/>
              </w:rPr>
              <w:drawing>
                <wp:anchor distT="0" distB="0" distL="114300" distR="114300" simplePos="0" relativeHeight="252471808" behindDoc="0" locked="0" layoutInCell="0" allowOverlap="1" wp14:anchorId="2DEA3DC3" wp14:editId="0E50220F">
                  <wp:simplePos x="0" y="0"/>
                  <wp:positionH relativeFrom="rightMargin">
                    <wp:posOffset>-4431665</wp:posOffset>
                  </wp:positionH>
                  <wp:positionV relativeFrom="paragraph">
                    <wp:posOffset>243205</wp:posOffset>
                  </wp:positionV>
                  <wp:extent cx="323850" cy="323850"/>
                  <wp:effectExtent l="0" t="0" r="0" b="0"/>
                  <wp:wrapNone/>
                  <wp:docPr id="6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p>
        </w:tc>
        <w:tc>
          <w:tcPr>
            <w:tcW w:w="961" w:type="dxa"/>
            <w:shd w:val="clear" w:color="auto" w:fill="auto"/>
            <w:vAlign w:val="center"/>
          </w:tcPr>
          <w:p w:rsidR="007B2B33" w:rsidRDefault="007B2B33" w:rsidP="007B2B33">
            <w:pPr>
              <w:pStyle w:val="Textkrper"/>
            </w:pPr>
            <w:r>
              <w:t xml:space="preserve">10 </w:t>
            </w:r>
            <w:r w:rsidR="008A52F6">
              <w:t>Min.</w:t>
            </w:r>
          </w:p>
        </w:tc>
        <w:tc>
          <w:tcPr>
            <w:tcW w:w="5415" w:type="dxa"/>
            <w:shd w:val="clear" w:color="auto" w:fill="auto"/>
          </w:tcPr>
          <w:p w:rsidR="007B2B33" w:rsidRDefault="004927F9" w:rsidP="00E7550A">
            <w:pPr>
              <w:pStyle w:val="Textkrper"/>
            </w:pPr>
            <w:r>
              <w:t>V</w:t>
            </w:r>
            <w:r w:rsidR="007B2B33">
              <w:t xml:space="preserve">ergleichen </w:t>
            </w:r>
            <w:r>
              <w:t xml:space="preserve">Sie </w:t>
            </w:r>
            <w:r w:rsidR="007B2B33">
              <w:t>die ausgefüllte Übersicht im Plenum.</w:t>
            </w:r>
          </w:p>
          <w:p w:rsidR="007B2B33" w:rsidRDefault="007B2B33" w:rsidP="00E7550A">
            <w:pPr>
              <w:pStyle w:val="Textkrper"/>
            </w:pPr>
            <w:r>
              <w:t xml:space="preserve"> </w:t>
            </w:r>
          </w:p>
        </w:tc>
      </w:tr>
      <w:tr w:rsidR="007B2B33" w:rsidRPr="00DE4890" w:rsidTr="007B2B33">
        <w:trPr>
          <w:trHeight w:val="247"/>
        </w:trPr>
        <w:tc>
          <w:tcPr>
            <w:tcW w:w="1166" w:type="dxa"/>
            <w:shd w:val="clear" w:color="auto" w:fill="auto"/>
            <w:vAlign w:val="center"/>
          </w:tcPr>
          <w:p w:rsidR="007B2B33" w:rsidRDefault="007B2B33" w:rsidP="007B2B33">
            <w:pPr>
              <w:pStyle w:val="Textkrpermitte"/>
              <w:rPr>
                <w:noProof/>
                <w:sz w:val="24"/>
              </w:rPr>
            </w:pPr>
            <w:r w:rsidRPr="005F1206">
              <w:rPr>
                <w:noProof/>
                <w:sz w:val="24"/>
              </w:rPr>
              <w:drawing>
                <wp:anchor distT="0" distB="0" distL="114300" distR="114300" simplePos="0" relativeHeight="252477952" behindDoc="0" locked="0" layoutInCell="0" allowOverlap="1" wp14:anchorId="73F7BBF6" wp14:editId="01F2C48E">
                  <wp:simplePos x="0" y="0"/>
                  <wp:positionH relativeFrom="rightMargin">
                    <wp:posOffset>-4628515</wp:posOffset>
                  </wp:positionH>
                  <wp:positionV relativeFrom="paragraph">
                    <wp:posOffset>400685</wp:posOffset>
                  </wp:positionV>
                  <wp:extent cx="658495" cy="323850"/>
                  <wp:effectExtent l="0" t="0" r="8255" b="0"/>
                  <wp:wrapNone/>
                  <wp:docPr id="46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anchor>
              </w:drawing>
            </w:r>
          </w:p>
          <w:p w:rsidR="007B2B33" w:rsidRDefault="007B2B33" w:rsidP="007B2B33">
            <w:pPr>
              <w:pStyle w:val="Textkrpermitte"/>
              <w:rPr>
                <w:noProof/>
                <w:sz w:val="24"/>
              </w:rPr>
            </w:pPr>
          </w:p>
          <w:p w:rsidR="007B2B33" w:rsidRPr="002227EA" w:rsidRDefault="007B2B33" w:rsidP="007B2B33">
            <w:pPr>
              <w:pStyle w:val="Textkrpermitte"/>
              <w:rPr>
                <w:noProof/>
                <w:sz w:val="24"/>
              </w:rPr>
            </w:pPr>
          </w:p>
        </w:tc>
        <w:tc>
          <w:tcPr>
            <w:tcW w:w="961" w:type="dxa"/>
            <w:shd w:val="clear" w:color="auto" w:fill="auto"/>
            <w:vAlign w:val="center"/>
          </w:tcPr>
          <w:p w:rsidR="007B2B33" w:rsidRDefault="007B2B33" w:rsidP="007B2B33">
            <w:pPr>
              <w:pStyle w:val="Textkrper"/>
            </w:pPr>
            <w:r>
              <w:t xml:space="preserve">30 </w:t>
            </w:r>
            <w:r w:rsidR="008A52F6">
              <w:t>Min.</w:t>
            </w:r>
          </w:p>
        </w:tc>
        <w:tc>
          <w:tcPr>
            <w:tcW w:w="5415" w:type="dxa"/>
            <w:shd w:val="clear" w:color="auto" w:fill="auto"/>
          </w:tcPr>
          <w:p w:rsidR="007B2B33" w:rsidRPr="00EA1F7F" w:rsidRDefault="007B2B33" w:rsidP="00E7550A">
            <w:pPr>
              <w:pStyle w:val="Textkrper"/>
            </w:pPr>
            <w:r w:rsidRPr="00EA1F7F">
              <w:rPr>
                <w:shd w:val="clear" w:color="auto" w:fill="FFFFFF" w:themeFill="background1"/>
              </w:rPr>
              <w:t>Mit Hilfe der Übersicht entscheiden Sie</w:t>
            </w:r>
            <w:r>
              <w:rPr>
                <w:shd w:val="clear" w:color="auto" w:fill="FFFFFF" w:themeFill="background1"/>
              </w:rPr>
              <w:t xml:space="preserve"> in Partnerarbeit </w:t>
            </w:r>
            <w:r w:rsidRPr="00EA1F7F">
              <w:rPr>
                <w:shd w:val="clear" w:color="auto" w:fill="FFFFFF" w:themeFill="background1"/>
              </w:rPr>
              <w:t>b</w:t>
            </w:r>
            <w:r w:rsidRPr="00EA1F7F">
              <w:rPr>
                <w:shd w:val="clear" w:color="auto" w:fill="FFFFFF" w:themeFill="background1"/>
              </w:rPr>
              <w:t>e</w:t>
            </w:r>
            <w:r w:rsidRPr="00EA1F7F">
              <w:rPr>
                <w:shd w:val="clear" w:color="auto" w:fill="FFFFFF" w:themeFill="background1"/>
              </w:rPr>
              <w:t xml:space="preserve">gründet, wie </w:t>
            </w:r>
            <w:r>
              <w:rPr>
                <w:shd w:val="clear" w:color="auto" w:fill="FFFFFF" w:themeFill="background1"/>
              </w:rPr>
              <w:t>d</w:t>
            </w:r>
            <w:r w:rsidRPr="00EA1F7F">
              <w:rPr>
                <w:shd w:val="clear" w:color="auto" w:fill="FFFFFF" w:themeFill="background1"/>
              </w:rPr>
              <w:t xml:space="preserve">ie Lieferkosten </w:t>
            </w:r>
            <w:r>
              <w:rPr>
                <w:shd w:val="clear" w:color="auto" w:fill="FFFFFF" w:themeFill="background1"/>
              </w:rPr>
              <w:t>bei unterschiedlichen Lieferb</w:t>
            </w:r>
            <w:r>
              <w:rPr>
                <w:shd w:val="clear" w:color="auto" w:fill="FFFFFF" w:themeFill="background1"/>
              </w:rPr>
              <w:t>e</w:t>
            </w:r>
            <w:r>
              <w:rPr>
                <w:shd w:val="clear" w:color="auto" w:fill="FFFFFF" w:themeFill="background1"/>
              </w:rPr>
              <w:t xml:space="preserve">dingungen </w:t>
            </w:r>
            <w:r w:rsidRPr="00EA1F7F">
              <w:rPr>
                <w:shd w:val="clear" w:color="auto" w:fill="FFFFFF" w:themeFill="background1"/>
              </w:rPr>
              <w:t>auf den Verkäufer bzw. Käufer aufgeteilt werden. Sie berechnen für die unterschiedlichen Fallbeispiele die Li</w:t>
            </w:r>
            <w:r w:rsidRPr="00EA1F7F">
              <w:rPr>
                <w:shd w:val="clear" w:color="auto" w:fill="FFFFFF" w:themeFill="background1"/>
              </w:rPr>
              <w:t>e</w:t>
            </w:r>
            <w:r w:rsidRPr="00EA1F7F">
              <w:rPr>
                <w:shd w:val="clear" w:color="auto" w:fill="FFFFFF" w:themeFill="background1"/>
              </w:rPr>
              <w:t>ferkosten des Verkäufers bzw. des Käufers</w:t>
            </w:r>
            <w:r w:rsidRPr="00EA1F7F">
              <w:t>.</w:t>
            </w:r>
          </w:p>
          <w:p w:rsidR="007B2B33" w:rsidRDefault="007B2B33" w:rsidP="00E7550A">
            <w:pPr>
              <w:pStyle w:val="Textkrper"/>
              <w:ind w:left="720"/>
            </w:pPr>
          </w:p>
        </w:tc>
      </w:tr>
      <w:tr w:rsidR="007B2B33" w:rsidRPr="00DE4890" w:rsidTr="007B2B33">
        <w:trPr>
          <w:trHeight w:val="247"/>
        </w:trPr>
        <w:tc>
          <w:tcPr>
            <w:tcW w:w="1166" w:type="dxa"/>
            <w:shd w:val="clear" w:color="auto" w:fill="auto"/>
            <w:vAlign w:val="center"/>
          </w:tcPr>
          <w:p w:rsidR="007B2B33" w:rsidRPr="005F1206" w:rsidRDefault="007B2B33" w:rsidP="007B2B33">
            <w:pPr>
              <w:pStyle w:val="Textkrpermitte"/>
              <w:rPr>
                <w:noProof/>
                <w:sz w:val="24"/>
              </w:rPr>
            </w:pPr>
            <w:r w:rsidRPr="006002AF">
              <w:rPr>
                <w:noProof/>
                <w:sz w:val="24"/>
              </w:rPr>
              <w:drawing>
                <wp:anchor distT="0" distB="0" distL="114300" distR="114300" simplePos="0" relativeHeight="252472832" behindDoc="0" locked="0" layoutInCell="0" allowOverlap="1" wp14:anchorId="696CFA67" wp14:editId="14CF26CD">
                  <wp:simplePos x="0" y="0"/>
                  <wp:positionH relativeFrom="rightMargin">
                    <wp:posOffset>-4436110</wp:posOffset>
                  </wp:positionH>
                  <wp:positionV relativeFrom="paragraph">
                    <wp:posOffset>390525</wp:posOffset>
                  </wp:positionV>
                  <wp:extent cx="302260" cy="323850"/>
                  <wp:effectExtent l="0" t="0" r="2540" b="0"/>
                  <wp:wrapNone/>
                  <wp:docPr id="45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p>
        </w:tc>
        <w:tc>
          <w:tcPr>
            <w:tcW w:w="961" w:type="dxa"/>
            <w:shd w:val="clear" w:color="auto" w:fill="auto"/>
            <w:vAlign w:val="center"/>
          </w:tcPr>
          <w:p w:rsidR="007B2B33" w:rsidRDefault="007B2B33" w:rsidP="007B2B33">
            <w:pPr>
              <w:pStyle w:val="Textkrper"/>
            </w:pPr>
            <w:r>
              <w:t xml:space="preserve">5 </w:t>
            </w:r>
            <w:r w:rsidR="008A52F6">
              <w:t>Min.</w:t>
            </w:r>
          </w:p>
        </w:tc>
        <w:tc>
          <w:tcPr>
            <w:tcW w:w="5415" w:type="dxa"/>
            <w:shd w:val="clear" w:color="auto" w:fill="auto"/>
          </w:tcPr>
          <w:p w:rsidR="007B2B33" w:rsidRPr="00782342" w:rsidRDefault="007B2B33" w:rsidP="00E7550A">
            <w:pPr>
              <w:pStyle w:val="Textkrper"/>
            </w:pPr>
            <w:r w:rsidRPr="00782342">
              <w:t>Sie kennzeichnen in Ihrer Übersicht die Aufteilung der Liefe</w:t>
            </w:r>
            <w:r w:rsidRPr="00782342">
              <w:t>r</w:t>
            </w:r>
            <w:r w:rsidRPr="00782342">
              <w:t>kosten bei unterschiedlichen Lieferbindungen farblich.</w:t>
            </w:r>
          </w:p>
          <w:p w:rsidR="007B2B33" w:rsidRPr="00782342" w:rsidRDefault="007B2B33" w:rsidP="00E7550A">
            <w:pPr>
              <w:pStyle w:val="Textkrper"/>
            </w:pPr>
            <w:r w:rsidRPr="00782342">
              <w:t>Käufer zahlt Lieferkosten:</w:t>
            </w:r>
            <w:r w:rsidRPr="00782342">
              <w:tab/>
              <w:t>rot</w:t>
            </w:r>
          </w:p>
          <w:p w:rsidR="007B2B33" w:rsidRPr="00D15878" w:rsidRDefault="007B2B33" w:rsidP="00E7550A">
            <w:pPr>
              <w:pStyle w:val="Textkrper"/>
            </w:pPr>
            <w:r w:rsidRPr="00782342">
              <w:t>Verkäufer zahlt Lieferkosten</w:t>
            </w:r>
            <w:r w:rsidRPr="00782342">
              <w:tab/>
              <w:t>grün</w:t>
            </w:r>
          </w:p>
          <w:p w:rsidR="007B2B33" w:rsidRDefault="007B2B33" w:rsidP="00E7550A">
            <w:pPr>
              <w:pStyle w:val="Textkrper"/>
              <w:rPr>
                <w:highlight w:val="yellow"/>
              </w:rPr>
            </w:pPr>
          </w:p>
        </w:tc>
      </w:tr>
    </w:tbl>
    <w:p w:rsidR="00DF58A6" w:rsidRDefault="00DF58A6">
      <w:pPr>
        <w:spacing w:line="240" w:lineRule="exact"/>
        <w:rPr>
          <w:b/>
        </w:rPr>
      </w:pPr>
    </w:p>
    <w:p w:rsidR="00D15878" w:rsidRDefault="00D15878">
      <w:pPr>
        <w:spacing w:line="240" w:lineRule="exact"/>
        <w:rPr>
          <w:b/>
        </w:rPr>
      </w:pPr>
      <w:r>
        <w:rPr>
          <w:b/>
        </w:rPr>
        <w:br w:type="page"/>
      </w:r>
    </w:p>
    <w:p w:rsidR="00DF58A6" w:rsidRDefault="00DF58A6">
      <w:pPr>
        <w:spacing w:line="240" w:lineRule="exact"/>
        <w:rPr>
          <w:b/>
        </w:rPr>
      </w:pPr>
    </w:p>
    <w:p w:rsidR="00DF58A6" w:rsidRDefault="00E205C2">
      <w:pPr>
        <w:spacing w:line="240" w:lineRule="exact"/>
        <w:rPr>
          <w:b/>
          <w:lang w:eastAsia="de-DE"/>
        </w:rPr>
      </w:pPr>
      <w:r>
        <w:rPr>
          <w:b/>
          <w:noProof/>
          <w:lang w:eastAsia="de-DE"/>
        </w:rPr>
        <w:drawing>
          <wp:anchor distT="0" distB="0" distL="114300" distR="114300" simplePos="0" relativeHeight="252578304" behindDoc="0" locked="0" layoutInCell="1" allowOverlap="1" wp14:anchorId="7332D96E" wp14:editId="00CC440E">
            <wp:simplePos x="0" y="0"/>
            <wp:positionH relativeFrom="column">
              <wp:posOffset>-1634490</wp:posOffset>
            </wp:positionH>
            <wp:positionV relativeFrom="paragraph">
              <wp:posOffset>839470</wp:posOffset>
            </wp:positionV>
            <wp:extent cx="9343390" cy="6153150"/>
            <wp:effectExtent l="0" t="5080" r="5080" b="5080"/>
            <wp:wrapNone/>
            <wp:docPr id="1397" name="Grafik 1397" descr="J:\3-33\Allgemein\_BFPE\Lernmaterialien 2016\Wirtschaft\02.01.03.0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Wirtschaft\02.01.03.04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9343390" cy="615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5C2">
        <w:rPr>
          <w:b/>
          <w:noProof/>
          <w:lang w:eastAsia="de-DE"/>
        </w:rPr>
        <mc:AlternateContent>
          <mc:Choice Requires="wps">
            <w:drawing>
              <wp:anchor distT="0" distB="0" distL="114300" distR="114300" simplePos="0" relativeHeight="252682752" behindDoc="0" locked="0" layoutInCell="1" allowOverlap="1" wp14:anchorId="57E4F65A" wp14:editId="05CBB6DC">
                <wp:simplePos x="0" y="0"/>
                <wp:positionH relativeFrom="column">
                  <wp:posOffset>1943735</wp:posOffset>
                </wp:positionH>
                <wp:positionV relativeFrom="paragraph">
                  <wp:posOffset>7959725</wp:posOffset>
                </wp:positionV>
                <wp:extent cx="1047600" cy="972000"/>
                <wp:effectExtent l="0" t="317" r="317" b="318"/>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47600" cy="972000"/>
                        </a:xfrm>
                        <a:prstGeom prst="rect">
                          <a:avLst/>
                        </a:prstGeom>
                        <a:solidFill>
                          <a:srgbClr val="FFFFFF"/>
                        </a:solidFill>
                        <a:ln w="9525">
                          <a:noFill/>
                          <a:miter lim="800000"/>
                          <a:headEnd/>
                          <a:tailEnd/>
                        </a:ln>
                      </wps:spPr>
                      <wps:txbx>
                        <w:txbxContent>
                          <w:p w:rsidR="008F125E" w:rsidRPr="00E205C2" w:rsidRDefault="008F125E" w:rsidP="00E205C2">
                            <w:pPr>
                              <w:jc w:val="center"/>
                              <w:rPr>
                                <w:b/>
                                <w:sz w:val="28"/>
                              </w:rPr>
                            </w:pPr>
                            <w:r w:rsidRPr="00E205C2">
                              <w:rPr>
                                <w:b/>
                                <w:sz w:val="28"/>
                              </w:rPr>
                              <w:t>gesetzl.</w:t>
                            </w:r>
                          </w:p>
                          <w:p w:rsidR="008F125E" w:rsidRPr="00E205C2" w:rsidRDefault="008F125E" w:rsidP="00E205C2">
                            <w:pPr>
                              <w:jc w:val="center"/>
                              <w:rPr>
                                <w:b/>
                                <w:sz w:val="28"/>
                              </w:rPr>
                            </w:pPr>
                            <w:r w:rsidRPr="00E205C2">
                              <w:rPr>
                                <w:b/>
                                <w:sz w:val="28"/>
                              </w:rPr>
                              <w:t>Regelung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51" type="#_x0000_t202" style="position:absolute;margin-left:153.05pt;margin-top:626.75pt;width:82.5pt;height:76.55pt;rotation:90;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" stroked="f">
                <v:textbox>
                  <w:txbxContent>
                    <w:p w:rsidR="008F125E" w:rsidRPr="00E205C2" w:rsidRDefault="008F125E" w:rsidP="00E205C2">
                      <w:pPr>
                        <w:jc w:val="center"/>
                        <w:rPr>
                          <w:b/>
                          <w:sz w:val="28"/>
                        </w:rPr>
                      </w:pPr>
                      <w:r w:rsidRPr="00E205C2">
                        <w:rPr>
                          <w:b/>
                          <w:sz w:val="28"/>
                        </w:rPr>
                        <w:t>gesetzl.</w:t>
                      </w:r>
                    </w:p>
                    <w:p w:rsidR="008F125E" w:rsidRPr="00E205C2" w:rsidRDefault="008F125E" w:rsidP="00E205C2">
                      <w:pPr>
                        <w:jc w:val="center"/>
                        <w:rPr>
                          <w:b/>
                          <w:sz w:val="28"/>
                        </w:rPr>
                      </w:pPr>
                      <w:r w:rsidRPr="00E205C2">
                        <w:rPr>
                          <w:b/>
                          <w:sz w:val="28"/>
                        </w:rPr>
                        <w:t>Regelung</w:t>
                      </w:r>
                    </w:p>
                  </w:txbxContent>
                </v:textbox>
              </v:shape>
            </w:pict>
          </mc:Fallback>
        </mc:AlternateContent>
      </w:r>
      <w:r w:rsidR="00DF58A6">
        <w:rPr>
          <w:b/>
        </w:rPr>
        <w:br w:type="page"/>
      </w:r>
    </w:p>
    <w:p w:rsidR="00DF58A6" w:rsidRDefault="00DF58A6" w:rsidP="007B2B33">
      <w:pPr>
        <w:pStyle w:val="Textkrper"/>
        <w:rPr>
          <w:b/>
        </w:rPr>
      </w:pPr>
    </w:p>
    <w:p w:rsidR="00DF58A6" w:rsidRDefault="00DF58A6" w:rsidP="007B2B33">
      <w:pPr>
        <w:pStyle w:val="Textkrper"/>
        <w:rPr>
          <w:b/>
        </w:rPr>
      </w:pPr>
    </w:p>
    <w:p w:rsidR="00C43B05" w:rsidRDefault="00C43B05" w:rsidP="007B2B33">
      <w:pPr>
        <w:pStyle w:val="Textkrper"/>
        <w:rPr>
          <w:b/>
        </w:rPr>
      </w:pPr>
    </w:p>
    <w:p w:rsidR="00C43B05" w:rsidRDefault="00C43B05" w:rsidP="007B2B33">
      <w:pPr>
        <w:pStyle w:val="Textkrper"/>
        <w:rPr>
          <w:b/>
        </w:rPr>
      </w:pPr>
    </w:p>
    <w:p w:rsidR="00C43B05" w:rsidRDefault="00C43B05" w:rsidP="007B2B33">
      <w:pPr>
        <w:pStyle w:val="Textkrper"/>
        <w:rPr>
          <w:b/>
        </w:rPr>
      </w:pPr>
    </w:p>
    <w:p w:rsidR="00C43B05" w:rsidRDefault="00C43B05" w:rsidP="007B2B33">
      <w:pPr>
        <w:pStyle w:val="Textkrper"/>
        <w:rPr>
          <w:b/>
        </w:rPr>
      </w:pPr>
    </w:p>
    <w:p w:rsidR="00C43B05" w:rsidRDefault="00C43B05" w:rsidP="007B2B33">
      <w:pPr>
        <w:pStyle w:val="Textkrper"/>
        <w:rPr>
          <w:b/>
        </w:rPr>
      </w:pPr>
    </w:p>
    <w:p w:rsidR="00C43B05" w:rsidRDefault="00C43B05" w:rsidP="007B2B33">
      <w:pPr>
        <w:pStyle w:val="Textkrper"/>
        <w:rPr>
          <w:b/>
        </w:rPr>
      </w:pPr>
    </w:p>
    <w:p w:rsidR="00C43B05" w:rsidRDefault="00317633" w:rsidP="007B2B33">
      <w:pPr>
        <w:pStyle w:val="Textkrper"/>
        <w:rPr>
          <w:b/>
        </w:rPr>
      </w:pPr>
      <w:r>
        <w:rPr>
          <w:b/>
          <w:noProof/>
        </w:rPr>
        <w:drawing>
          <wp:anchor distT="0" distB="0" distL="114300" distR="114300" simplePos="0" relativeHeight="252579328" behindDoc="0" locked="0" layoutInCell="1" allowOverlap="1" wp14:anchorId="2995B3E6" wp14:editId="6F2358D7">
            <wp:simplePos x="0" y="0"/>
            <wp:positionH relativeFrom="column">
              <wp:posOffset>-1567443</wp:posOffset>
            </wp:positionH>
            <wp:positionV relativeFrom="paragraph">
              <wp:posOffset>104247</wp:posOffset>
            </wp:positionV>
            <wp:extent cx="9252082" cy="6127018"/>
            <wp:effectExtent l="635" t="0" r="6985" b="6985"/>
            <wp:wrapNone/>
            <wp:docPr id="1396" name="Grafik 1396" descr="J:\3-33\Allgemein\_BFPE\Lernmaterialien 2016\Wirtschaft\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3-33\Allgemein\_BFPE\Lernmaterialien 2016\Wirtschaft\Unbenann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9252082" cy="61270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B05" w:rsidRDefault="00C43B05"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DF58A6" w:rsidRDefault="00DF58A6" w:rsidP="007B2B33">
      <w:pPr>
        <w:pStyle w:val="Textkrper"/>
        <w:rPr>
          <w:b/>
        </w:rPr>
      </w:pPr>
    </w:p>
    <w:p w:rsidR="00631663" w:rsidRDefault="00631663">
      <w:pPr>
        <w:spacing w:line="240" w:lineRule="exact"/>
        <w:rPr>
          <w:b/>
          <w:lang w:eastAsia="de-DE"/>
        </w:rPr>
      </w:pPr>
      <w:r>
        <w:rPr>
          <w:b/>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D63C2" w:rsidRPr="00B51DE9" w:rsidTr="00BE72FE">
        <w:trPr>
          <w:trHeight w:val="523"/>
        </w:trPr>
        <w:tc>
          <w:tcPr>
            <w:tcW w:w="3119" w:type="dxa"/>
            <w:tcBorders>
              <w:left w:val="single" w:sz="4" w:space="0" w:color="auto"/>
              <w:bottom w:val="single" w:sz="4" w:space="0" w:color="auto"/>
              <w:right w:val="single" w:sz="4" w:space="0" w:color="auto"/>
            </w:tcBorders>
            <w:shd w:val="clear" w:color="auto" w:fill="D9D9D9"/>
            <w:hideMark/>
          </w:tcPr>
          <w:p w:rsidR="000D63C2" w:rsidRDefault="000D63C2" w:rsidP="00BE72FE">
            <w:pPr>
              <w:pStyle w:val="Tabelle6pt"/>
              <w:rPr>
                <w:color w:val="000000"/>
              </w:rPr>
            </w:pPr>
            <w:r>
              <w:lastRenderedPageBreak/>
              <w:br w:type="page"/>
              <w:t>Lernfeld</w:t>
            </w:r>
          </w:p>
          <w:p w:rsidR="000D63C2" w:rsidRDefault="000D63C2" w:rsidP="00BE72F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D63C2" w:rsidRDefault="000D63C2" w:rsidP="00BE72FE">
            <w:pPr>
              <w:pStyle w:val="Tabelle6pt"/>
              <w:rPr>
                <w:color w:val="000000"/>
              </w:rPr>
            </w:pPr>
            <w:r>
              <w:t>Titel</w:t>
            </w:r>
          </w:p>
          <w:p w:rsidR="006F47C1" w:rsidRDefault="000D63C2" w:rsidP="00BE72FE">
            <w:pPr>
              <w:pStyle w:val="TabelleKopflinks"/>
            </w:pPr>
            <w:r>
              <w:t xml:space="preserve">Erstellen eines Angebots – </w:t>
            </w:r>
          </w:p>
          <w:p w:rsidR="000D63C2" w:rsidRDefault="006F47C1" w:rsidP="00BE72FE">
            <w:pPr>
              <w:pStyle w:val="TabelleKopflinks"/>
            </w:pPr>
            <w:r>
              <w:t>Übersicht zu Versandkosten</w:t>
            </w:r>
          </w:p>
        </w:tc>
        <w:tc>
          <w:tcPr>
            <w:tcW w:w="188" w:type="dxa"/>
            <w:vMerge w:val="restart"/>
            <w:tcBorders>
              <w:top w:val="nil"/>
              <w:left w:val="single" w:sz="4" w:space="0" w:color="auto"/>
              <w:bottom w:val="nil"/>
              <w:right w:val="single" w:sz="4" w:space="0" w:color="auto"/>
            </w:tcBorders>
            <w:shd w:val="clear" w:color="auto" w:fill="FFFFFF"/>
          </w:tcPr>
          <w:p w:rsidR="000D63C2" w:rsidRPr="004B658C" w:rsidRDefault="000D63C2" w:rsidP="00BE72F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D63C2" w:rsidRDefault="000D63C2" w:rsidP="00BE72FE">
            <w:pPr>
              <w:pStyle w:val="Tabelle6pt"/>
            </w:pPr>
          </w:p>
          <w:p w:rsidR="000D63C2" w:rsidRDefault="000D63C2" w:rsidP="00BE72FE">
            <w:pPr>
              <w:pStyle w:val="TabelleKopfmitte"/>
              <w:rPr>
                <w:rFonts w:eastAsia="Calibri"/>
              </w:rPr>
            </w:pPr>
            <w:r>
              <w:rPr>
                <w:rFonts w:eastAsia="Calibri"/>
              </w:rPr>
              <w:t>Wirtschaft</w:t>
            </w:r>
          </w:p>
          <w:p w:rsidR="000D63C2" w:rsidRPr="00B51DE9" w:rsidRDefault="00C0502B" w:rsidP="00BE72FE">
            <w:pPr>
              <w:pStyle w:val="TabelleKopfmitte"/>
              <w:rPr>
                <w:rFonts w:eastAsia="Calibri"/>
              </w:rPr>
            </w:pPr>
            <w:r>
              <w:rPr>
                <w:rFonts w:eastAsia="Calibri"/>
              </w:rPr>
              <w:t>W2</w:t>
            </w:r>
            <w:r w:rsidR="00631663">
              <w:rPr>
                <w:rFonts w:eastAsia="Calibri"/>
              </w:rPr>
              <w:t>.01.03.01</w:t>
            </w:r>
          </w:p>
        </w:tc>
      </w:tr>
      <w:tr w:rsidR="000D63C2" w:rsidRPr="00B51DE9" w:rsidTr="00BE72FE">
        <w:tc>
          <w:tcPr>
            <w:tcW w:w="7348" w:type="dxa"/>
            <w:gridSpan w:val="3"/>
            <w:tcBorders>
              <w:left w:val="single" w:sz="4" w:space="0" w:color="auto"/>
              <w:bottom w:val="single" w:sz="4" w:space="0" w:color="auto"/>
              <w:right w:val="single" w:sz="4" w:space="0" w:color="auto"/>
            </w:tcBorders>
            <w:shd w:val="clear" w:color="auto" w:fill="auto"/>
            <w:hideMark/>
          </w:tcPr>
          <w:p w:rsidR="000D63C2" w:rsidRPr="004B658C" w:rsidRDefault="000D63C2" w:rsidP="00BE72FE">
            <w:pPr>
              <w:pStyle w:val="Tabelle6pt"/>
            </w:pPr>
            <w:r>
              <w:t>Kompetenzbereiche:</w:t>
            </w:r>
          </w:p>
          <w:p w:rsidR="00452BA1" w:rsidRDefault="00452BA1" w:rsidP="00452BA1">
            <w:pPr>
              <w:pStyle w:val="Kopf8ptafz"/>
            </w:pPr>
            <w:r>
              <w:t>Ich kann anhand unterschiedlicher Belege Informationen zusammenstellen und den Verkaufsprozess beschreiben.</w:t>
            </w:r>
          </w:p>
          <w:p w:rsidR="00452BA1" w:rsidRDefault="00452BA1" w:rsidP="00452BA1">
            <w:pPr>
              <w:pStyle w:val="Kopf8ptafz"/>
            </w:pPr>
            <w:r>
              <w:t>Ich kann die rechtlichen Grundtatbestände im Verkaufsprozess benennen und einsetzen.</w:t>
            </w:r>
          </w:p>
          <w:p w:rsidR="00452BA1" w:rsidRDefault="00452BA1" w:rsidP="00452BA1">
            <w:pPr>
              <w:pStyle w:val="Kopf8ptafz"/>
            </w:pPr>
            <w:r>
              <w:t>Ich kann den Arbeitsablauf im Verkaufsprozess planen und durchführen.</w:t>
            </w:r>
          </w:p>
          <w:p w:rsidR="000D63C2" w:rsidRDefault="000D63C2" w:rsidP="00452BA1">
            <w:pPr>
              <w:pStyle w:val="Kopf8ptafz"/>
              <w:numPr>
                <w:ilvl w:val="0"/>
                <w:numId w:val="0"/>
              </w:numPr>
            </w:pPr>
          </w:p>
        </w:tc>
        <w:tc>
          <w:tcPr>
            <w:tcW w:w="188" w:type="dxa"/>
            <w:vMerge/>
            <w:tcBorders>
              <w:left w:val="single" w:sz="4" w:space="0" w:color="auto"/>
              <w:bottom w:val="nil"/>
              <w:right w:val="nil"/>
            </w:tcBorders>
            <w:vAlign w:val="center"/>
            <w:hideMark/>
          </w:tcPr>
          <w:p w:rsidR="000D63C2" w:rsidRDefault="000D63C2" w:rsidP="00BE72F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D63C2" w:rsidRPr="00B51DE9" w:rsidTr="00BE72FE">
              <w:trPr>
                <w:trHeight w:val="284"/>
              </w:trPr>
              <w:tc>
                <w:tcPr>
                  <w:tcW w:w="2090" w:type="dxa"/>
                  <w:shd w:val="clear" w:color="auto" w:fill="auto"/>
                </w:tcPr>
                <w:p w:rsidR="000D63C2" w:rsidRPr="00B51DE9" w:rsidRDefault="000D63C2" w:rsidP="00BE72FE">
                  <w:pPr>
                    <w:pStyle w:val="Textkrpermitte"/>
                  </w:pPr>
                  <w:proofErr w:type="spellStart"/>
                  <w:r w:rsidRPr="00B51DE9">
                    <w:t>LernPROJEKT</w:t>
                  </w:r>
                  <w:proofErr w:type="spellEnd"/>
                </w:p>
              </w:tc>
            </w:tr>
            <w:tr w:rsidR="000D63C2" w:rsidRPr="00B51DE9" w:rsidTr="00BE72FE">
              <w:trPr>
                <w:trHeight w:val="284"/>
              </w:trPr>
              <w:tc>
                <w:tcPr>
                  <w:tcW w:w="2090" w:type="dxa"/>
                  <w:tcBorders>
                    <w:bottom w:val="single" w:sz="4" w:space="0" w:color="auto"/>
                  </w:tcBorders>
                  <w:shd w:val="clear" w:color="auto" w:fill="auto"/>
                </w:tcPr>
                <w:p w:rsidR="000D63C2" w:rsidRPr="00B51DE9" w:rsidRDefault="000D63C2" w:rsidP="00BE72FE">
                  <w:pPr>
                    <w:pStyle w:val="Textkrpermitte"/>
                  </w:pPr>
                  <w:proofErr w:type="spellStart"/>
                  <w:r w:rsidRPr="00B51DE9">
                    <w:t>LernTHEMA</w:t>
                  </w:r>
                  <w:proofErr w:type="spellEnd"/>
                </w:p>
              </w:tc>
            </w:tr>
            <w:tr w:rsidR="000D63C2" w:rsidRPr="00B51DE9" w:rsidTr="00BE72FE">
              <w:trPr>
                <w:trHeight w:val="284"/>
              </w:trPr>
              <w:tc>
                <w:tcPr>
                  <w:tcW w:w="2090" w:type="dxa"/>
                  <w:tcBorders>
                    <w:bottom w:val="nil"/>
                  </w:tcBorders>
                  <w:shd w:val="clear" w:color="auto" w:fill="D9D9D9" w:themeFill="background1" w:themeFillShade="D9"/>
                </w:tcPr>
                <w:p w:rsidR="000D63C2" w:rsidRPr="00B51DE9" w:rsidRDefault="000D63C2" w:rsidP="00BE72FE">
                  <w:pPr>
                    <w:pStyle w:val="TabelleKopfmitte"/>
                  </w:pPr>
                  <w:proofErr w:type="spellStart"/>
                  <w:r w:rsidRPr="00B51DE9">
                    <w:t>LernSCHRITT</w:t>
                  </w:r>
                  <w:proofErr w:type="spellEnd"/>
                </w:p>
              </w:tc>
            </w:tr>
          </w:tbl>
          <w:p w:rsidR="000D63C2" w:rsidRPr="00B51DE9" w:rsidRDefault="000D63C2" w:rsidP="00BE72FE"/>
        </w:tc>
      </w:tr>
      <w:tr w:rsidR="000D63C2" w:rsidRPr="00B51DE9" w:rsidTr="00BE72FE">
        <w:trPr>
          <w:trHeight w:val="149"/>
        </w:trPr>
        <w:tc>
          <w:tcPr>
            <w:tcW w:w="7348" w:type="dxa"/>
            <w:gridSpan w:val="3"/>
            <w:tcBorders>
              <w:top w:val="single" w:sz="4" w:space="0" w:color="auto"/>
              <w:left w:val="nil"/>
              <w:right w:val="nil"/>
            </w:tcBorders>
          </w:tcPr>
          <w:p w:rsidR="000D63C2" w:rsidRPr="00B51DE9" w:rsidRDefault="000D63C2" w:rsidP="00BE72FE"/>
        </w:tc>
        <w:tc>
          <w:tcPr>
            <w:tcW w:w="196" w:type="dxa"/>
            <w:gridSpan w:val="2"/>
            <w:tcBorders>
              <w:top w:val="nil"/>
              <w:left w:val="nil"/>
              <w:right w:val="nil"/>
            </w:tcBorders>
          </w:tcPr>
          <w:p w:rsidR="000D63C2" w:rsidRPr="00B51DE9" w:rsidRDefault="000D63C2" w:rsidP="00BE72FE"/>
        </w:tc>
        <w:tc>
          <w:tcPr>
            <w:tcW w:w="2095" w:type="dxa"/>
            <w:tcBorders>
              <w:top w:val="single" w:sz="4" w:space="0" w:color="auto"/>
              <w:left w:val="nil"/>
              <w:right w:val="nil"/>
            </w:tcBorders>
          </w:tcPr>
          <w:p w:rsidR="000D63C2" w:rsidRPr="00B51DE9" w:rsidRDefault="000D63C2" w:rsidP="00BE72FE"/>
        </w:tc>
      </w:tr>
      <w:tr w:rsidR="000D63C2" w:rsidRPr="00B51DE9" w:rsidTr="00BE72FE">
        <w:trPr>
          <w:trHeight w:val="443"/>
        </w:trPr>
        <w:tc>
          <w:tcPr>
            <w:tcW w:w="4818" w:type="dxa"/>
            <w:gridSpan w:val="2"/>
            <w:vMerge w:val="restart"/>
            <w:tcBorders>
              <w:left w:val="single" w:sz="4" w:space="0" w:color="auto"/>
              <w:right w:val="single" w:sz="4" w:space="0" w:color="auto"/>
            </w:tcBorders>
          </w:tcPr>
          <w:p w:rsidR="000D63C2" w:rsidRPr="004B658C" w:rsidRDefault="000D63C2" w:rsidP="00BE72FE">
            <w:pPr>
              <w:pStyle w:val="Tabelle6pt"/>
            </w:pPr>
            <w:r>
              <w:t>Kompetenzen:</w:t>
            </w:r>
          </w:p>
          <w:p w:rsidR="000D63C2" w:rsidRDefault="000D63C2" w:rsidP="00BE72FE">
            <w:pPr>
              <w:pStyle w:val="Kopf8ptafz"/>
            </w:pPr>
            <w:r>
              <w:t>Ich kann die einzelnen Versandkosten benennen.</w:t>
            </w:r>
          </w:p>
          <w:p w:rsidR="00452BA1" w:rsidRDefault="00452BA1" w:rsidP="00452BA1">
            <w:pPr>
              <w:pStyle w:val="Kopf8ptafz"/>
            </w:pPr>
            <w:r w:rsidRPr="00452BA1">
              <w:t>Ich kann die Bedeutung der unterschiedlichen Lieferbedingu</w:t>
            </w:r>
            <w:r w:rsidRPr="00452BA1">
              <w:t>n</w:t>
            </w:r>
            <w:r w:rsidRPr="00452BA1">
              <w:t>gen erklären.</w:t>
            </w:r>
          </w:p>
          <w:p w:rsidR="00452BA1" w:rsidRDefault="00452BA1" w:rsidP="00452BA1">
            <w:pPr>
              <w:pStyle w:val="Kopf8ptafz"/>
            </w:pPr>
            <w:r>
              <w:t>Ich kann bei vorgegebenen Lieferbedingungen die Aufteilung der Versandkosten bestimmen.</w:t>
            </w:r>
          </w:p>
          <w:p w:rsidR="00452BA1" w:rsidRDefault="00452BA1" w:rsidP="007D1828">
            <w:pPr>
              <w:pStyle w:val="Kopf8ptafz"/>
              <w:numPr>
                <w:ilvl w:val="0"/>
                <w:numId w:val="0"/>
              </w:numPr>
              <w:ind w:left="56"/>
            </w:pPr>
          </w:p>
        </w:tc>
        <w:tc>
          <w:tcPr>
            <w:tcW w:w="4821" w:type="dxa"/>
            <w:gridSpan w:val="4"/>
            <w:tcBorders>
              <w:left w:val="single" w:sz="4" w:space="0" w:color="auto"/>
              <w:right w:val="single" w:sz="4" w:space="0" w:color="auto"/>
            </w:tcBorders>
          </w:tcPr>
          <w:p w:rsidR="008562D2" w:rsidRPr="008562D2" w:rsidRDefault="000D63C2" w:rsidP="008562D2">
            <w:pPr>
              <w:pStyle w:val="Tabelle6pt"/>
            </w:pPr>
            <w:r>
              <w:t>Was Sie schon können sollten:</w:t>
            </w:r>
          </w:p>
        </w:tc>
      </w:tr>
      <w:tr w:rsidR="000D63C2" w:rsidRPr="00B51DE9" w:rsidTr="00BE72FE">
        <w:trPr>
          <w:trHeight w:val="443"/>
        </w:trPr>
        <w:tc>
          <w:tcPr>
            <w:tcW w:w="4818" w:type="dxa"/>
            <w:gridSpan w:val="2"/>
            <w:vMerge/>
            <w:tcBorders>
              <w:left w:val="single" w:sz="4" w:space="0" w:color="auto"/>
              <w:right w:val="single" w:sz="4" w:space="0" w:color="auto"/>
            </w:tcBorders>
          </w:tcPr>
          <w:p w:rsidR="000D63C2" w:rsidRDefault="000D63C2" w:rsidP="00BE72FE">
            <w:pPr>
              <w:pStyle w:val="Tabelle6pt"/>
            </w:pPr>
          </w:p>
        </w:tc>
        <w:tc>
          <w:tcPr>
            <w:tcW w:w="4821" w:type="dxa"/>
            <w:gridSpan w:val="4"/>
            <w:tcBorders>
              <w:left w:val="single" w:sz="4" w:space="0" w:color="auto"/>
              <w:right w:val="single" w:sz="4" w:space="0" w:color="auto"/>
            </w:tcBorders>
          </w:tcPr>
          <w:p w:rsidR="000D63C2" w:rsidRDefault="000D63C2" w:rsidP="00BE72FE">
            <w:pPr>
              <w:pStyle w:val="Tabelle6pt"/>
            </w:pPr>
            <w:r>
              <w:t>Wofür Sie das benötigen:</w:t>
            </w:r>
          </w:p>
          <w:p w:rsidR="000D63C2" w:rsidRDefault="000D63C2" w:rsidP="00BE72FE">
            <w:pPr>
              <w:pStyle w:val="Kopf8ptafz"/>
            </w:pPr>
            <w:r>
              <w:t>Die vereinbarten Lieferbedingungen geben an, wer die einzelnen Kosten zu tragen hat.</w:t>
            </w:r>
          </w:p>
        </w:tc>
      </w:tr>
      <w:tr w:rsidR="000D63C2" w:rsidRPr="00B51DE9" w:rsidTr="00BE72FE">
        <w:trPr>
          <w:trHeight w:val="443"/>
        </w:trPr>
        <w:tc>
          <w:tcPr>
            <w:tcW w:w="4818" w:type="dxa"/>
            <w:gridSpan w:val="2"/>
            <w:vMerge/>
            <w:tcBorders>
              <w:left w:val="single" w:sz="4" w:space="0" w:color="auto"/>
              <w:right w:val="single" w:sz="4" w:space="0" w:color="auto"/>
            </w:tcBorders>
          </w:tcPr>
          <w:p w:rsidR="000D63C2" w:rsidRDefault="000D63C2" w:rsidP="00BE72FE">
            <w:pPr>
              <w:pStyle w:val="Tabelle6pt"/>
            </w:pPr>
          </w:p>
        </w:tc>
        <w:tc>
          <w:tcPr>
            <w:tcW w:w="4821" w:type="dxa"/>
            <w:gridSpan w:val="4"/>
            <w:tcBorders>
              <w:left w:val="single" w:sz="4" w:space="0" w:color="auto"/>
              <w:right w:val="single" w:sz="4" w:space="0" w:color="auto"/>
            </w:tcBorders>
          </w:tcPr>
          <w:p w:rsidR="000D63C2" w:rsidRPr="00234B66" w:rsidRDefault="000D63C2" w:rsidP="008562D2">
            <w:pPr>
              <w:pStyle w:val="Tabelle6pt"/>
            </w:pPr>
            <w:r>
              <w:t>Wie Sie Ihr Können prüfen können:</w:t>
            </w:r>
          </w:p>
        </w:tc>
      </w:tr>
    </w:tbl>
    <w:p w:rsidR="007B2B33" w:rsidRPr="00E7550A" w:rsidRDefault="007B2B33" w:rsidP="00631663">
      <w:pPr>
        <w:pStyle w:val="berschrift4"/>
      </w:pPr>
      <w:r w:rsidRPr="00E7550A">
        <w:t>Arbeitsauftrag: Vervollständigen Sie die Übersicht zu den Versandkosten</w:t>
      </w:r>
      <w:r w:rsidR="00D15878">
        <w:t>.</w:t>
      </w:r>
      <w:r w:rsidR="00D15878">
        <w:rPr>
          <w:noProof/>
          <w:sz w:val="24"/>
        </w:rPr>
        <w:drawing>
          <wp:anchor distT="0" distB="0" distL="114300" distR="114300" simplePos="0" relativeHeight="252599808" behindDoc="0" locked="0" layoutInCell="0" allowOverlap="1" wp14:anchorId="1C229733" wp14:editId="760F3ACB">
            <wp:simplePos x="0" y="0"/>
            <wp:positionH relativeFrom="rightMargin">
              <wp:posOffset>107950</wp:posOffset>
            </wp:positionH>
            <wp:positionV relativeFrom="paragraph">
              <wp:posOffset>0</wp:posOffset>
            </wp:positionV>
            <wp:extent cx="345440" cy="323850"/>
            <wp:effectExtent l="0" t="0" r="0" b="0"/>
            <wp:wrapNone/>
            <wp:docPr id="14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E7550A" w:rsidRDefault="007B2B33" w:rsidP="007B2B33">
      <w:r w:rsidRPr="00E7550A">
        <w:t>Auf Ihrem Angebot finden Sie den Hinweis</w:t>
      </w:r>
      <w:r w:rsidR="00413E7F" w:rsidRPr="00E7550A">
        <w:t>:</w:t>
      </w:r>
      <w:r w:rsidRPr="00E7550A">
        <w:t xml:space="preserve"> </w:t>
      </w:r>
      <w:r w:rsidR="00413E7F" w:rsidRPr="00E7550A">
        <w:t>Lieferbedingungen</w:t>
      </w:r>
      <w:r w:rsidR="0059180B">
        <w:t>: frei Haus.</w:t>
      </w:r>
    </w:p>
    <w:p w:rsidR="007B2B33" w:rsidRPr="00E7550A" w:rsidRDefault="007B2B33" w:rsidP="007B2B33">
      <w:r w:rsidRPr="00E7550A">
        <w:t>Wer muss in diesem F</w:t>
      </w:r>
      <w:r w:rsidR="0059180B">
        <w:t>all die Versandkosten bezahlen?</w:t>
      </w:r>
    </w:p>
    <w:p w:rsidR="007B2B33" w:rsidRPr="00E7550A" w:rsidRDefault="00047A30" w:rsidP="007B2B33">
      <w:r>
        <w:rPr>
          <w:noProof/>
          <w:lang w:eastAsia="de-DE"/>
        </w:rPr>
        <w:drawing>
          <wp:anchor distT="0" distB="0" distL="114300" distR="114300" simplePos="0" relativeHeight="252672512" behindDoc="0" locked="0" layoutInCell="1" allowOverlap="1" wp14:anchorId="39B2718F" wp14:editId="0DBB47FB">
            <wp:simplePos x="0" y="0"/>
            <wp:positionH relativeFrom="column">
              <wp:posOffset>5817540</wp:posOffset>
            </wp:positionH>
            <wp:positionV relativeFrom="paragraph">
              <wp:posOffset>24765</wp:posOffset>
            </wp:positionV>
            <wp:extent cx="255905" cy="316865"/>
            <wp:effectExtent l="0" t="0" r="0" b="6985"/>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5905" cy="316865"/>
                    </a:xfrm>
                    <a:prstGeom prst="rect">
                      <a:avLst/>
                    </a:prstGeom>
                    <a:noFill/>
                  </pic:spPr>
                </pic:pic>
              </a:graphicData>
            </a:graphic>
            <wp14:sizeRelH relativeFrom="page">
              <wp14:pctWidth>0</wp14:pctWidth>
            </wp14:sizeRelH>
            <wp14:sizeRelV relativeFrom="page">
              <wp14:pctHeight>0</wp14:pctHeight>
            </wp14:sizeRelV>
          </wp:anchor>
        </w:drawing>
      </w:r>
    </w:p>
    <w:p w:rsidR="00631663" w:rsidRDefault="00047A30" w:rsidP="00047A30">
      <w:pPr>
        <w:pStyle w:val="Marginaliegrau"/>
        <w:framePr w:wrap="around" w:x="8667" w:y="357"/>
      </w:pPr>
      <w:r>
        <w:rPr>
          <w:b/>
          <w:noProof/>
          <w:lang w:eastAsia="de-DE"/>
        </w:rPr>
        <w:drawing>
          <wp:anchor distT="0" distB="0" distL="114300" distR="114300" simplePos="0" relativeHeight="252614144" behindDoc="0" locked="0" layoutInCell="1" allowOverlap="1" wp14:anchorId="10B983B2" wp14:editId="37FDFA70">
            <wp:simplePos x="0" y="0"/>
            <wp:positionH relativeFrom="column">
              <wp:posOffset>979500</wp:posOffset>
            </wp:positionH>
            <wp:positionV relativeFrom="paragraph">
              <wp:posOffset>-24130</wp:posOffset>
            </wp:positionV>
            <wp:extent cx="323215" cy="311150"/>
            <wp:effectExtent l="0" t="0" r="635"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631663">
        <w:t xml:space="preserve">Alternative: </w:t>
      </w:r>
    </w:p>
    <w:p w:rsidR="00631663" w:rsidRDefault="00631663" w:rsidP="00047A30">
      <w:pPr>
        <w:pStyle w:val="Marginaliegrau"/>
        <w:framePr w:wrap="around" w:x="8667" w:y="357"/>
      </w:pPr>
      <w:r>
        <w:t>Sie recherchieren!</w:t>
      </w:r>
    </w:p>
    <w:p w:rsidR="00631663" w:rsidRDefault="007B2B33" w:rsidP="005E1582">
      <w:pPr>
        <w:pStyle w:val="Textkrper"/>
        <w:numPr>
          <w:ilvl w:val="0"/>
          <w:numId w:val="24"/>
        </w:numPr>
        <w:jc w:val="left"/>
      </w:pPr>
      <w:r w:rsidRPr="00E7550A">
        <w:t>Damit Sie diesen Sachverhalt klären können, müssen Sie zunächst folgende Begrif</w:t>
      </w:r>
      <w:r w:rsidRPr="00E7550A">
        <w:t>f</w:t>
      </w:r>
      <w:r w:rsidRPr="00E7550A">
        <w:t xml:space="preserve">lichkeiten mit </w:t>
      </w:r>
      <w:r w:rsidR="00EF2B7B">
        <w:t>Ihrer Lehrkraft</w:t>
      </w:r>
      <w:r w:rsidRPr="00E7550A">
        <w:t xml:space="preserve"> besprechen:</w:t>
      </w:r>
    </w:p>
    <w:p w:rsidR="00775D8B" w:rsidRDefault="00775D8B" w:rsidP="00775D8B">
      <w:pPr>
        <w:pStyle w:val="Abstandszeile"/>
      </w:pPr>
    </w:p>
    <w:tbl>
      <w:tblPr>
        <w:tblStyle w:val="Tabellenraster"/>
        <w:tblW w:w="0" w:type="auto"/>
        <w:tblInd w:w="108" w:type="dxa"/>
        <w:tblLook w:val="04A0" w:firstRow="1" w:lastRow="0" w:firstColumn="1" w:lastColumn="0" w:noHBand="0" w:noVBand="1"/>
      </w:tblPr>
      <w:tblGrid>
        <w:gridCol w:w="1427"/>
        <w:gridCol w:w="5975"/>
      </w:tblGrid>
      <w:tr w:rsidR="002E3EE2" w:rsidTr="00775D8B">
        <w:tc>
          <w:tcPr>
            <w:tcW w:w="1427" w:type="dxa"/>
          </w:tcPr>
          <w:p w:rsidR="002E3EE2" w:rsidRDefault="002E3EE2" w:rsidP="002E3EE2">
            <w:pPr>
              <w:pStyle w:val="Textkrper"/>
              <w:jc w:val="left"/>
            </w:pPr>
            <w:r w:rsidRPr="00E7550A">
              <w:rPr>
                <w:b/>
              </w:rPr>
              <w:t>Rollgeld</w:t>
            </w:r>
          </w:p>
        </w:tc>
        <w:tc>
          <w:tcPr>
            <w:tcW w:w="5975" w:type="dxa"/>
          </w:tcPr>
          <w:p w:rsidR="002E3EE2" w:rsidRDefault="00775D8B" w:rsidP="00775D8B">
            <w:pPr>
              <w:pStyle w:val="Textkrper"/>
              <w:jc w:val="left"/>
            </w:pPr>
            <w:r>
              <w:t xml:space="preserve">ist die Bezeichnung für die </w:t>
            </w:r>
            <w:hyperlink r:id="rId75" w:tooltip="Transportkosten" w:history="1">
              <w:r w:rsidR="002E3EE2" w:rsidRPr="00E7550A">
                <w:t>Beförderungskosten</w:t>
              </w:r>
            </w:hyperlink>
            <w:r>
              <w:t xml:space="preserve"> </w:t>
            </w:r>
            <w:r w:rsidR="002E3EE2" w:rsidRPr="00E7550A">
              <w:t>vom Versender (Ve</w:t>
            </w:r>
            <w:r w:rsidR="002E3EE2" w:rsidRPr="00E7550A">
              <w:t>r</w:t>
            </w:r>
            <w:r>
              <w:t xml:space="preserve">käufer) zum </w:t>
            </w:r>
            <w:hyperlink r:id="rId76" w:tooltip="Versandspediteur" w:history="1">
              <w:r w:rsidR="002E3EE2" w:rsidRPr="00E7550A">
                <w:t>Versandspediteur</w:t>
              </w:r>
            </w:hyperlink>
            <w:r>
              <w:t xml:space="preserve"> </w:t>
            </w:r>
            <w:r w:rsidR="002E3EE2" w:rsidRPr="00E7550A">
              <w:t xml:space="preserve">und vom </w:t>
            </w:r>
            <w:hyperlink r:id="rId77" w:tooltip="Empfangsspediteur" w:history="1">
              <w:r w:rsidR="002E3EE2" w:rsidRPr="00E7550A">
                <w:t>Empfangsspediteur</w:t>
              </w:r>
            </w:hyperlink>
            <w:r>
              <w:t xml:space="preserve"> </w:t>
            </w:r>
            <w:r w:rsidR="002E3EE2" w:rsidRPr="00E7550A">
              <w:t>zum Empfänger.</w:t>
            </w:r>
          </w:p>
        </w:tc>
      </w:tr>
      <w:tr w:rsidR="002E3EE2" w:rsidTr="00775D8B">
        <w:tc>
          <w:tcPr>
            <w:tcW w:w="1427" w:type="dxa"/>
          </w:tcPr>
          <w:p w:rsidR="002E3EE2" w:rsidRPr="00775D8B" w:rsidRDefault="002E3EE2" w:rsidP="002E3EE2">
            <w:pPr>
              <w:pStyle w:val="Textkrper"/>
              <w:jc w:val="left"/>
              <w:rPr>
                <w:b/>
              </w:rPr>
            </w:pPr>
            <w:r w:rsidRPr="00E7550A">
              <w:rPr>
                <w:b/>
              </w:rPr>
              <w:t>Fracht</w:t>
            </w:r>
          </w:p>
        </w:tc>
        <w:tc>
          <w:tcPr>
            <w:tcW w:w="5975" w:type="dxa"/>
          </w:tcPr>
          <w:p w:rsidR="002E3EE2" w:rsidRDefault="00EF2B7B" w:rsidP="002E3EE2">
            <w:pPr>
              <w:pStyle w:val="Textkrper"/>
              <w:jc w:val="left"/>
            </w:pPr>
            <w:r>
              <w:t>i</w:t>
            </w:r>
            <w:r w:rsidR="00775D8B">
              <w:t xml:space="preserve">st </w:t>
            </w:r>
            <w:r w:rsidR="002E3EE2" w:rsidRPr="00E7550A">
              <w:t>Teil der Versandkosten</w:t>
            </w:r>
            <w:r>
              <w:t>,</w:t>
            </w:r>
            <w:r w:rsidR="002E3EE2" w:rsidRPr="00E7550A">
              <w:t xml:space="preserve"> der durch die Inanspruchnahme von e</w:t>
            </w:r>
            <w:r w:rsidR="002E3EE2" w:rsidRPr="00E7550A">
              <w:t>x</w:t>
            </w:r>
            <w:r w:rsidR="002E3EE2" w:rsidRPr="00E7550A">
              <w:t>ternen Transportleistungen (z. B. öffentliche Verkehrsmittel) anfällt.</w:t>
            </w:r>
          </w:p>
        </w:tc>
      </w:tr>
      <w:tr w:rsidR="002E3EE2" w:rsidTr="00775D8B">
        <w:tc>
          <w:tcPr>
            <w:tcW w:w="1427" w:type="dxa"/>
          </w:tcPr>
          <w:p w:rsidR="002E3EE2" w:rsidRPr="00775D8B" w:rsidRDefault="00775D8B" w:rsidP="00775D8B">
            <w:pPr>
              <w:pStyle w:val="Textkrper"/>
              <w:jc w:val="left"/>
              <w:rPr>
                <w:b/>
              </w:rPr>
            </w:pPr>
            <w:r>
              <w:rPr>
                <w:b/>
              </w:rPr>
              <w:t>Verladen, Entladen</w:t>
            </w:r>
          </w:p>
        </w:tc>
        <w:tc>
          <w:tcPr>
            <w:tcW w:w="5975" w:type="dxa"/>
          </w:tcPr>
          <w:p w:rsidR="002E3EE2" w:rsidRDefault="002E3EE2" w:rsidP="002E3EE2">
            <w:pPr>
              <w:pStyle w:val="Textkrper"/>
              <w:jc w:val="left"/>
            </w:pPr>
            <w:r>
              <w:t>…</w:t>
            </w:r>
          </w:p>
        </w:tc>
      </w:tr>
    </w:tbl>
    <w:p w:rsidR="007B2B33" w:rsidRPr="00E7550A" w:rsidRDefault="007B2B33" w:rsidP="00775D8B">
      <w:pPr>
        <w:pStyle w:val="Abstandszeile"/>
      </w:pPr>
    </w:p>
    <w:p w:rsidR="007B2B33" w:rsidRPr="00E7550A" w:rsidRDefault="0097669C" w:rsidP="005E1582">
      <w:pPr>
        <w:pStyle w:val="Textkrper"/>
        <w:numPr>
          <w:ilvl w:val="0"/>
          <w:numId w:val="24"/>
        </w:numPr>
        <w:jc w:val="left"/>
      </w:pPr>
      <w:r w:rsidRPr="00AA18D1">
        <w:rPr>
          <w:noProof/>
        </w:rPr>
        <w:drawing>
          <wp:anchor distT="0" distB="0" distL="114300" distR="114300" simplePos="0" relativeHeight="252683776" behindDoc="0" locked="0" layoutInCell="1" allowOverlap="1" wp14:anchorId="0EE8D976" wp14:editId="15EB400A">
            <wp:simplePos x="0" y="0"/>
            <wp:positionH relativeFrom="column">
              <wp:posOffset>4967605</wp:posOffset>
            </wp:positionH>
            <wp:positionV relativeFrom="paragraph">
              <wp:posOffset>831215</wp:posOffset>
            </wp:positionV>
            <wp:extent cx="314325" cy="314325"/>
            <wp:effectExtent l="0" t="0" r="9525" b="9525"/>
            <wp:wrapNone/>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663" w:rsidRPr="00631663">
        <w:rPr>
          <w:b/>
          <w:noProof/>
          <w:sz w:val="24"/>
        </w:rPr>
        <w:drawing>
          <wp:anchor distT="0" distB="0" distL="114300" distR="114300" simplePos="0" relativeHeight="252616192" behindDoc="0" locked="0" layoutInCell="0" allowOverlap="1" wp14:anchorId="0452C122" wp14:editId="75C7D950">
            <wp:simplePos x="0" y="0"/>
            <wp:positionH relativeFrom="rightMargin">
              <wp:posOffset>107950</wp:posOffset>
            </wp:positionH>
            <wp:positionV relativeFrom="paragraph">
              <wp:posOffset>115570</wp:posOffset>
            </wp:positionV>
            <wp:extent cx="658495" cy="323850"/>
            <wp:effectExtent l="0" t="0" r="8255" b="0"/>
            <wp:wrapNone/>
            <wp:docPr id="95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33" w:rsidRPr="00E7550A">
        <w:t xml:space="preserve">Die fett gedruckten Pfeile auf der Übersicht geben, ebenso wie die Begriffe </w:t>
      </w:r>
      <w:r w:rsidR="007B2B33" w:rsidRPr="00E7550A">
        <w:rPr>
          <w:i/>
        </w:rPr>
        <w:t>frei Haus</w:t>
      </w:r>
      <w:r w:rsidR="007B2B33" w:rsidRPr="00E7550A">
        <w:t xml:space="preserve">, </w:t>
      </w:r>
      <w:r w:rsidR="007B2B33" w:rsidRPr="00E7550A">
        <w:rPr>
          <w:i/>
        </w:rPr>
        <w:t>ab Werk</w:t>
      </w:r>
      <w:r w:rsidR="007B2B33" w:rsidRPr="00E7550A">
        <w:t xml:space="preserve">, </w:t>
      </w:r>
      <w:r w:rsidR="007B2B33" w:rsidRPr="00E7550A">
        <w:rPr>
          <w:i/>
        </w:rPr>
        <w:t>ab Bahnhof</w:t>
      </w:r>
      <w:r w:rsidR="007B2B33" w:rsidRPr="00E7550A">
        <w:t xml:space="preserve"> </w:t>
      </w:r>
      <w:r w:rsidR="007B2B33" w:rsidRPr="00E7550A">
        <w:rPr>
          <w:i/>
        </w:rPr>
        <w:t>hier</w:t>
      </w:r>
      <w:r w:rsidR="007B2B33" w:rsidRPr="00E7550A">
        <w:t xml:space="preserve">, </w:t>
      </w:r>
      <w:r w:rsidR="007B2B33" w:rsidRPr="00E7550A">
        <w:rPr>
          <w:i/>
        </w:rPr>
        <w:t>frei Waggon</w:t>
      </w:r>
      <w:r w:rsidR="007B2B33" w:rsidRPr="00E7550A">
        <w:t xml:space="preserve">, </w:t>
      </w:r>
      <w:r w:rsidR="007B2B33" w:rsidRPr="00E7550A">
        <w:rPr>
          <w:i/>
        </w:rPr>
        <w:t>frei Bahnhof</w:t>
      </w:r>
      <w:r w:rsidR="007B2B33" w:rsidRPr="00E7550A">
        <w:t xml:space="preserve"> an, wer welchen Anteil der Ve</w:t>
      </w:r>
      <w:r w:rsidR="007B2B33" w:rsidRPr="00E7550A">
        <w:t>r</w:t>
      </w:r>
      <w:r w:rsidR="007B2B33" w:rsidRPr="00E7550A">
        <w:t xml:space="preserve">sandkosten tragen muss. Klären Sie die Bedeutung dieser Begriffe mit </w:t>
      </w:r>
      <w:r w:rsidR="00EF2B7B">
        <w:t>ihrer Partn</w:t>
      </w:r>
      <w:r w:rsidR="00EF2B7B">
        <w:t>e</w:t>
      </w:r>
      <w:r w:rsidR="00EF2B7B">
        <w:t xml:space="preserve">rin oder </w:t>
      </w:r>
      <w:r w:rsidR="007B2B33" w:rsidRPr="00E7550A">
        <w:t>ihrem Partner.</w:t>
      </w:r>
      <w:r w:rsidRPr="0097669C">
        <w:rPr>
          <w:noProof/>
        </w:rPr>
        <w:t xml:space="preserve"> </w:t>
      </w:r>
    </w:p>
    <w:tbl>
      <w:tblPr>
        <w:tblStyle w:val="Tabellenraster"/>
        <w:tblpPr w:leftFromText="141" w:rightFromText="141" w:vertAnchor="text" w:horzAnchor="page" w:tblpX="1282" w:tblpY="85"/>
        <w:tblW w:w="7514" w:type="dxa"/>
        <w:tblLayout w:type="fixed"/>
        <w:tblLook w:val="04A0" w:firstRow="1" w:lastRow="0" w:firstColumn="1" w:lastColumn="0" w:noHBand="0" w:noVBand="1"/>
      </w:tblPr>
      <w:tblGrid>
        <w:gridCol w:w="1140"/>
        <w:gridCol w:w="793"/>
        <w:gridCol w:w="1045"/>
        <w:gridCol w:w="850"/>
        <w:gridCol w:w="993"/>
        <w:gridCol w:w="708"/>
        <w:gridCol w:w="1134"/>
        <w:gridCol w:w="851"/>
      </w:tblGrid>
      <w:tr w:rsidR="0097669C" w:rsidRPr="00E65F3E" w:rsidTr="00D67741">
        <w:trPr>
          <w:trHeight w:val="841"/>
        </w:trPr>
        <w:tc>
          <w:tcPr>
            <w:tcW w:w="1140" w:type="dxa"/>
            <w:tcBorders>
              <w:top w:val="nil"/>
              <w:left w:val="nil"/>
            </w:tcBorders>
          </w:tcPr>
          <w:p w:rsidR="0097669C" w:rsidRPr="00E65F3E" w:rsidRDefault="0097669C" w:rsidP="0097669C">
            <w:pPr>
              <w:pStyle w:val="Textkrper"/>
              <w:jc w:val="left"/>
            </w:pPr>
          </w:p>
        </w:tc>
        <w:tc>
          <w:tcPr>
            <w:tcW w:w="793" w:type="dxa"/>
            <w:shd w:val="clear" w:color="auto" w:fill="F2F2F2" w:themeFill="background1" w:themeFillShade="F2"/>
            <w:vAlign w:val="center"/>
          </w:tcPr>
          <w:p w:rsidR="0097669C" w:rsidRPr="00E65F3E" w:rsidRDefault="0097669C" w:rsidP="0097669C">
            <w:pPr>
              <w:pStyle w:val="Textkrper"/>
              <w:jc w:val="center"/>
            </w:pPr>
            <w:r w:rsidRPr="00E65F3E">
              <w:t>Rol</w:t>
            </w:r>
            <w:r w:rsidRPr="00E65F3E">
              <w:t>l</w:t>
            </w:r>
            <w:r w:rsidRPr="00E65F3E">
              <w:t>geld</w:t>
            </w:r>
          </w:p>
          <w:p w:rsidR="0097669C" w:rsidRPr="00E65F3E" w:rsidRDefault="0097669C" w:rsidP="0097669C">
            <w:pPr>
              <w:pStyle w:val="Textkrper"/>
              <w:jc w:val="center"/>
            </w:pPr>
            <w:r w:rsidRPr="00E65F3E">
              <w:t>40 €</w:t>
            </w:r>
          </w:p>
        </w:tc>
        <w:tc>
          <w:tcPr>
            <w:tcW w:w="1045" w:type="dxa"/>
            <w:shd w:val="clear" w:color="auto" w:fill="F2F2F2" w:themeFill="background1" w:themeFillShade="F2"/>
            <w:vAlign w:val="center"/>
          </w:tcPr>
          <w:p w:rsidR="0097669C" w:rsidRPr="00E65F3E" w:rsidRDefault="0097669C" w:rsidP="0097669C">
            <w:pPr>
              <w:pStyle w:val="Textkrper"/>
              <w:jc w:val="center"/>
            </w:pPr>
            <w:r w:rsidRPr="00E65F3E">
              <w:t>Verlad</w:t>
            </w:r>
            <w:r w:rsidRPr="00E65F3E">
              <w:t>e</w:t>
            </w:r>
            <w:r w:rsidRPr="00E65F3E">
              <w:t>kosten</w:t>
            </w:r>
          </w:p>
          <w:p w:rsidR="0097669C" w:rsidRPr="00E65F3E" w:rsidRDefault="00D67741" w:rsidP="00D67741">
            <w:pPr>
              <w:pStyle w:val="Textkrper"/>
              <w:jc w:val="center"/>
            </w:pPr>
            <w:r>
              <w:t>15 €</w:t>
            </w:r>
          </w:p>
        </w:tc>
        <w:tc>
          <w:tcPr>
            <w:tcW w:w="850" w:type="dxa"/>
            <w:shd w:val="clear" w:color="auto" w:fill="F2F2F2" w:themeFill="background1" w:themeFillShade="F2"/>
            <w:vAlign w:val="center"/>
          </w:tcPr>
          <w:p w:rsidR="0097669C" w:rsidRPr="00E65F3E" w:rsidRDefault="0097669C" w:rsidP="0097669C">
            <w:pPr>
              <w:pStyle w:val="Textkrper"/>
              <w:jc w:val="center"/>
            </w:pPr>
            <w:r w:rsidRPr="00E65F3E">
              <w:t>Frachtkosten</w:t>
            </w:r>
          </w:p>
          <w:p w:rsidR="0097669C" w:rsidRPr="00E65F3E" w:rsidRDefault="0097669C" w:rsidP="0097669C">
            <w:pPr>
              <w:pStyle w:val="Textkrper"/>
              <w:jc w:val="center"/>
            </w:pPr>
            <w:r w:rsidRPr="00E65F3E">
              <w:t>25 €</w:t>
            </w:r>
          </w:p>
        </w:tc>
        <w:tc>
          <w:tcPr>
            <w:tcW w:w="993" w:type="dxa"/>
            <w:shd w:val="clear" w:color="auto" w:fill="F2F2F2" w:themeFill="background1" w:themeFillShade="F2"/>
            <w:vAlign w:val="center"/>
          </w:tcPr>
          <w:p w:rsidR="0097669C" w:rsidRPr="00E65F3E" w:rsidRDefault="0097669C" w:rsidP="0097669C">
            <w:pPr>
              <w:pStyle w:val="Textkrper"/>
              <w:jc w:val="center"/>
            </w:pPr>
            <w:r w:rsidRPr="00E65F3E">
              <w:t>Entlad</w:t>
            </w:r>
            <w:r w:rsidRPr="00E65F3E">
              <w:t>e</w:t>
            </w:r>
            <w:r w:rsidRPr="00E65F3E">
              <w:t>kosten</w:t>
            </w:r>
          </w:p>
          <w:p w:rsidR="0097669C" w:rsidRPr="00E65F3E" w:rsidRDefault="0097669C" w:rsidP="0097669C">
            <w:pPr>
              <w:pStyle w:val="Textkrper"/>
              <w:jc w:val="center"/>
            </w:pPr>
            <w:r w:rsidRPr="00E65F3E">
              <w:t>10 €</w:t>
            </w:r>
          </w:p>
        </w:tc>
        <w:tc>
          <w:tcPr>
            <w:tcW w:w="708" w:type="dxa"/>
            <w:shd w:val="clear" w:color="auto" w:fill="F2F2F2" w:themeFill="background1" w:themeFillShade="F2"/>
            <w:vAlign w:val="center"/>
          </w:tcPr>
          <w:p w:rsidR="0097669C" w:rsidRPr="00E65F3E" w:rsidRDefault="0097669C" w:rsidP="0097669C">
            <w:pPr>
              <w:pStyle w:val="Textkrper"/>
              <w:jc w:val="center"/>
            </w:pPr>
            <w:r w:rsidRPr="00E65F3E">
              <w:t>Rol</w:t>
            </w:r>
            <w:r w:rsidRPr="00E65F3E">
              <w:t>l</w:t>
            </w:r>
            <w:r w:rsidRPr="00E65F3E">
              <w:t>geld</w:t>
            </w:r>
          </w:p>
          <w:p w:rsidR="0097669C" w:rsidRPr="00E65F3E" w:rsidRDefault="0097669C" w:rsidP="0097669C">
            <w:pPr>
              <w:pStyle w:val="Textkrper"/>
              <w:jc w:val="center"/>
            </w:pPr>
            <w:r w:rsidRPr="00E65F3E">
              <w:t>12 €</w:t>
            </w:r>
          </w:p>
        </w:tc>
        <w:tc>
          <w:tcPr>
            <w:tcW w:w="1134" w:type="dxa"/>
            <w:shd w:val="clear" w:color="auto" w:fill="F2F2F2" w:themeFill="background1" w:themeFillShade="F2"/>
            <w:vAlign w:val="center"/>
          </w:tcPr>
          <w:p w:rsidR="0097669C" w:rsidRPr="00E65F3E" w:rsidRDefault="0097669C" w:rsidP="0097669C">
            <w:pPr>
              <w:pStyle w:val="Textkrper"/>
              <w:jc w:val="center"/>
            </w:pPr>
            <w:r w:rsidRPr="00E65F3E">
              <w:t>Kosten Verkäufer</w:t>
            </w:r>
          </w:p>
        </w:tc>
        <w:tc>
          <w:tcPr>
            <w:tcW w:w="851" w:type="dxa"/>
            <w:shd w:val="clear" w:color="auto" w:fill="F2F2F2" w:themeFill="background1" w:themeFillShade="F2"/>
            <w:vAlign w:val="center"/>
          </w:tcPr>
          <w:p w:rsidR="0097669C" w:rsidRPr="00E65F3E" w:rsidRDefault="00D67741" w:rsidP="00D67741">
            <w:pPr>
              <w:pStyle w:val="Textkrper"/>
              <w:jc w:val="center"/>
            </w:pPr>
            <w:r>
              <w:t>Kosten Käufer</w:t>
            </w:r>
          </w:p>
        </w:tc>
      </w:tr>
      <w:tr w:rsidR="0097669C" w:rsidRPr="00E65F3E" w:rsidTr="00D67741">
        <w:trPr>
          <w:trHeight w:val="556"/>
        </w:trPr>
        <w:tc>
          <w:tcPr>
            <w:tcW w:w="1140" w:type="dxa"/>
          </w:tcPr>
          <w:p w:rsidR="0097669C" w:rsidRPr="00E65F3E" w:rsidRDefault="0097669C" w:rsidP="0097669C">
            <w:pPr>
              <w:pStyle w:val="Textkrper"/>
              <w:jc w:val="left"/>
            </w:pPr>
            <w:r w:rsidRPr="00E65F3E">
              <w:t>frei Bah</w:t>
            </w:r>
            <w:r w:rsidRPr="00E65F3E">
              <w:t>n</w:t>
            </w:r>
            <w:r w:rsidRPr="00E65F3E">
              <w:t>hof</w:t>
            </w:r>
          </w:p>
        </w:tc>
        <w:tc>
          <w:tcPr>
            <w:tcW w:w="793" w:type="dxa"/>
            <w:vAlign w:val="center"/>
          </w:tcPr>
          <w:p w:rsidR="0097669C" w:rsidRPr="00E65F3E" w:rsidRDefault="0097669C" w:rsidP="0097669C">
            <w:pPr>
              <w:pStyle w:val="Textkrper"/>
              <w:jc w:val="center"/>
            </w:pPr>
          </w:p>
        </w:tc>
        <w:tc>
          <w:tcPr>
            <w:tcW w:w="1045" w:type="dxa"/>
            <w:vAlign w:val="center"/>
          </w:tcPr>
          <w:p w:rsidR="0097669C" w:rsidRPr="00E65F3E" w:rsidRDefault="0097669C" w:rsidP="0097669C">
            <w:pPr>
              <w:pStyle w:val="Textkrper"/>
              <w:jc w:val="center"/>
            </w:pPr>
          </w:p>
        </w:tc>
        <w:tc>
          <w:tcPr>
            <w:tcW w:w="850" w:type="dxa"/>
            <w:vAlign w:val="center"/>
          </w:tcPr>
          <w:p w:rsidR="0097669C" w:rsidRPr="00E65F3E" w:rsidRDefault="0097669C" w:rsidP="0097669C">
            <w:pPr>
              <w:pStyle w:val="Textkrper"/>
              <w:jc w:val="center"/>
            </w:pPr>
          </w:p>
        </w:tc>
        <w:tc>
          <w:tcPr>
            <w:tcW w:w="993" w:type="dxa"/>
            <w:vAlign w:val="center"/>
          </w:tcPr>
          <w:p w:rsidR="0097669C" w:rsidRPr="00E65F3E" w:rsidRDefault="0097669C" w:rsidP="0097669C">
            <w:pPr>
              <w:pStyle w:val="Textkrper"/>
              <w:jc w:val="center"/>
            </w:pPr>
          </w:p>
        </w:tc>
        <w:tc>
          <w:tcPr>
            <w:tcW w:w="708" w:type="dxa"/>
            <w:vAlign w:val="center"/>
          </w:tcPr>
          <w:p w:rsidR="0097669C" w:rsidRPr="00E65F3E" w:rsidRDefault="0097669C" w:rsidP="0097669C">
            <w:pPr>
              <w:pStyle w:val="Textkrper"/>
              <w:jc w:val="center"/>
            </w:pPr>
          </w:p>
        </w:tc>
        <w:tc>
          <w:tcPr>
            <w:tcW w:w="1134" w:type="dxa"/>
            <w:vAlign w:val="center"/>
          </w:tcPr>
          <w:p w:rsidR="0097669C" w:rsidRPr="00E65F3E" w:rsidRDefault="0097669C" w:rsidP="0097669C">
            <w:pPr>
              <w:pStyle w:val="Textkrper"/>
              <w:jc w:val="center"/>
            </w:pPr>
          </w:p>
        </w:tc>
        <w:tc>
          <w:tcPr>
            <w:tcW w:w="851" w:type="dxa"/>
            <w:vAlign w:val="center"/>
          </w:tcPr>
          <w:p w:rsidR="0097669C" w:rsidRPr="00E65F3E" w:rsidRDefault="0097669C" w:rsidP="0097669C">
            <w:pPr>
              <w:pStyle w:val="Textkrper"/>
              <w:jc w:val="center"/>
            </w:pPr>
          </w:p>
        </w:tc>
      </w:tr>
      <w:tr w:rsidR="0097669C" w:rsidRPr="00E65F3E" w:rsidTr="00D67741">
        <w:trPr>
          <w:trHeight w:val="550"/>
        </w:trPr>
        <w:tc>
          <w:tcPr>
            <w:tcW w:w="1140" w:type="dxa"/>
          </w:tcPr>
          <w:p w:rsidR="0097669C" w:rsidRPr="00E65F3E" w:rsidRDefault="008F125E" w:rsidP="0097669C">
            <w:pPr>
              <w:pStyle w:val="Textkrper"/>
              <w:jc w:val="left"/>
            </w:pPr>
            <w:r>
              <w:t>f</w:t>
            </w:r>
            <w:r w:rsidR="0097669C" w:rsidRPr="00E65F3E">
              <w:t>rei Wa</w:t>
            </w:r>
            <w:r w:rsidR="0097669C" w:rsidRPr="00E65F3E">
              <w:t>g</w:t>
            </w:r>
            <w:r w:rsidR="0097669C" w:rsidRPr="00E65F3E">
              <w:t>gon</w:t>
            </w:r>
          </w:p>
        </w:tc>
        <w:tc>
          <w:tcPr>
            <w:tcW w:w="793" w:type="dxa"/>
            <w:vAlign w:val="center"/>
          </w:tcPr>
          <w:p w:rsidR="0097669C" w:rsidRPr="00E65F3E" w:rsidRDefault="0097669C" w:rsidP="0097669C">
            <w:pPr>
              <w:pStyle w:val="Textkrper"/>
              <w:jc w:val="center"/>
            </w:pPr>
          </w:p>
        </w:tc>
        <w:tc>
          <w:tcPr>
            <w:tcW w:w="1045" w:type="dxa"/>
            <w:vAlign w:val="center"/>
          </w:tcPr>
          <w:p w:rsidR="0097669C" w:rsidRPr="00E65F3E" w:rsidRDefault="0097669C" w:rsidP="0097669C">
            <w:pPr>
              <w:pStyle w:val="Textkrper"/>
              <w:jc w:val="center"/>
            </w:pPr>
          </w:p>
        </w:tc>
        <w:tc>
          <w:tcPr>
            <w:tcW w:w="850" w:type="dxa"/>
            <w:vAlign w:val="center"/>
          </w:tcPr>
          <w:p w:rsidR="0097669C" w:rsidRPr="00E65F3E" w:rsidRDefault="0097669C" w:rsidP="0097669C">
            <w:pPr>
              <w:pStyle w:val="Textkrper"/>
              <w:jc w:val="center"/>
            </w:pPr>
          </w:p>
        </w:tc>
        <w:tc>
          <w:tcPr>
            <w:tcW w:w="993" w:type="dxa"/>
            <w:vAlign w:val="center"/>
          </w:tcPr>
          <w:p w:rsidR="0097669C" w:rsidRPr="00E65F3E" w:rsidRDefault="0097669C" w:rsidP="0097669C">
            <w:pPr>
              <w:pStyle w:val="Textkrper"/>
              <w:jc w:val="center"/>
            </w:pPr>
          </w:p>
        </w:tc>
        <w:tc>
          <w:tcPr>
            <w:tcW w:w="708" w:type="dxa"/>
            <w:vAlign w:val="center"/>
          </w:tcPr>
          <w:p w:rsidR="0097669C" w:rsidRPr="00E65F3E" w:rsidRDefault="0097669C" w:rsidP="0097669C">
            <w:pPr>
              <w:pStyle w:val="Textkrper"/>
              <w:jc w:val="center"/>
            </w:pPr>
          </w:p>
        </w:tc>
        <w:tc>
          <w:tcPr>
            <w:tcW w:w="1134" w:type="dxa"/>
            <w:vAlign w:val="center"/>
          </w:tcPr>
          <w:p w:rsidR="0097669C" w:rsidRPr="00E65F3E" w:rsidRDefault="0097669C" w:rsidP="0097669C">
            <w:pPr>
              <w:pStyle w:val="Textkrper"/>
              <w:jc w:val="center"/>
            </w:pPr>
          </w:p>
        </w:tc>
        <w:tc>
          <w:tcPr>
            <w:tcW w:w="851" w:type="dxa"/>
            <w:vAlign w:val="center"/>
          </w:tcPr>
          <w:p w:rsidR="0097669C" w:rsidRPr="00E65F3E" w:rsidRDefault="0097669C" w:rsidP="0097669C">
            <w:pPr>
              <w:pStyle w:val="Textkrper"/>
              <w:jc w:val="center"/>
            </w:pPr>
          </w:p>
        </w:tc>
      </w:tr>
      <w:tr w:rsidR="0097669C" w:rsidRPr="00E65F3E" w:rsidTr="00D67741">
        <w:trPr>
          <w:trHeight w:val="430"/>
        </w:trPr>
        <w:tc>
          <w:tcPr>
            <w:tcW w:w="1140" w:type="dxa"/>
          </w:tcPr>
          <w:p w:rsidR="0097669C" w:rsidRPr="00E65F3E" w:rsidRDefault="0097669C" w:rsidP="0097669C">
            <w:pPr>
              <w:pStyle w:val="Textkrper"/>
              <w:jc w:val="left"/>
            </w:pPr>
            <w:r w:rsidRPr="00E65F3E">
              <w:t>ab Bah</w:t>
            </w:r>
            <w:r w:rsidRPr="00E65F3E">
              <w:t>n</w:t>
            </w:r>
            <w:r w:rsidRPr="00E65F3E">
              <w:t>hof hier</w:t>
            </w:r>
          </w:p>
        </w:tc>
        <w:tc>
          <w:tcPr>
            <w:tcW w:w="793" w:type="dxa"/>
            <w:vAlign w:val="center"/>
          </w:tcPr>
          <w:p w:rsidR="0097669C" w:rsidRPr="00E65F3E" w:rsidRDefault="0097669C" w:rsidP="0097669C">
            <w:pPr>
              <w:pStyle w:val="Textkrper"/>
              <w:jc w:val="center"/>
            </w:pPr>
          </w:p>
        </w:tc>
        <w:tc>
          <w:tcPr>
            <w:tcW w:w="1045" w:type="dxa"/>
            <w:vAlign w:val="center"/>
          </w:tcPr>
          <w:p w:rsidR="0097669C" w:rsidRPr="00E65F3E" w:rsidRDefault="0097669C" w:rsidP="0097669C">
            <w:pPr>
              <w:pStyle w:val="Textkrper"/>
              <w:jc w:val="center"/>
            </w:pPr>
          </w:p>
        </w:tc>
        <w:tc>
          <w:tcPr>
            <w:tcW w:w="850" w:type="dxa"/>
            <w:vAlign w:val="center"/>
          </w:tcPr>
          <w:p w:rsidR="0097669C" w:rsidRPr="00E65F3E" w:rsidRDefault="0097669C" w:rsidP="0097669C">
            <w:pPr>
              <w:pStyle w:val="Textkrper"/>
              <w:jc w:val="center"/>
            </w:pPr>
          </w:p>
        </w:tc>
        <w:tc>
          <w:tcPr>
            <w:tcW w:w="993" w:type="dxa"/>
            <w:vAlign w:val="center"/>
          </w:tcPr>
          <w:p w:rsidR="0097669C" w:rsidRPr="00E65F3E" w:rsidRDefault="0097669C" w:rsidP="0097669C">
            <w:pPr>
              <w:pStyle w:val="Textkrper"/>
              <w:jc w:val="center"/>
            </w:pPr>
          </w:p>
        </w:tc>
        <w:tc>
          <w:tcPr>
            <w:tcW w:w="708" w:type="dxa"/>
            <w:vAlign w:val="center"/>
          </w:tcPr>
          <w:p w:rsidR="0097669C" w:rsidRPr="00E65F3E" w:rsidRDefault="0097669C" w:rsidP="0097669C">
            <w:pPr>
              <w:pStyle w:val="Textkrper"/>
              <w:jc w:val="center"/>
            </w:pPr>
          </w:p>
        </w:tc>
        <w:tc>
          <w:tcPr>
            <w:tcW w:w="1134" w:type="dxa"/>
            <w:vAlign w:val="center"/>
          </w:tcPr>
          <w:p w:rsidR="0097669C" w:rsidRPr="00E65F3E" w:rsidRDefault="0097669C" w:rsidP="0097669C">
            <w:pPr>
              <w:pStyle w:val="Textkrper"/>
              <w:jc w:val="center"/>
            </w:pPr>
          </w:p>
        </w:tc>
        <w:tc>
          <w:tcPr>
            <w:tcW w:w="851" w:type="dxa"/>
            <w:vAlign w:val="center"/>
          </w:tcPr>
          <w:p w:rsidR="0097669C" w:rsidRPr="00E65F3E" w:rsidRDefault="0097669C" w:rsidP="0097669C">
            <w:pPr>
              <w:pStyle w:val="Textkrper"/>
              <w:jc w:val="center"/>
            </w:pPr>
          </w:p>
        </w:tc>
      </w:tr>
      <w:tr w:rsidR="0097669C" w:rsidRPr="00E65F3E" w:rsidTr="00D67741">
        <w:trPr>
          <w:trHeight w:val="494"/>
        </w:trPr>
        <w:tc>
          <w:tcPr>
            <w:tcW w:w="1140" w:type="dxa"/>
            <w:vAlign w:val="center"/>
          </w:tcPr>
          <w:p w:rsidR="0097669C" w:rsidRPr="00E65F3E" w:rsidRDefault="0097669C" w:rsidP="0097669C">
            <w:pPr>
              <w:pStyle w:val="Textkrper"/>
              <w:jc w:val="left"/>
            </w:pPr>
            <w:r>
              <w:t>a</w:t>
            </w:r>
            <w:r w:rsidRPr="00E65F3E">
              <w:t>b Werk</w:t>
            </w:r>
          </w:p>
        </w:tc>
        <w:tc>
          <w:tcPr>
            <w:tcW w:w="793" w:type="dxa"/>
            <w:vAlign w:val="center"/>
          </w:tcPr>
          <w:p w:rsidR="0097669C" w:rsidRPr="00E65F3E" w:rsidRDefault="0097669C" w:rsidP="0097669C">
            <w:pPr>
              <w:pStyle w:val="Textkrper"/>
              <w:jc w:val="center"/>
            </w:pPr>
          </w:p>
        </w:tc>
        <w:tc>
          <w:tcPr>
            <w:tcW w:w="1045" w:type="dxa"/>
            <w:vAlign w:val="center"/>
          </w:tcPr>
          <w:p w:rsidR="0097669C" w:rsidRPr="00E65F3E" w:rsidRDefault="0097669C" w:rsidP="0097669C">
            <w:pPr>
              <w:pStyle w:val="Textkrper"/>
              <w:jc w:val="center"/>
            </w:pPr>
          </w:p>
        </w:tc>
        <w:tc>
          <w:tcPr>
            <w:tcW w:w="850" w:type="dxa"/>
            <w:vAlign w:val="center"/>
          </w:tcPr>
          <w:p w:rsidR="0097669C" w:rsidRPr="00E65F3E" w:rsidRDefault="0097669C" w:rsidP="0097669C">
            <w:pPr>
              <w:pStyle w:val="Textkrper"/>
              <w:jc w:val="center"/>
            </w:pPr>
          </w:p>
        </w:tc>
        <w:tc>
          <w:tcPr>
            <w:tcW w:w="993" w:type="dxa"/>
            <w:vAlign w:val="center"/>
          </w:tcPr>
          <w:p w:rsidR="0097669C" w:rsidRPr="00E65F3E" w:rsidRDefault="0097669C" w:rsidP="0097669C">
            <w:pPr>
              <w:pStyle w:val="Textkrper"/>
              <w:jc w:val="center"/>
            </w:pPr>
          </w:p>
        </w:tc>
        <w:tc>
          <w:tcPr>
            <w:tcW w:w="708" w:type="dxa"/>
            <w:vAlign w:val="center"/>
          </w:tcPr>
          <w:p w:rsidR="0097669C" w:rsidRPr="00E65F3E" w:rsidRDefault="0097669C" w:rsidP="0097669C">
            <w:pPr>
              <w:pStyle w:val="Textkrper"/>
              <w:jc w:val="center"/>
            </w:pPr>
          </w:p>
        </w:tc>
        <w:tc>
          <w:tcPr>
            <w:tcW w:w="1134" w:type="dxa"/>
            <w:vAlign w:val="center"/>
          </w:tcPr>
          <w:p w:rsidR="0097669C" w:rsidRPr="00E65F3E" w:rsidRDefault="0097669C" w:rsidP="0097669C">
            <w:pPr>
              <w:pStyle w:val="Textkrper"/>
              <w:jc w:val="center"/>
            </w:pPr>
          </w:p>
        </w:tc>
        <w:tc>
          <w:tcPr>
            <w:tcW w:w="851" w:type="dxa"/>
            <w:vAlign w:val="center"/>
          </w:tcPr>
          <w:p w:rsidR="0097669C" w:rsidRPr="00E65F3E" w:rsidRDefault="0097669C" w:rsidP="0097669C">
            <w:pPr>
              <w:pStyle w:val="Textkrper"/>
              <w:jc w:val="center"/>
            </w:pPr>
          </w:p>
        </w:tc>
      </w:tr>
    </w:tbl>
    <w:p w:rsidR="007B2B33" w:rsidRDefault="007B2B33" w:rsidP="00775D8B">
      <w:pPr>
        <w:pStyle w:val="Abstandszeile"/>
      </w:pPr>
    </w:p>
    <w:p w:rsidR="0059180B" w:rsidRDefault="00631663" w:rsidP="00775D8B">
      <w:pPr>
        <w:pStyle w:val="Abstandszeile"/>
      </w:pPr>
      <w:r w:rsidRPr="00631663">
        <w:rPr>
          <w:noProof/>
        </w:rPr>
        <w:drawing>
          <wp:anchor distT="0" distB="0" distL="114300" distR="114300" simplePos="0" relativeHeight="252618240" behindDoc="0" locked="0" layoutInCell="0" allowOverlap="1" wp14:anchorId="7EC3CBE8" wp14:editId="38728E46">
            <wp:simplePos x="0" y="0"/>
            <wp:positionH relativeFrom="rightMargin">
              <wp:posOffset>168334</wp:posOffset>
            </wp:positionH>
            <wp:positionV relativeFrom="paragraph">
              <wp:posOffset>65405</wp:posOffset>
            </wp:positionV>
            <wp:extent cx="658495" cy="323850"/>
            <wp:effectExtent l="0" t="0" r="8255" b="0"/>
            <wp:wrapNone/>
            <wp:docPr id="5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Default="007B2B33" w:rsidP="005E1582">
      <w:pPr>
        <w:pStyle w:val="Textkrper"/>
        <w:numPr>
          <w:ilvl w:val="0"/>
          <w:numId w:val="24"/>
        </w:numPr>
        <w:jc w:val="left"/>
        <w:rPr>
          <w:sz w:val="16"/>
          <w:szCs w:val="16"/>
        </w:rPr>
      </w:pPr>
      <w:r w:rsidRPr="00E7550A">
        <w:t>Sie überlegen sich in Partnerarbeit, ob der Verkäufer oder Käufer die jeweiligen Versandkosten trägt und legen in die entsprechenden Felder eine rote bzw. grüne Münze. Dabei gilt folgendes:</w:t>
      </w:r>
      <w:r w:rsidRPr="00E7550A">
        <w:br/>
        <w:t xml:space="preserve">Rote Münze: </w:t>
      </w:r>
      <w:r w:rsidRPr="00E7550A">
        <w:tab/>
        <w:t>Verkäufer trägt die Kosten</w:t>
      </w:r>
      <w:r w:rsidRPr="00E7550A">
        <w:br/>
        <w:t>Grüne Münze:</w:t>
      </w:r>
      <w:r w:rsidRPr="00E7550A">
        <w:tab/>
        <w:t>Käufer trägt die Kosten</w:t>
      </w:r>
    </w:p>
    <w:p w:rsidR="007B2B33" w:rsidRDefault="00EF2B7B" w:rsidP="005E1582">
      <w:pPr>
        <w:pStyle w:val="Textkrper"/>
        <w:numPr>
          <w:ilvl w:val="0"/>
          <w:numId w:val="24"/>
        </w:numPr>
        <w:jc w:val="left"/>
      </w:pPr>
      <w:r>
        <w:t>Besprechen Sie Ihre</w:t>
      </w:r>
      <w:r w:rsidR="007B2B33" w:rsidRPr="00E7550A">
        <w:t xml:space="preserve"> Erkenntnisse mit einer weiteren Gruppe.</w:t>
      </w:r>
      <w:r w:rsidR="007B2B33" w:rsidRPr="00E7550A">
        <w:br/>
        <w:t>Nachdem Sie die richtige Position der Münzen bestimmt haben, berechnen Sie, we</w:t>
      </w:r>
      <w:r w:rsidR="007B2B33" w:rsidRPr="00E7550A">
        <w:t>l</w:t>
      </w:r>
      <w:r w:rsidR="007B2B33" w:rsidRPr="00E7550A">
        <w:lastRenderedPageBreak/>
        <w:t>che Anteile der Versandkosten jeweils auf den Käufer bzw. auf den Verkäufer entfa</w:t>
      </w:r>
      <w:r w:rsidR="007B2B33" w:rsidRPr="00E7550A">
        <w:t>l</w:t>
      </w:r>
      <w:r w:rsidR="007B2B33" w:rsidRPr="00E7550A">
        <w:t>len und fülle</w:t>
      </w:r>
      <w:r w:rsidR="002A23C6">
        <w:t>n die Tabelle entsprechend aus.</w:t>
      </w:r>
    </w:p>
    <w:p w:rsidR="00775D8B" w:rsidRPr="00E7550A" w:rsidRDefault="00775D8B" w:rsidP="00775D8B">
      <w:pPr>
        <w:pStyle w:val="Textkrper"/>
        <w:ind w:left="360"/>
        <w:jc w:val="left"/>
      </w:pPr>
    </w:p>
    <w:p w:rsidR="00775D8B" w:rsidRDefault="007B2B33" w:rsidP="005E1582">
      <w:pPr>
        <w:pStyle w:val="Textkrper"/>
        <w:numPr>
          <w:ilvl w:val="0"/>
          <w:numId w:val="24"/>
        </w:numPr>
        <w:spacing w:line="240" w:lineRule="exact"/>
      </w:pPr>
      <w:r w:rsidRPr="00E7550A">
        <w:t>Die Ergebnisse werden in der Klasse besprochen.</w:t>
      </w:r>
    </w:p>
    <w:p w:rsidR="007B2B33" w:rsidRDefault="007B2B33" w:rsidP="005E1582">
      <w:pPr>
        <w:pStyle w:val="Textkrper"/>
        <w:numPr>
          <w:ilvl w:val="0"/>
          <w:numId w:val="24"/>
        </w:num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6F47C1" w:rsidRDefault="007B2B33" w:rsidP="007B2B33">
            <w:pPr>
              <w:pStyle w:val="TabelleKopflinks"/>
            </w:pPr>
            <w:r>
              <w:t>Erstellen eines Angebots</w:t>
            </w:r>
            <w:r w:rsidR="00413E7F">
              <w:t xml:space="preserve"> – </w:t>
            </w:r>
          </w:p>
          <w:p w:rsidR="007B2B33" w:rsidRDefault="006F47C1" w:rsidP="007B2B33">
            <w:pPr>
              <w:pStyle w:val="TabelleKopflinks"/>
            </w:pPr>
            <w:r>
              <w:t>Übersicht zu Versandkosten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D1828">
              <w:rPr>
                <w:rFonts w:eastAsia="Calibri"/>
              </w:rPr>
              <w:t>.01.03.01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D1828" w:rsidRDefault="007D1828" w:rsidP="007D1828">
            <w:pPr>
              <w:pStyle w:val="Kopf8ptafz"/>
            </w:pPr>
            <w:r>
              <w:t>Ich kann anhand unterschiedlicher Belege Informationen zusammenstellen und den Verkaufsprozess beschreiben.</w:t>
            </w:r>
          </w:p>
          <w:p w:rsidR="007D1828" w:rsidRDefault="007D1828" w:rsidP="007D1828">
            <w:pPr>
              <w:pStyle w:val="Kopf8ptafz"/>
            </w:pPr>
            <w:r>
              <w:t>Ich kann die rechtlichen Grundtatbestände im Verkaufsprozess benennen und einsetzen.</w:t>
            </w:r>
          </w:p>
          <w:p w:rsidR="007D1828" w:rsidRDefault="007D1828" w:rsidP="007D1828">
            <w:pPr>
              <w:pStyle w:val="Kopf8ptafz"/>
            </w:pPr>
            <w:r>
              <w:t>Ich kann den Arbeitsablauf im Verkaufsprozess planen und durchführen.</w:t>
            </w:r>
          </w:p>
          <w:p w:rsidR="007B2B33" w:rsidRDefault="007B2B33" w:rsidP="007D1828">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7D1828" w:rsidRDefault="007D1828" w:rsidP="007D1828">
            <w:pPr>
              <w:pStyle w:val="Kopf8ptafz"/>
            </w:pPr>
            <w:r>
              <w:t>Ich kann die einzelnen Versandkosten benennen.</w:t>
            </w:r>
          </w:p>
          <w:p w:rsidR="007D1828" w:rsidRDefault="007D1828" w:rsidP="007D1828">
            <w:pPr>
              <w:pStyle w:val="Kopf8ptafz"/>
            </w:pPr>
            <w:r w:rsidRPr="00452BA1">
              <w:t>Ich kann die Bedeutung der unterschiedlichen Lieferbedingu</w:t>
            </w:r>
            <w:r w:rsidRPr="00452BA1">
              <w:t>n</w:t>
            </w:r>
            <w:r w:rsidRPr="00452BA1">
              <w:t>gen erklären.</w:t>
            </w:r>
          </w:p>
          <w:p w:rsidR="007D1828" w:rsidRDefault="007D1828" w:rsidP="007D1828">
            <w:pPr>
              <w:pStyle w:val="Kopf8ptafz"/>
            </w:pPr>
            <w:r>
              <w:t>Ich kann bei vorgegebenen Lieferbedingungen die Aufteilung der Versandkosten bestimmen.</w:t>
            </w:r>
          </w:p>
          <w:p w:rsidR="007D1828" w:rsidRDefault="007D1828" w:rsidP="007D1828">
            <w:pPr>
              <w:pStyle w:val="Kopf8ptafz"/>
              <w:numPr>
                <w:ilvl w:val="0"/>
                <w:numId w:val="0"/>
              </w:numPr>
              <w:ind w:left="56"/>
            </w:pPr>
          </w:p>
        </w:tc>
        <w:tc>
          <w:tcPr>
            <w:tcW w:w="4821" w:type="dxa"/>
            <w:gridSpan w:val="4"/>
            <w:tcBorders>
              <w:left w:val="single" w:sz="4" w:space="0" w:color="auto"/>
              <w:right w:val="single" w:sz="4" w:space="0" w:color="auto"/>
            </w:tcBorders>
          </w:tcPr>
          <w:p w:rsidR="007B2B33" w:rsidRPr="00234B66" w:rsidRDefault="007B2B33" w:rsidP="008562D2">
            <w:pPr>
              <w:pStyle w:val="Tabelle6pt"/>
            </w:pPr>
            <w:r>
              <w:t>Was Sie schon können sollten: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413E7F">
            <w:pPr>
              <w:pStyle w:val="Kopf8ptafz"/>
            </w:pPr>
            <w:r>
              <w:t>Die vereinbarten Lieferbedingungen geben an, wer die einzelnen Kosten zu tragen hat.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Pr="00234B66" w:rsidRDefault="007B2B33" w:rsidP="008562D2">
            <w:pPr>
              <w:pStyle w:val="Tabelle6pt"/>
            </w:pPr>
            <w:r>
              <w:t>Wie Sie Ihr Können prüfen können:</w:t>
            </w:r>
          </w:p>
        </w:tc>
      </w:tr>
    </w:tbl>
    <w:p w:rsidR="007B2B33" w:rsidRPr="00E7550A" w:rsidRDefault="007B2B33" w:rsidP="00631663">
      <w:pPr>
        <w:pStyle w:val="berschrift4"/>
      </w:pPr>
      <w:r w:rsidRPr="00E7550A">
        <w:t>Arbeitsauftrag: Vervollständigen Sie die Übersicht zu den Versandkosten</w:t>
      </w:r>
      <w:r w:rsidR="0059180B">
        <w:t>.</w:t>
      </w:r>
      <w:r w:rsidR="0059180B">
        <w:rPr>
          <w:noProof/>
          <w:sz w:val="24"/>
        </w:rPr>
        <w:drawing>
          <wp:anchor distT="0" distB="0" distL="114300" distR="114300" simplePos="0" relativeHeight="252601856" behindDoc="0" locked="0" layoutInCell="0" allowOverlap="1" wp14:anchorId="3F87FE59" wp14:editId="5F3581DC">
            <wp:simplePos x="0" y="0"/>
            <wp:positionH relativeFrom="rightMargin">
              <wp:posOffset>107950</wp:posOffset>
            </wp:positionH>
            <wp:positionV relativeFrom="paragraph">
              <wp:posOffset>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E7550A" w:rsidRDefault="007B2B33" w:rsidP="007B2B33">
      <w:r w:rsidRPr="00E7550A">
        <w:t>Auf ihrem Angebot finden Sie den Hinweis</w:t>
      </w:r>
      <w:r w:rsidR="00413E7F" w:rsidRPr="00E7550A">
        <w:t>:</w:t>
      </w:r>
      <w:r w:rsidRPr="00E7550A">
        <w:t xml:space="preserve"> </w:t>
      </w:r>
      <w:r w:rsidR="00413E7F" w:rsidRPr="00E7550A">
        <w:t>Lieferbedingungen</w:t>
      </w:r>
      <w:r w:rsidR="00631663">
        <w:t xml:space="preserve">: </w:t>
      </w:r>
      <w:r w:rsidRPr="00E7550A">
        <w:t>frei Haus</w:t>
      </w:r>
      <w:r w:rsidR="00EF2B7B">
        <w:t>.</w:t>
      </w:r>
      <w:r w:rsidRPr="00E7550A">
        <w:t xml:space="preserve"> </w:t>
      </w:r>
    </w:p>
    <w:p w:rsidR="007B2B33" w:rsidRPr="00E7550A" w:rsidRDefault="007B2B33" w:rsidP="007B2B33">
      <w:r w:rsidRPr="00E7550A">
        <w:t xml:space="preserve">Wer muss in diesem Fall die Versandkosten bezahlen? </w:t>
      </w:r>
    </w:p>
    <w:p w:rsidR="007B2B33" w:rsidRPr="00E7550A" w:rsidRDefault="007B2B33" w:rsidP="007B2B33"/>
    <w:p w:rsidR="007B2B33" w:rsidRPr="00E7550A" w:rsidRDefault="007B2B33" w:rsidP="005E1582">
      <w:pPr>
        <w:pStyle w:val="Textkrper"/>
        <w:numPr>
          <w:ilvl w:val="0"/>
          <w:numId w:val="25"/>
        </w:numPr>
        <w:jc w:val="left"/>
      </w:pPr>
      <w:r w:rsidRPr="00E7550A">
        <w:t>Damit Sie den Sachverhalt klären können, müssen Sie zunächst folgende Begrif</w:t>
      </w:r>
      <w:r w:rsidRPr="00E7550A">
        <w:t>f</w:t>
      </w:r>
      <w:r w:rsidRPr="00E7550A">
        <w:t>lichkeiten in Partnerarbeit klären:</w:t>
      </w:r>
      <w:r w:rsidRPr="00E7550A">
        <w:br/>
      </w:r>
      <w:r w:rsidRPr="00E7550A">
        <w:rPr>
          <w:b/>
        </w:rPr>
        <w:t>Rollgeld</w:t>
      </w:r>
      <w:r w:rsidRPr="00E7550A">
        <w:rPr>
          <w:b/>
        </w:rPr>
        <w:br/>
      </w:r>
      <w:r w:rsidRPr="00E7550A">
        <w:t>ist die Bezeichnung für die </w:t>
      </w:r>
      <w:hyperlink r:id="rId78" w:tooltip="Transportkosten" w:history="1">
        <w:r w:rsidRPr="00E7550A">
          <w:t>Beförderungskosten</w:t>
        </w:r>
      </w:hyperlink>
      <w:r w:rsidRPr="00E7550A">
        <w:t> vom Versender (Verkäufer) zum </w:t>
      </w:r>
      <w:hyperlink r:id="rId79" w:tooltip="Versandspediteur" w:history="1">
        <w:r w:rsidRPr="00E7550A">
          <w:t>Versandspediteur</w:t>
        </w:r>
      </w:hyperlink>
      <w:r w:rsidRPr="00E7550A">
        <w:t xml:space="preserve"> und vom </w:t>
      </w:r>
      <w:hyperlink r:id="rId80" w:tooltip="Empfangsspediteur" w:history="1">
        <w:r w:rsidRPr="00E7550A">
          <w:t>Empfangsspediteur</w:t>
        </w:r>
      </w:hyperlink>
      <w:r w:rsidRPr="00E7550A">
        <w:t> zum Empfänger. (2</w:t>
      </w:r>
      <w:r w:rsidR="0097669C">
        <w:t xml:space="preserve"> </w:t>
      </w:r>
      <w:r w:rsidRPr="00E7550A">
        <w:t>x anzuor</w:t>
      </w:r>
      <w:r w:rsidRPr="00E7550A">
        <w:t>d</w:t>
      </w:r>
      <w:r w:rsidRPr="00E7550A">
        <w:t>nen)</w:t>
      </w:r>
    </w:p>
    <w:p w:rsidR="007B2B33" w:rsidRPr="00E7550A" w:rsidRDefault="007B2B33" w:rsidP="007B2B33">
      <w:pPr>
        <w:pStyle w:val="Textkrper"/>
        <w:ind w:left="360"/>
      </w:pPr>
      <w:r w:rsidRPr="00E7550A">
        <w:rPr>
          <w:b/>
        </w:rPr>
        <w:t>Fracht</w:t>
      </w:r>
      <w:r w:rsidRPr="00E7550A">
        <w:rPr>
          <w:b/>
        </w:rPr>
        <w:br/>
      </w:r>
      <w:r w:rsidR="00EF2B7B">
        <w:t xml:space="preserve">ist </w:t>
      </w:r>
      <w:r w:rsidRPr="00E7550A">
        <w:t>Teil der Versandkosten</w:t>
      </w:r>
      <w:r w:rsidR="00EF2B7B">
        <w:t>,</w:t>
      </w:r>
      <w:r w:rsidRPr="00E7550A">
        <w:t xml:space="preserve"> der durch die Inanspruchnahme von externen Transpor</w:t>
      </w:r>
      <w:r w:rsidRPr="00E7550A">
        <w:t>t</w:t>
      </w:r>
      <w:r w:rsidRPr="00E7550A">
        <w:t>leistungen (z. B. öffentliche Verkehrsmittel) anfällt.</w:t>
      </w:r>
    </w:p>
    <w:p w:rsidR="007B2B33" w:rsidRPr="00E7550A" w:rsidRDefault="007B2B33" w:rsidP="0059180B">
      <w:pPr>
        <w:pStyle w:val="Textkrper"/>
        <w:ind w:left="360"/>
      </w:pPr>
      <w:r w:rsidRPr="00E7550A">
        <w:rPr>
          <w:b/>
        </w:rPr>
        <w:t xml:space="preserve">Verladen, Entladen </w:t>
      </w:r>
    </w:p>
    <w:p w:rsidR="007B2B33" w:rsidRPr="00E7550A" w:rsidRDefault="007B2B33" w:rsidP="005E1582">
      <w:pPr>
        <w:pStyle w:val="Textkrper"/>
        <w:numPr>
          <w:ilvl w:val="0"/>
          <w:numId w:val="25"/>
        </w:numPr>
        <w:jc w:val="left"/>
      </w:pPr>
      <w:r w:rsidRPr="00E7550A">
        <w:t xml:space="preserve">Die fett gedruckten Pfeile und die Begriffe </w:t>
      </w:r>
      <w:r w:rsidR="00631663">
        <w:t>„</w:t>
      </w:r>
      <w:r w:rsidRPr="00E7550A">
        <w:t>frei Haus</w:t>
      </w:r>
      <w:r w:rsidR="00631663">
        <w:t>“</w:t>
      </w:r>
      <w:r w:rsidRPr="00E7550A">
        <w:t xml:space="preserve">, </w:t>
      </w:r>
      <w:r w:rsidR="00631663">
        <w:t>„</w:t>
      </w:r>
      <w:r w:rsidRPr="00E7550A">
        <w:t>ab Werk</w:t>
      </w:r>
      <w:r w:rsidR="00631663">
        <w:t>“</w:t>
      </w:r>
      <w:r w:rsidRPr="00E7550A">
        <w:t xml:space="preserve">, </w:t>
      </w:r>
      <w:r w:rsidR="00631663">
        <w:t>„</w:t>
      </w:r>
      <w:r w:rsidRPr="00E7550A">
        <w:t>ab Bahnhof hier</w:t>
      </w:r>
      <w:r w:rsidR="00631663">
        <w:t>“</w:t>
      </w:r>
      <w:r w:rsidRPr="00E7550A">
        <w:t xml:space="preserve">, </w:t>
      </w:r>
      <w:r w:rsidR="00631663">
        <w:t>„</w:t>
      </w:r>
      <w:r w:rsidRPr="00E7550A">
        <w:t>frei Waggon</w:t>
      </w:r>
      <w:r w:rsidR="00631663">
        <w:t>“</w:t>
      </w:r>
      <w:r w:rsidRPr="00E7550A">
        <w:t xml:space="preserve">, </w:t>
      </w:r>
      <w:r w:rsidR="00631663">
        <w:t>„</w:t>
      </w:r>
      <w:r w:rsidRPr="00E7550A">
        <w:t>frei Bahnhof</w:t>
      </w:r>
      <w:r w:rsidR="00631663">
        <w:t>“</w:t>
      </w:r>
      <w:r w:rsidRPr="00E7550A">
        <w:t xml:space="preserve"> geben an, wer welchen Anteil der Versandko</w:t>
      </w:r>
      <w:r w:rsidRPr="00E7550A">
        <w:t>s</w:t>
      </w:r>
      <w:r w:rsidRPr="00E7550A">
        <w:t>ten tragen muss.</w:t>
      </w:r>
    </w:p>
    <w:p w:rsidR="007B2B33" w:rsidRPr="00E7550A" w:rsidRDefault="007B2B33" w:rsidP="007B2B33">
      <w:pPr>
        <w:pStyle w:val="Textkrper"/>
        <w:ind w:left="360"/>
        <w:jc w:val="left"/>
        <w:rPr>
          <w:b/>
        </w:rPr>
      </w:pPr>
      <w:r w:rsidRPr="00E7550A">
        <w:t>Überlegen Sie in Partnerarbeit welche Begriffe dementsprechend in der ersten Spal</w:t>
      </w:r>
      <w:r w:rsidR="00631663">
        <w:rPr>
          <w:noProof/>
          <w:sz w:val="24"/>
        </w:rPr>
        <w:drawing>
          <wp:anchor distT="0" distB="0" distL="114300" distR="114300" simplePos="0" relativeHeight="252622336" behindDoc="0" locked="0" layoutInCell="0" allowOverlap="1" wp14:anchorId="3FE3E015" wp14:editId="24184D1D">
            <wp:simplePos x="0" y="0"/>
            <wp:positionH relativeFrom="rightMargin">
              <wp:posOffset>107950</wp:posOffset>
            </wp:positionH>
            <wp:positionV relativeFrom="paragraph">
              <wp:posOffset>0</wp:posOffset>
            </wp:positionV>
            <wp:extent cx="658495" cy="323850"/>
            <wp:effectExtent l="0" t="0" r="8255" b="0"/>
            <wp:wrapNone/>
            <wp:docPr id="5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50A">
        <w:t>te eingetragen werden. Sie haben folgende Begriffe zur Auswahl:</w:t>
      </w:r>
      <w:r w:rsidRPr="00E7550A">
        <w:br/>
      </w:r>
      <w:r w:rsidRPr="00E7550A">
        <w:rPr>
          <w:b/>
        </w:rPr>
        <w:t>frei Haus, ab Werk, ab Bahnhof hier, frei Waggon, frei Bahnhof</w:t>
      </w:r>
    </w:p>
    <w:p w:rsidR="00E7550A" w:rsidRDefault="007B2B33" w:rsidP="007B2B33">
      <w:pPr>
        <w:pStyle w:val="Textkrper"/>
        <w:ind w:left="360"/>
        <w:jc w:val="left"/>
        <w:rPr>
          <w:sz w:val="16"/>
          <w:szCs w:val="16"/>
        </w:rPr>
      </w:pPr>
      <w:r w:rsidRPr="00E7550A">
        <w:t>Sie vergleichen Ihre Ergebnisse mit anderen Gruppen und tragen die L</w:t>
      </w:r>
      <w:r w:rsidR="0059180B">
        <w:t>ösung auf dem Arbeitsblatt ein.</w:t>
      </w:r>
    </w:p>
    <w:p w:rsidR="007B2B33" w:rsidRPr="00E7550A" w:rsidRDefault="00631663" w:rsidP="005E1582">
      <w:pPr>
        <w:pStyle w:val="Textkrper"/>
        <w:numPr>
          <w:ilvl w:val="0"/>
          <w:numId w:val="25"/>
        </w:numPr>
        <w:ind w:left="388"/>
        <w:jc w:val="left"/>
      </w:pPr>
      <w:r>
        <w:rPr>
          <w:noProof/>
          <w:sz w:val="24"/>
        </w:rPr>
        <w:drawing>
          <wp:anchor distT="0" distB="0" distL="114300" distR="114300" simplePos="0" relativeHeight="252624384" behindDoc="0" locked="0" layoutInCell="0" allowOverlap="1" wp14:anchorId="2748B95C" wp14:editId="2BFBCE86">
            <wp:simplePos x="0" y="0"/>
            <wp:positionH relativeFrom="rightMargin">
              <wp:posOffset>107950</wp:posOffset>
            </wp:positionH>
            <wp:positionV relativeFrom="paragraph">
              <wp:posOffset>2764</wp:posOffset>
            </wp:positionV>
            <wp:extent cx="658495" cy="323850"/>
            <wp:effectExtent l="0" t="0" r="8255" b="0"/>
            <wp:wrapNone/>
            <wp:docPr id="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33" w:rsidRPr="00E7550A">
        <w:t>Sie überlegen sich in Partnerarbeit, ob der Verkäufer oder Käufer die jeweiligen Versandkosten trägt und legen in die entsprechenden Felder eine rote bzw. grüne Münze. Dabei gilt folgendes:</w:t>
      </w:r>
      <w:r w:rsidR="007B2B33" w:rsidRPr="00E7550A">
        <w:br/>
        <w:t xml:space="preserve">Rote Münze: </w:t>
      </w:r>
      <w:r w:rsidR="007B2B33" w:rsidRPr="00E7550A">
        <w:tab/>
        <w:t>Verkäufer trägt die Kosten</w:t>
      </w:r>
      <w:r w:rsidR="007B2B33" w:rsidRPr="00E7550A">
        <w:br/>
        <w:t>Grüne Münze:</w:t>
      </w:r>
      <w:r w:rsidR="007B2B33" w:rsidRPr="00E7550A">
        <w:tab/>
        <w:t>Käufer trägt die Kosten</w:t>
      </w:r>
      <w:r w:rsidR="007B2B33" w:rsidRPr="00E7550A">
        <w:br/>
        <w:t xml:space="preserve">Berechnen Sie, welche Anteile der Versandkosten jeweils auf den Käufer bzw. auf den Verkäufer entfallen und füllen Sie die Tabelle entsprechend aus. </w:t>
      </w:r>
    </w:p>
    <w:p w:rsidR="00E7550A" w:rsidRDefault="00E7550A" w:rsidP="007B2B33">
      <w:pPr>
        <w:pStyle w:val="Textkrper"/>
        <w:jc w:val="left"/>
        <w:rPr>
          <w:sz w:val="16"/>
          <w:szCs w:val="16"/>
        </w:rPr>
      </w:pPr>
    </w:p>
    <w:p w:rsidR="00E7550A" w:rsidRDefault="00E7550A">
      <w:pPr>
        <w:spacing w:line="240" w:lineRule="exact"/>
        <w:rPr>
          <w:sz w:val="16"/>
          <w:szCs w:val="16"/>
          <w:lang w:eastAsia="de-DE"/>
        </w:rPr>
      </w:pPr>
      <w:r>
        <w:rPr>
          <w:sz w:val="16"/>
          <w:szCs w:val="16"/>
        </w:rPr>
        <w:br w:type="page"/>
      </w:r>
    </w:p>
    <w:p w:rsidR="00E7550A" w:rsidRDefault="0097669C" w:rsidP="007B2B33">
      <w:pPr>
        <w:pStyle w:val="Textkrper"/>
        <w:jc w:val="left"/>
        <w:rPr>
          <w:sz w:val="16"/>
          <w:szCs w:val="16"/>
        </w:rPr>
      </w:pPr>
      <w:r w:rsidRPr="00AA18D1">
        <w:rPr>
          <w:noProof/>
        </w:rPr>
        <w:lastRenderedPageBreak/>
        <w:drawing>
          <wp:anchor distT="0" distB="0" distL="114300" distR="114300" simplePos="0" relativeHeight="252684800" behindDoc="0" locked="0" layoutInCell="1" allowOverlap="1">
            <wp:simplePos x="0" y="0"/>
            <wp:positionH relativeFrom="column">
              <wp:posOffset>4957312</wp:posOffset>
            </wp:positionH>
            <wp:positionV relativeFrom="paragraph">
              <wp:posOffset>311520</wp:posOffset>
            </wp:positionV>
            <wp:extent cx="314325" cy="314325"/>
            <wp:effectExtent l="0" t="0" r="9525" b="9525"/>
            <wp:wrapNone/>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page" w:tblpX="1282" w:tblpY="85"/>
        <w:tblW w:w="7514" w:type="dxa"/>
        <w:tblLayout w:type="fixed"/>
        <w:tblLook w:val="04A0" w:firstRow="1" w:lastRow="0" w:firstColumn="1" w:lastColumn="0" w:noHBand="0" w:noVBand="1"/>
      </w:tblPr>
      <w:tblGrid>
        <w:gridCol w:w="1140"/>
        <w:gridCol w:w="793"/>
        <w:gridCol w:w="1045"/>
        <w:gridCol w:w="850"/>
        <w:gridCol w:w="993"/>
        <w:gridCol w:w="708"/>
        <w:gridCol w:w="1134"/>
        <w:gridCol w:w="851"/>
      </w:tblGrid>
      <w:tr w:rsidR="007B2B33" w:rsidRPr="00E65F3E" w:rsidTr="00D67741">
        <w:trPr>
          <w:trHeight w:val="842"/>
        </w:trPr>
        <w:tc>
          <w:tcPr>
            <w:tcW w:w="1140" w:type="dxa"/>
            <w:tcBorders>
              <w:top w:val="nil"/>
              <w:left w:val="nil"/>
            </w:tcBorders>
          </w:tcPr>
          <w:p w:rsidR="007B2B33" w:rsidRPr="00E65F3E" w:rsidRDefault="007B2B33" w:rsidP="00D67741">
            <w:pPr>
              <w:pStyle w:val="Textkrper"/>
              <w:jc w:val="left"/>
            </w:pPr>
          </w:p>
        </w:tc>
        <w:tc>
          <w:tcPr>
            <w:tcW w:w="793" w:type="dxa"/>
            <w:shd w:val="clear" w:color="auto" w:fill="F2F2F2" w:themeFill="background1" w:themeFillShade="F2"/>
            <w:vAlign w:val="center"/>
          </w:tcPr>
          <w:p w:rsidR="007B2B33" w:rsidRPr="00E65F3E" w:rsidRDefault="007B2B33" w:rsidP="00D67741">
            <w:pPr>
              <w:pStyle w:val="Textkrper"/>
              <w:jc w:val="center"/>
            </w:pPr>
            <w:r w:rsidRPr="00E65F3E">
              <w:t>Rol</w:t>
            </w:r>
            <w:r w:rsidRPr="00E65F3E">
              <w:t>l</w:t>
            </w:r>
            <w:r w:rsidRPr="00E65F3E">
              <w:t>geld</w:t>
            </w:r>
          </w:p>
          <w:p w:rsidR="007B2B33" w:rsidRPr="00E65F3E" w:rsidRDefault="007B2B33" w:rsidP="00D67741">
            <w:pPr>
              <w:pStyle w:val="Textkrper"/>
              <w:jc w:val="center"/>
            </w:pPr>
            <w:r w:rsidRPr="00E65F3E">
              <w:t>40 €</w:t>
            </w:r>
          </w:p>
        </w:tc>
        <w:tc>
          <w:tcPr>
            <w:tcW w:w="1045" w:type="dxa"/>
            <w:shd w:val="clear" w:color="auto" w:fill="F2F2F2" w:themeFill="background1" w:themeFillShade="F2"/>
            <w:vAlign w:val="center"/>
          </w:tcPr>
          <w:p w:rsidR="007B2B33" w:rsidRPr="00E65F3E" w:rsidRDefault="007B2B33" w:rsidP="00D67741">
            <w:pPr>
              <w:pStyle w:val="Textkrper"/>
              <w:jc w:val="center"/>
            </w:pPr>
            <w:r w:rsidRPr="00E65F3E">
              <w:t>Verlad</w:t>
            </w:r>
            <w:r w:rsidRPr="00E65F3E">
              <w:t>e</w:t>
            </w:r>
            <w:r w:rsidRPr="00E65F3E">
              <w:t>kosten</w:t>
            </w:r>
          </w:p>
          <w:p w:rsidR="007B2B33" w:rsidRPr="00E65F3E" w:rsidRDefault="00D67741" w:rsidP="00D67741">
            <w:pPr>
              <w:pStyle w:val="Textkrper"/>
              <w:jc w:val="center"/>
            </w:pPr>
            <w:r>
              <w:t>15 €</w:t>
            </w:r>
          </w:p>
        </w:tc>
        <w:tc>
          <w:tcPr>
            <w:tcW w:w="850" w:type="dxa"/>
            <w:shd w:val="clear" w:color="auto" w:fill="F2F2F2" w:themeFill="background1" w:themeFillShade="F2"/>
            <w:vAlign w:val="center"/>
          </w:tcPr>
          <w:p w:rsidR="007B2B33" w:rsidRPr="00E65F3E" w:rsidRDefault="007B2B33" w:rsidP="00D67741">
            <w:pPr>
              <w:pStyle w:val="Textkrper"/>
              <w:jc w:val="center"/>
            </w:pPr>
            <w:r w:rsidRPr="00E65F3E">
              <w:t>Frachtkosten</w:t>
            </w:r>
          </w:p>
          <w:p w:rsidR="007B2B33" w:rsidRPr="00E65F3E" w:rsidRDefault="007B2B33" w:rsidP="00D67741">
            <w:pPr>
              <w:pStyle w:val="Textkrper"/>
              <w:jc w:val="center"/>
            </w:pPr>
            <w:r w:rsidRPr="00E65F3E">
              <w:t>25 €</w:t>
            </w:r>
          </w:p>
        </w:tc>
        <w:tc>
          <w:tcPr>
            <w:tcW w:w="993" w:type="dxa"/>
            <w:shd w:val="clear" w:color="auto" w:fill="F2F2F2" w:themeFill="background1" w:themeFillShade="F2"/>
            <w:vAlign w:val="center"/>
          </w:tcPr>
          <w:p w:rsidR="007B2B33" w:rsidRPr="00E65F3E" w:rsidRDefault="007B2B33" w:rsidP="00D67741">
            <w:pPr>
              <w:pStyle w:val="Textkrper"/>
              <w:jc w:val="center"/>
            </w:pPr>
            <w:r w:rsidRPr="00E65F3E">
              <w:t>Entlad</w:t>
            </w:r>
            <w:r w:rsidRPr="00E65F3E">
              <w:t>e</w:t>
            </w:r>
            <w:r w:rsidRPr="00E65F3E">
              <w:t>kosten</w:t>
            </w:r>
          </w:p>
          <w:p w:rsidR="007B2B33" w:rsidRPr="00E65F3E" w:rsidRDefault="007B2B33" w:rsidP="00D67741">
            <w:pPr>
              <w:pStyle w:val="Textkrper"/>
              <w:jc w:val="center"/>
            </w:pPr>
            <w:r w:rsidRPr="00E65F3E">
              <w:t>10 €</w:t>
            </w:r>
          </w:p>
        </w:tc>
        <w:tc>
          <w:tcPr>
            <w:tcW w:w="708" w:type="dxa"/>
            <w:shd w:val="clear" w:color="auto" w:fill="F2F2F2" w:themeFill="background1" w:themeFillShade="F2"/>
            <w:vAlign w:val="center"/>
          </w:tcPr>
          <w:p w:rsidR="007B2B33" w:rsidRPr="00E65F3E" w:rsidRDefault="007B2B33" w:rsidP="00D67741">
            <w:pPr>
              <w:pStyle w:val="Textkrper"/>
              <w:jc w:val="center"/>
            </w:pPr>
            <w:r w:rsidRPr="00E65F3E">
              <w:t>Rol</w:t>
            </w:r>
            <w:r w:rsidRPr="00E65F3E">
              <w:t>l</w:t>
            </w:r>
            <w:r w:rsidRPr="00E65F3E">
              <w:t>geld</w:t>
            </w:r>
          </w:p>
          <w:p w:rsidR="007B2B33" w:rsidRPr="00E65F3E" w:rsidRDefault="007B2B33" w:rsidP="00D67741">
            <w:pPr>
              <w:pStyle w:val="Textkrper"/>
              <w:jc w:val="center"/>
            </w:pPr>
            <w:r w:rsidRPr="00E65F3E">
              <w:t>12 €</w:t>
            </w:r>
          </w:p>
        </w:tc>
        <w:tc>
          <w:tcPr>
            <w:tcW w:w="1134" w:type="dxa"/>
            <w:shd w:val="clear" w:color="auto" w:fill="F2F2F2" w:themeFill="background1" w:themeFillShade="F2"/>
            <w:vAlign w:val="center"/>
          </w:tcPr>
          <w:p w:rsidR="007B2B33" w:rsidRPr="00E65F3E" w:rsidRDefault="007B2B33" w:rsidP="00D67741">
            <w:pPr>
              <w:pStyle w:val="Textkrper"/>
              <w:jc w:val="center"/>
            </w:pPr>
            <w:r w:rsidRPr="00E65F3E">
              <w:t>Kosten Verkäufer</w:t>
            </w:r>
          </w:p>
        </w:tc>
        <w:tc>
          <w:tcPr>
            <w:tcW w:w="851" w:type="dxa"/>
            <w:shd w:val="clear" w:color="auto" w:fill="F2F2F2" w:themeFill="background1" w:themeFillShade="F2"/>
            <w:vAlign w:val="center"/>
          </w:tcPr>
          <w:p w:rsidR="007B2B33" w:rsidRPr="00E65F3E" w:rsidRDefault="00D67741" w:rsidP="00D67741">
            <w:pPr>
              <w:pStyle w:val="Textkrper"/>
              <w:jc w:val="center"/>
            </w:pPr>
            <w:r>
              <w:t>Kosten Käufer</w:t>
            </w:r>
          </w:p>
        </w:tc>
      </w:tr>
      <w:tr w:rsidR="007B2B33" w:rsidRPr="00E65F3E" w:rsidTr="00D67741">
        <w:trPr>
          <w:trHeight w:val="556"/>
        </w:trPr>
        <w:tc>
          <w:tcPr>
            <w:tcW w:w="1140" w:type="dxa"/>
            <w:vAlign w:val="center"/>
          </w:tcPr>
          <w:p w:rsidR="007B2B33" w:rsidRPr="00E65F3E" w:rsidRDefault="007B2B33" w:rsidP="00D67741">
            <w:pPr>
              <w:pStyle w:val="Textkrper"/>
              <w:jc w:val="left"/>
            </w:pPr>
            <w:r w:rsidRPr="00E65F3E">
              <w:t>frei Bah</w:t>
            </w:r>
            <w:r w:rsidRPr="00E65F3E">
              <w:t>n</w:t>
            </w:r>
            <w:r w:rsidRPr="00E65F3E">
              <w:t>hof</w:t>
            </w:r>
          </w:p>
        </w:tc>
        <w:tc>
          <w:tcPr>
            <w:tcW w:w="793" w:type="dxa"/>
            <w:vAlign w:val="center"/>
          </w:tcPr>
          <w:p w:rsidR="007B2B33" w:rsidRPr="00E65F3E" w:rsidRDefault="007B2B33" w:rsidP="00D67741">
            <w:pPr>
              <w:pStyle w:val="Textkrper"/>
              <w:jc w:val="center"/>
            </w:pPr>
          </w:p>
        </w:tc>
        <w:tc>
          <w:tcPr>
            <w:tcW w:w="1045" w:type="dxa"/>
            <w:vAlign w:val="center"/>
          </w:tcPr>
          <w:p w:rsidR="007B2B33" w:rsidRPr="00E65F3E" w:rsidRDefault="007B2B33" w:rsidP="00D67741">
            <w:pPr>
              <w:pStyle w:val="Textkrper"/>
              <w:jc w:val="center"/>
            </w:pPr>
          </w:p>
        </w:tc>
        <w:tc>
          <w:tcPr>
            <w:tcW w:w="850" w:type="dxa"/>
            <w:vAlign w:val="center"/>
          </w:tcPr>
          <w:p w:rsidR="007B2B33" w:rsidRPr="00E65F3E" w:rsidRDefault="007B2B33" w:rsidP="00D67741">
            <w:pPr>
              <w:pStyle w:val="Textkrper"/>
              <w:jc w:val="center"/>
            </w:pPr>
          </w:p>
        </w:tc>
        <w:tc>
          <w:tcPr>
            <w:tcW w:w="993" w:type="dxa"/>
            <w:vAlign w:val="center"/>
          </w:tcPr>
          <w:p w:rsidR="007B2B33" w:rsidRPr="00E65F3E" w:rsidRDefault="007B2B33" w:rsidP="00D67741">
            <w:pPr>
              <w:pStyle w:val="Textkrper"/>
              <w:jc w:val="center"/>
            </w:pPr>
          </w:p>
        </w:tc>
        <w:tc>
          <w:tcPr>
            <w:tcW w:w="708" w:type="dxa"/>
            <w:vAlign w:val="center"/>
          </w:tcPr>
          <w:p w:rsidR="007B2B33" w:rsidRPr="00E65F3E" w:rsidRDefault="007B2B33" w:rsidP="00D67741">
            <w:pPr>
              <w:pStyle w:val="Textkrper"/>
              <w:jc w:val="center"/>
            </w:pPr>
          </w:p>
        </w:tc>
        <w:tc>
          <w:tcPr>
            <w:tcW w:w="1134" w:type="dxa"/>
            <w:vAlign w:val="center"/>
          </w:tcPr>
          <w:p w:rsidR="007B2B33" w:rsidRPr="00E65F3E" w:rsidRDefault="007B2B33" w:rsidP="00D67741">
            <w:pPr>
              <w:pStyle w:val="Textkrper"/>
              <w:jc w:val="center"/>
            </w:pPr>
          </w:p>
        </w:tc>
        <w:tc>
          <w:tcPr>
            <w:tcW w:w="851" w:type="dxa"/>
            <w:vAlign w:val="center"/>
          </w:tcPr>
          <w:p w:rsidR="007B2B33" w:rsidRPr="00E65F3E" w:rsidRDefault="007B2B33" w:rsidP="00D67741">
            <w:pPr>
              <w:pStyle w:val="Textkrper"/>
              <w:jc w:val="center"/>
            </w:pPr>
          </w:p>
        </w:tc>
      </w:tr>
      <w:tr w:rsidR="007B2B33" w:rsidRPr="00E65F3E" w:rsidTr="00D67741">
        <w:trPr>
          <w:trHeight w:val="550"/>
        </w:trPr>
        <w:tc>
          <w:tcPr>
            <w:tcW w:w="1140" w:type="dxa"/>
            <w:vAlign w:val="center"/>
          </w:tcPr>
          <w:p w:rsidR="007B2B33" w:rsidRPr="00E65F3E" w:rsidRDefault="008F125E" w:rsidP="00D67741">
            <w:pPr>
              <w:pStyle w:val="Textkrper"/>
              <w:jc w:val="left"/>
            </w:pPr>
            <w:r>
              <w:t>f</w:t>
            </w:r>
            <w:r w:rsidR="007B2B33" w:rsidRPr="00E65F3E">
              <w:t>rei Wa</w:t>
            </w:r>
            <w:r w:rsidR="007B2B33" w:rsidRPr="00E65F3E">
              <w:t>g</w:t>
            </w:r>
            <w:r w:rsidR="007B2B33" w:rsidRPr="00E65F3E">
              <w:t>gon</w:t>
            </w:r>
          </w:p>
        </w:tc>
        <w:tc>
          <w:tcPr>
            <w:tcW w:w="793" w:type="dxa"/>
            <w:vAlign w:val="center"/>
          </w:tcPr>
          <w:p w:rsidR="007B2B33" w:rsidRPr="00E65F3E" w:rsidRDefault="007B2B33" w:rsidP="00D67741">
            <w:pPr>
              <w:pStyle w:val="Textkrper"/>
              <w:jc w:val="center"/>
            </w:pPr>
          </w:p>
        </w:tc>
        <w:tc>
          <w:tcPr>
            <w:tcW w:w="1045" w:type="dxa"/>
            <w:vAlign w:val="center"/>
          </w:tcPr>
          <w:p w:rsidR="007B2B33" w:rsidRPr="00E65F3E" w:rsidRDefault="007B2B33" w:rsidP="00D67741">
            <w:pPr>
              <w:pStyle w:val="Textkrper"/>
              <w:jc w:val="center"/>
            </w:pPr>
          </w:p>
        </w:tc>
        <w:tc>
          <w:tcPr>
            <w:tcW w:w="850" w:type="dxa"/>
            <w:vAlign w:val="center"/>
          </w:tcPr>
          <w:p w:rsidR="007B2B33" w:rsidRPr="00E65F3E" w:rsidRDefault="007B2B33" w:rsidP="00D67741">
            <w:pPr>
              <w:pStyle w:val="Textkrper"/>
              <w:jc w:val="center"/>
            </w:pPr>
          </w:p>
        </w:tc>
        <w:tc>
          <w:tcPr>
            <w:tcW w:w="993" w:type="dxa"/>
            <w:vAlign w:val="center"/>
          </w:tcPr>
          <w:p w:rsidR="007B2B33" w:rsidRPr="00E65F3E" w:rsidRDefault="007B2B33" w:rsidP="00D67741">
            <w:pPr>
              <w:pStyle w:val="Textkrper"/>
              <w:jc w:val="center"/>
            </w:pPr>
          </w:p>
        </w:tc>
        <w:tc>
          <w:tcPr>
            <w:tcW w:w="708" w:type="dxa"/>
            <w:vAlign w:val="center"/>
          </w:tcPr>
          <w:p w:rsidR="007B2B33" w:rsidRPr="00E65F3E" w:rsidRDefault="007B2B33" w:rsidP="00D67741">
            <w:pPr>
              <w:pStyle w:val="Textkrper"/>
              <w:jc w:val="center"/>
            </w:pPr>
          </w:p>
        </w:tc>
        <w:tc>
          <w:tcPr>
            <w:tcW w:w="1134" w:type="dxa"/>
            <w:vAlign w:val="center"/>
          </w:tcPr>
          <w:p w:rsidR="007B2B33" w:rsidRPr="00E65F3E" w:rsidRDefault="007B2B33" w:rsidP="00D67741">
            <w:pPr>
              <w:pStyle w:val="Textkrper"/>
              <w:jc w:val="center"/>
            </w:pPr>
          </w:p>
        </w:tc>
        <w:tc>
          <w:tcPr>
            <w:tcW w:w="851" w:type="dxa"/>
            <w:vAlign w:val="center"/>
          </w:tcPr>
          <w:p w:rsidR="007B2B33" w:rsidRPr="00E65F3E" w:rsidRDefault="007B2B33" w:rsidP="00D67741">
            <w:pPr>
              <w:pStyle w:val="Textkrper"/>
              <w:jc w:val="center"/>
            </w:pPr>
          </w:p>
        </w:tc>
      </w:tr>
      <w:tr w:rsidR="007B2B33" w:rsidRPr="00E65F3E" w:rsidTr="00D67741">
        <w:trPr>
          <w:trHeight w:val="543"/>
        </w:trPr>
        <w:tc>
          <w:tcPr>
            <w:tcW w:w="1140" w:type="dxa"/>
            <w:vAlign w:val="center"/>
          </w:tcPr>
          <w:p w:rsidR="007B2B33" w:rsidRPr="00E65F3E" w:rsidRDefault="007B2B33" w:rsidP="00D67741">
            <w:pPr>
              <w:pStyle w:val="Textkrper"/>
              <w:jc w:val="left"/>
            </w:pPr>
            <w:r w:rsidRPr="00E65F3E">
              <w:t>ab Bah</w:t>
            </w:r>
            <w:r w:rsidRPr="00E65F3E">
              <w:t>n</w:t>
            </w:r>
            <w:r w:rsidRPr="00E65F3E">
              <w:t>hof hier</w:t>
            </w:r>
          </w:p>
        </w:tc>
        <w:tc>
          <w:tcPr>
            <w:tcW w:w="793" w:type="dxa"/>
            <w:vAlign w:val="center"/>
          </w:tcPr>
          <w:p w:rsidR="007B2B33" w:rsidRPr="00E65F3E" w:rsidRDefault="007B2B33" w:rsidP="00D67741">
            <w:pPr>
              <w:pStyle w:val="Textkrper"/>
              <w:jc w:val="center"/>
            </w:pPr>
          </w:p>
        </w:tc>
        <w:tc>
          <w:tcPr>
            <w:tcW w:w="1045" w:type="dxa"/>
            <w:vAlign w:val="center"/>
          </w:tcPr>
          <w:p w:rsidR="007B2B33" w:rsidRPr="00E65F3E" w:rsidRDefault="007B2B33" w:rsidP="00D67741">
            <w:pPr>
              <w:pStyle w:val="Textkrper"/>
              <w:jc w:val="center"/>
            </w:pPr>
          </w:p>
        </w:tc>
        <w:tc>
          <w:tcPr>
            <w:tcW w:w="850" w:type="dxa"/>
            <w:vAlign w:val="center"/>
          </w:tcPr>
          <w:p w:rsidR="007B2B33" w:rsidRPr="00E65F3E" w:rsidRDefault="007B2B33" w:rsidP="00D67741">
            <w:pPr>
              <w:pStyle w:val="Textkrper"/>
              <w:jc w:val="center"/>
            </w:pPr>
          </w:p>
        </w:tc>
        <w:tc>
          <w:tcPr>
            <w:tcW w:w="993" w:type="dxa"/>
            <w:vAlign w:val="center"/>
          </w:tcPr>
          <w:p w:rsidR="007B2B33" w:rsidRPr="00E65F3E" w:rsidRDefault="007B2B33" w:rsidP="00D67741">
            <w:pPr>
              <w:pStyle w:val="Textkrper"/>
              <w:jc w:val="center"/>
            </w:pPr>
          </w:p>
        </w:tc>
        <w:tc>
          <w:tcPr>
            <w:tcW w:w="708" w:type="dxa"/>
            <w:vAlign w:val="center"/>
          </w:tcPr>
          <w:p w:rsidR="007B2B33" w:rsidRPr="00E65F3E" w:rsidRDefault="007B2B33" w:rsidP="00D67741">
            <w:pPr>
              <w:pStyle w:val="Textkrper"/>
              <w:jc w:val="center"/>
            </w:pPr>
          </w:p>
        </w:tc>
        <w:tc>
          <w:tcPr>
            <w:tcW w:w="1134" w:type="dxa"/>
            <w:vAlign w:val="center"/>
          </w:tcPr>
          <w:p w:rsidR="007B2B33" w:rsidRPr="00E65F3E" w:rsidRDefault="007B2B33" w:rsidP="00D67741">
            <w:pPr>
              <w:pStyle w:val="Textkrper"/>
              <w:jc w:val="center"/>
            </w:pPr>
          </w:p>
        </w:tc>
        <w:tc>
          <w:tcPr>
            <w:tcW w:w="851" w:type="dxa"/>
            <w:vAlign w:val="center"/>
          </w:tcPr>
          <w:p w:rsidR="007B2B33" w:rsidRPr="00E65F3E" w:rsidRDefault="007B2B33" w:rsidP="00D67741">
            <w:pPr>
              <w:pStyle w:val="Textkrper"/>
              <w:jc w:val="center"/>
            </w:pPr>
          </w:p>
        </w:tc>
      </w:tr>
      <w:tr w:rsidR="007B2B33" w:rsidRPr="00E65F3E" w:rsidTr="00D67741">
        <w:trPr>
          <w:trHeight w:val="565"/>
        </w:trPr>
        <w:tc>
          <w:tcPr>
            <w:tcW w:w="1140" w:type="dxa"/>
            <w:vAlign w:val="center"/>
          </w:tcPr>
          <w:p w:rsidR="007B2B33" w:rsidRPr="00E65F3E" w:rsidRDefault="00631663" w:rsidP="00D67741">
            <w:pPr>
              <w:pStyle w:val="Textkrper"/>
              <w:jc w:val="left"/>
            </w:pPr>
            <w:r>
              <w:t>a</w:t>
            </w:r>
            <w:r w:rsidR="007B2B33" w:rsidRPr="00E65F3E">
              <w:t>b Werk</w:t>
            </w:r>
          </w:p>
        </w:tc>
        <w:tc>
          <w:tcPr>
            <w:tcW w:w="793" w:type="dxa"/>
            <w:vAlign w:val="center"/>
          </w:tcPr>
          <w:p w:rsidR="007B2B33" w:rsidRPr="00E65F3E" w:rsidRDefault="007B2B33" w:rsidP="00D67741">
            <w:pPr>
              <w:pStyle w:val="Textkrper"/>
              <w:jc w:val="center"/>
            </w:pPr>
          </w:p>
        </w:tc>
        <w:tc>
          <w:tcPr>
            <w:tcW w:w="1045" w:type="dxa"/>
            <w:vAlign w:val="center"/>
          </w:tcPr>
          <w:p w:rsidR="007B2B33" w:rsidRPr="00E65F3E" w:rsidRDefault="007B2B33" w:rsidP="00D67741">
            <w:pPr>
              <w:pStyle w:val="Textkrper"/>
              <w:jc w:val="center"/>
            </w:pPr>
          </w:p>
        </w:tc>
        <w:tc>
          <w:tcPr>
            <w:tcW w:w="850" w:type="dxa"/>
            <w:vAlign w:val="center"/>
          </w:tcPr>
          <w:p w:rsidR="007B2B33" w:rsidRPr="00E65F3E" w:rsidRDefault="007B2B33" w:rsidP="00D67741">
            <w:pPr>
              <w:pStyle w:val="Textkrper"/>
              <w:jc w:val="center"/>
            </w:pPr>
          </w:p>
        </w:tc>
        <w:tc>
          <w:tcPr>
            <w:tcW w:w="993" w:type="dxa"/>
            <w:vAlign w:val="center"/>
          </w:tcPr>
          <w:p w:rsidR="007B2B33" w:rsidRPr="00E65F3E" w:rsidRDefault="007B2B33" w:rsidP="00D67741">
            <w:pPr>
              <w:pStyle w:val="Textkrper"/>
              <w:jc w:val="center"/>
            </w:pPr>
          </w:p>
        </w:tc>
        <w:tc>
          <w:tcPr>
            <w:tcW w:w="708" w:type="dxa"/>
            <w:vAlign w:val="center"/>
          </w:tcPr>
          <w:p w:rsidR="007B2B33" w:rsidRPr="00E65F3E" w:rsidRDefault="007B2B33" w:rsidP="00D67741">
            <w:pPr>
              <w:pStyle w:val="Textkrper"/>
              <w:jc w:val="center"/>
            </w:pPr>
          </w:p>
        </w:tc>
        <w:tc>
          <w:tcPr>
            <w:tcW w:w="1134" w:type="dxa"/>
            <w:vAlign w:val="center"/>
          </w:tcPr>
          <w:p w:rsidR="007B2B33" w:rsidRPr="00E65F3E" w:rsidRDefault="007B2B33" w:rsidP="00D67741">
            <w:pPr>
              <w:pStyle w:val="Textkrper"/>
              <w:jc w:val="center"/>
            </w:pPr>
          </w:p>
        </w:tc>
        <w:tc>
          <w:tcPr>
            <w:tcW w:w="851" w:type="dxa"/>
            <w:vAlign w:val="center"/>
          </w:tcPr>
          <w:p w:rsidR="007B2B33" w:rsidRPr="00E65F3E" w:rsidRDefault="007B2B33" w:rsidP="00D67741">
            <w:pPr>
              <w:pStyle w:val="Textkrper"/>
              <w:jc w:val="center"/>
            </w:pPr>
          </w:p>
        </w:tc>
      </w:tr>
    </w:tbl>
    <w:p w:rsidR="007B2B33" w:rsidRPr="00E65F3E" w:rsidRDefault="007B2B33" w:rsidP="007B2B33">
      <w:pPr>
        <w:pStyle w:val="Textkrper"/>
        <w:jc w:val="left"/>
      </w:pPr>
    </w:p>
    <w:p w:rsidR="007B2B33" w:rsidRPr="00E7550A" w:rsidRDefault="007B2B33" w:rsidP="005E1582">
      <w:pPr>
        <w:pStyle w:val="Textkrper"/>
        <w:numPr>
          <w:ilvl w:val="0"/>
          <w:numId w:val="25"/>
        </w:numPr>
      </w:pPr>
      <w:r w:rsidRPr="00E7550A">
        <w:t>Die Ergebnisse werden in der Klasse besprochen.</w:t>
      </w:r>
      <w:r w:rsidR="00631663">
        <w:rPr>
          <w:noProof/>
          <w:sz w:val="24"/>
        </w:rPr>
        <w:drawing>
          <wp:anchor distT="0" distB="0" distL="114300" distR="114300" simplePos="0" relativeHeight="252626432" behindDoc="0" locked="0" layoutInCell="0" allowOverlap="1" wp14:anchorId="3497C2E2" wp14:editId="3D1C1744">
            <wp:simplePos x="0" y="0"/>
            <wp:positionH relativeFrom="rightMargin">
              <wp:posOffset>107950</wp:posOffset>
            </wp:positionH>
            <wp:positionV relativeFrom="paragraph">
              <wp:posOffset>0</wp:posOffset>
            </wp:positionV>
            <wp:extent cx="323850" cy="323850"/>
            <wp:effectExtent l="0" t="0" r="0" b="0"/>
            <wp:wrapNone/>
            <wp:docPr id="95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50A" w:rsidRDefault="00E7550A" w:rsidP="007B2B33">
      <w:pPr>
        <w:pStyle w:val="AufgabeText"/>
        <w:ind w:left="0"/>
      </w:pPr>
    </w:p>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6F47C1" w:rsidRDefault="007B2B33" w:rsidP="007B2B33">
            <w:pPr>
              <w:pStyle w:val="TabelleKopflinks"/>
            </w:pPr>
            <w:r>
              <w:t>Erstellen eines Angebots</w:t>
            </w:r>
            <w:r w:rsidR="00413E7F">
              <w:t xml:space="preserve"> – </w:t>
            </w:r>
          </w:p>
          <w:p w:rsidR="007B2B33" w:rsidRDefault="006F47C1" w:rsidP="007B2B33">
            <w:pPr>
              <w:pStyle w:val="TabelleKopflinks"/>
            </w:pPr>
            <w:r>
              <w:t>Übersicht zu Versandkosten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D1828">
              <w:rPr>
                <w:rFonts w:eastAsia="Calibri"/>
              </w:rPr>
              <w:t>.01.03.01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D1828" w:rsidRDefault="007D1828" w:rsidP="007D1828">
            <w:pPr>
              <w:pStyle w:val="Kopf8ptafz"/>
            </w:pPr>
            <w:r>
              <w:t>Ich kann anhand unterschiedlicher Belege Informationen zusammenstellen und den Verkaufsprozess beschreiben.</w:t>
            </w:r>
          </w:p>
          <w:p w:rsidR="007D1828" w:rsidRDefault="007D1828" w:rsidP="007D1828">
            <w:pPr>
              <w:pStyle w:val="Kopf8ptafz"/>
            </w:pPr>
            <w:r>
              <w:t>Ich kann die rechtlichen Grundtatbestände im Verkaufsprozess benennen und einsetzen.</w:t>
            </w:r>
          </w:p>
          <w:p w:rsidR="007D1828" w:rsidRDefault="007D1828" w:rsidP="007D1828">
            <w:pPr>
              <w:pStyle w:val="Kopf8ptafz"/>
            </w:pPr>
            <w:r>
              <w:t>Ich kann den Arbeitsablauf im Verkaufsprozess planen und durchführen.</w:t>
            </w:r>
          </w:p>
          <w:p w:rsidR="007B2B33" w:rsidRDefault="007B2B33" w:rsidP="007D1828">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7D1828" w:rsidRDefault="007D1828" w:rsidP="007D1828">
            <w:pPr>
              <w:pStyle w:val="Kopf8ptafz"/>
            </w:pPr>
            <w:r>
              <w:t>Ich kann die einzelnen Versandkosten benennen.</w:t>
            </w:r>
          </w:p>
          <w:p w:rsidR="007D1828" w:rsidRDefault="007D1828" w:rsidP="007D1828">
            <w:pPr>
              <w:pStyle w:val="Kopf8ptafz"/>
            </w:pPr>
            <w:r w:rsidRPr="00452BA1">
              <w:t>Ich kann die Bedeutung der unterschiedlichen Lieferbedingu</w:t>
            </w:r>
            <w:r w:rsidRPr="00452BA1">
              <w:t>n</w:t>
            </w:r>
            <w:r w:rsidRPr="00452BA1">
              <w:t>gen erklären.</w:t>
            </w:r>
          </w:p>
          <w:p w:rsidR="007D1828" w:rsidRDefault="007D1828" w:rsidP="007D1828">
            <w:pPr>
              <w:pStyle w:val="Kopf8ptafz"/>
            </w:pPr>
            <w:r>
              <w:t>Ich kann bei vorgegebenen Lieferbedingungen die Aufteilung der Versandkosten bestimmen.</w:t>
            </w:r>
          </w:p>
          <w:p w:rsidR="007B2B33" w:rsidRDefault="007B2B33" w:rsidP="007D1828">
            <w:pPr>
              <w:pStyle w:val="Kopf8ptafz"/>
              <w:numPr>
                <w:ilvl w:val="0"/>
                <w:numId w:val="0"/>
              </w:numPr>
              <w:ind w:left="56"/>
            </w:pPr>
          </w:p>
        </w:tc>
        <w:tc>
          <w:tcPr>
            <w:tcW w:w="4821" w:type="dxa"/>
            <w:gridSpan w:val="4"/>
            <w:tcBorders>
              <w:left w:val="single" w:sz="4" w:space="0" w:color="auto"/>
              <w:right w:val="single" w:sz="4" w:space="0" w:color="auto"/>
            </w:tcBorders>
          </w:tcPr>
          <w:p w:rsidR="007B2B33" w:rsidRPr="00234B66" w:rsidRDefault="007B2B33" w:rsidP="00CC64C8">
            <w:pPr>
              <w:pStyle w:val="Tabelle6pt"/>
            </w:pPr>
            <w:r>
              <w:t>Was Sie schon können sollten:</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CC64C8">
            <w:pPr>
              <w:pStyle w:val="Kopf8ptafz"/>
            </w:pPr>
            <w:r>
              <w:t>Die vereinbarten Lieferbedingungen geben an, wer die einzelnen Kosten zu tragen hat.</w:t>
            </w: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Pr="00234B66" w:rsidRDefault="007B2B33" w:rsidP="00CC64C8">
            <w:pPr>
              <w:pStyle w:val="Tabelle6pt"/>
            </w:pPr>
            <w:r>
              <w:t>Wie Sie Ihr Können prüfen können:</w:t>
            </w:r>
          </w:p>
        </w:tc>
      </w:tr>
    </w:tbl>
    <w:p w:rsidR="007B2B33" w:rsidRPr="00E65F3E" w:rsidRDefault="007B2B33" w:rsidP="00631663">
      <w:pPr>
        <w:pStyle w:val="berschrift4"/>
      </w:pPr>
      <w:r w:rsidRPr="00E65F3E">
        <w:t>Arbeitsauftrag: Vervollständigen Sie die Übersicht zu den Versandkosten</w:t>
      </w:r>
      <w:r w:rsidR="0059180B">
        <w:t>.</w:t>
      </w:r>
      <w:r w:rsidR="0059180B">
        <w:rPr>
          <w:noProof/>
          <w:sz w:val="24"/>
        </w:rPr>
        <w:drawing>
          <wp:anchor distT="0" distB="0" distL="114300" distR="114300" simplePos="0" relativeHeight="252603904" behindDoc="0" locked="0" layoutInCell="0" allowOverlap="1" wp14:anchorId="1440CD74" wp14:editId="1516A15A">
            <wp:simplePos x="0" y="0"/>
            <wp:positionH relativeFrom="rightMargin">
              <wp:posOffset>107950</wp:posOffset>
            </wp:positionH>
            <wp:positionV relativeFrom="paragraph">
              <wp:posOffset>0</wp:posOffset>
            </wp:positionV>
            <wp:extent cx="345440" cy="323850"/>
            <wp:effectExtent l="0" t="0" r="0" b="0"/>
            <wp:wrapNone/>
            <wp:docPr id="140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E65F3E" w:rsidRDefault="007B2B33" w:rsidP="007B2B33">
      <w:r w:rsidRPr="00E65F3E">
        <w:t>Auf ihrem Angebot finden Sie den Hinweis Lieferbedingungen:</w:t>
      </w:r>
      <w:r w:rsidRPr="00E65F3E">
        <w:tab/>
        <w:t>frei Haus</w:t>
      </w:r>
      <w:r w:rsidR="00B9609D">
        <w:t>.</w:t>
      </w:r>
      <w:r w:rsidRPr="00E65F3E">
        <w:t xml:space="preserve"> </w:t>
      </w:r>
    </w:p>
    <w:p w:rsidR="007B2B33" w:rsidRPr="00E65F3E" w:rsidRDefault="007B2B33" w:rsidP="007B2B33">
      <w:r w:rsidRPr="00E65F3E">
        <w:t xml:space="preserve">Wer muss in diesem Fall die Versandkosten bezahlen? </w:t>
      </w:r>
    </w:p>
    <w:p w:rsidR="007B2B33" w:rsidRPr="00E65F3E" w:rsidRDefault="007B2B33" w:rsidP="007B2B33"/>
    <w:p w:rsidR="007B2B33" w:rsidRPr="00E65F3E" w:rsidRDefault="007B2B33" w:rsidP="007B2B33">
      <w:pPr>
        <w:pStyle w:val="Textkrper"/>
      </w:pPr>
      <w:r w:rsidRPr="00E65F3E">
        <w:t>Damit Sie den Sachverhalt klären können, müssen Sie zunächst die Übersicht zu den Versandkosten vervollständigen.</w:t>
      </w:r>
    </w:p>
    <w:p w:rsidR="007B2B33" w:rsidRPr="00E65F3E" w:rsidRDefault="007B2B33" w:rsidP="007B2B33">
      <w:pPr>
        <w:pStyle w:val="Textkrper"/>
      </w:pPr>
    </w:p>
    <w:p w:rsidR="007B2B33" w:rsidRPr="00E65F3E" w:rsidRDefault="007B2B33" w:rsidP="005E1582">
      <w:pPr>
        <w:pStyle w:val="Textkrper"/>
        <w:numPr>
          <w:ilvl w:val="0"/>
          <w:numId w:val="23"/>
        </w:numPr>
      </w:pPr>
      <w:r w:rsidRPr="00E65F3E">
        <w:t>Ordnen Sie die fett gedruckten Begriffe den freien Kästchen in der ersten Zeile der Übersicht zu.</w:t>
      </w:r>
    </w:p>
    <w:p w:rsidR="007B2B33" w:rsidRPr="00E65F3E" w:rsidRDefault="007B2B33" w:rsidP="007B2B33">
      <w:pPr>
        <w:pStyle w:val="Textkrper"/>
        <w:ind w:left="360"/>
      </w:pPr>
      <w:r w:rsidRPr="00E65F3E">
        <w:rPr>
          <w:b/>
        </w:rPr>
        <w:t>Rollgeld</w:t>
      </w:r>
      <w:r w:rsidRPr="00E65F3E">
        <w:rPr>
          <w:b/>
        </w:rPr>
        <w:br/>
      </w:r>
      <w:r w:rsidRPr="00E65F3E">
        <w:t>ist die Bezeichnung für die </w:t>
      </w:r>
      <w:hyperlink r:id="rId81" w:tooltip="Transportkosten" w:history="1">
        <w:r w:rsidRPr="00E65F3E">
          <w:t>Beförderungskosten</w:t>
        </w:r>
      </w:hyperlink>
      <w:r w:rsidRPr="00E65F3E">
        <w:t> vom Versender (Verkäufer) zum </w:t>
      </w:r>
      <w:hyperlink r:id="rId82" w:tooltip="Versandspediteur" w:history="1">
        <w:r w:rsidRPr="00E65F3E">
          <w:t>Versandspediteur</w:t>
        </w:r>
      </w:hyperlink>
      <w:r w:rsidRPr="00E65F3E">
        <w:t xml:space="preserve"> und vom </w:t>
      </w:r>
      <w:hyperlink r:id="rId83" w:tooltip="Empfangsspediteur" w:history="1">
        <w:r w:rsidRPr="00E65F3E">
          <w:t>Empfangsspediteur</w:t>
        </w:r>
      </w:hyperlink>
      <w:r w:rsidRPr="00E65F3E">
        <w:t> zum Empfänger. (2</w:t>
      </w:r>
      <w:r w:rsidR="00B9609D">
        <w:t xml:space="preserve"> </w:t>
      </w:r>
      <w:r w:rsidRPr="00E65F3E">
        <w:t>x anzuor</w:t>
      </w:r>
      <w:r w:rsidRPr="00E65F3E">
        <w:t>d</w:t>
      </w:r>
      <w:r w:rsidRPr="00E65F3E">
        <w:t>nen)</w:t>
      </w:r>
    </w:p>
    <w:p w:rsidR="007B2B33" w:rsidRPr="00E65F3E" w:rsidRDefault="007B2B33" w:rsidP="007B2B33">
      <w:pPr>
        <w:pStyle w:val="Textkrper"/>
        <w:ind w:left="360"/>
      </w:pPr>
      <w:r w:rsidRPr="00E65F3E">
        <w:rPr>
          <w:b/>
        </w:rPr>
        <w:t>Fracht</w:t>
      </w:r>
      <w:r w:rsidRPr="00E65F3E">
        <w:rPr>
          <w:b/>
        </w:rPr>
        <w:br/>
      </w:r>
      <w:r w:rsidR="00B9609D">
        <w:t xml:space="preserve">ist </w:t>
      </w:r>
      <w:r w:rsidRPr="00E65F3E">
        <w:t xml:space="preserve">Teil der Versandkosten der durch die Inanspruchnahme von </w:t>
      </w:r>
      <w:proofErr w:type="gramStart"/>
      <w:r w:rsidRPr="00E65F3E">
        <w:t>externer</w:t>
      </w:r>
      <w:proofErr w:type="gramEnd"/>
      <w:r w:rsidRPr="00E65F3E">
        <w:t xml:space="preserve"> Transpor</w:t>
      </w:r>
      <w:r w:rsidRPr="00E65F3E">
        <w:t>t</w:t>
      </w:r>
      <w:r w:rsidRPr="00E65F3E">
        <w:t>leistungen (z. B. öffentliche Verkehrsmittel) anfällt.</w:t>
      </w:r>
    </w:p>
    <w:p w:rsidR="007B2B33" w:rsidRPr="00E65F3E" w:rsidRDefault="007B2B33" w:rsidP="007B2B33">
      <w:pPr>
        <w:pStyle w:val="Textkrper"/>
        <w:ind w:left="360"/>
        <w:rPr>
          <w:b/>
        </w:rPr>
      </w:pPr>
      <w:r w:rsidRPr="00E65F3E">
        <w:rPr>
          <w:b/>
        </w:rPr>
        <w:t xml:space="preserve">Verladen, Entladen </w:t>
      </w:r>
    </w:p>
    <w:p w:rsidR="007B2B33" w:rsidRPr="00E65F3E" w:rsidRDefault="003A0BEB" w:rsidP="007B2B33">
      <w:pPr>
        <w:pStyle w:val="AufgabeText"/>
        <w:ind w:left="0"/>
      </w:pPr>
      <w:r>
        <w:rPr>
          <w:noProof/>
          <w:sz w:val="24"/>
          <w:lang w:eastAsia="de-DE"/>
        </w:rPr>
        <w:drawing>
          <wp:anchor distT="0" distB="0" distL="114300" distR="114300" simplePos="0" relativeHeight="252628480" behindDoc="0" locked="0" layoutInCell="0" allowOverlap="1" wp14:anchorId="720076E3" wp14:editId="16DDD8DB">
            <wp:simplePos x="0" y="0"/>
            <wp:positionH relativeFrom="rightMargin">
              <wp:posOffset>107950</wp:posOffset>
            </wp:positionH>
            <wp:positionV relativeFrom="paragraph">
              <wp:posOffset>84719</wp:posOffset>
            </wp:positionV>
            <wp:extent cx="658495" cy="323850"/>
            <wp:effectExtent l="0" t="0" r="8255" b="0"/>
            <wp:wrapNone/>
            <wp:docPr id="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E65F3E" w:rsidRDefault="00B9609D" w:rsidP="005E1582">
      <w:pPr>
        <w:pStyle w:val="Textkrper"/>
        <w:numPr>
          <w:ilvl w:val="0"/>
          <w:numId w:val="23"/>
        </w:numPr>
      </w:pPr>
      <w:r>
        <w:t>Überprüfen Sie mit Partner I</w:t>
      </w:r>
      <w:r w:rsidR="007B2B33" w:rsidRPr="00E65F3E">
        <w:t>hre bisherigen Einträge.</w:t>
      </w:r>
    </w:p>
    <w:p w:rsidR="007B2B33" w:rsidRPr="00E65F3E" w:rsidRDefault="007B2B33" w:rsidP="007B2B33">
      <w:pPr>
        <w:pStyle w:val="Textkrper"/>
      </w:pPr>
    </w:p>
    <w:p w:rsidR="007B2B33" w:rsidRPr="00E65F3E" w:rsidRDefault="0061417C" w:rsidP="005E1582">
      <w:pPr>
        <w:pStyle w:val="Textkrper"/>
        <w:numPr>
          <w:ilvl w:val="0"/>
          <w:numId w:val="23"/>
        </w:numPr>
        <w:jc w:val="left"/>
      </w:pPr>
      <w:r w:rsidRPr="00AA18D1">
        <w:rPr>
          <w:noProof/>
        </w:rPr>
        <w:drawing>
          <wp:anchor distT="0" distB="0" distL="114300" distR="114300" simplePos="0" relativeHeight="252686848" behindDoc="0" locked="0" layoutInCell="1" allowOverlap="1" wp14:anchorId="29E9E045" wp14:editId="0C4D8166">
            <wp:simplePos x="0" y="0"/>
            <wp:positionH relativeFrom="column">
              <wp:posOffset>4799594</wp:posOffset>
            </wp:positionH>
            <wp:positionV relativeFrom="paragraph">
              <wp:posOffset>-5080</wp:posOffset>
            </wp:positionV>
            <wp:extent cx="314325" cy="31432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33" w:rsidRPr="00E65F3E">
        <w:t xml:space="preserve">Tragen Sie die folgenden Kostenbegriffe in die erste Zeile der Tabelle ein: </w:t>
      </w:r>
      <w:r w:rsidR="007B2B33" w:rsidRPr="00E65F3E">
        <w:rPr>
          <w:b/>
        </w:rPr>
        <w:t>Frach</w:t>
      </w:r>
      <w:r w:rsidR="007B2B33" w:rsidRPr="00E65F3E">
        <w:rPr>
          <w:b/>
        </w:rPr>
        <w:t>t</w:t>
      </w:r>
      <w:r w:rsidR="007B2B33" w:rsidRPr="00E65F3E">
        <w:rPr>
          <w:b/>
        </w:rPr>
        <w:t>kosten, Entladekosten, Rollgeld, Rollgeld, Verladekosten.</w:t>
      </w:r>
      <w:r w:rsidRPr="0061417C">
        <w:rPr>
          <w:noProof/>
        </w:rPr>
        <w:t xml:space="preserve"> </w:t>
      </w:r>
      <w:r w:rsidR="007B2B33" w:rsidRPr="00E65F3E">
        <w:rPr>
          <w:b/>
        </w:rPr>
        <w:br/>
      </w:r>
    </w:p>
    <w:p w:rsidR="007B2B33" w:rsidRPr="00E65F3E" w:rsidRDefault="007B2B33" w:rsidP="005E1582">
      <w:pPr>
        <w:pStyle w:val="Textkrper"/>
        <w:numPr>
          <w:ilvl w:val="0"/>
          <w:numId w:val="23"/>
        </w:numPr>
        <w:jc w:val="left"/>
      </w:pPr>
      <w:r w:rsidRPr="00E65F3E">
        <w:t>Die fett gedruckten Pfeile geben an ob der Verkäufer bzw. der Käufer die anfalle</w:t>
      </w:r>
      <w:r w:rsidRPr="00E65F3E">
        <w:t>n</w:t>
      </w:r>
      <w:r w:rsidRPr="00E65F3E">
        <w:t xml:space="preserve">den Kosten bezahlen muss. </w:t>
      </w:r>
      <w:r w:rsidRPr="00E65F3E">
        <w:br/>
        <w:t>Überlegen Sie</w:t>
      </w:r>
      <w:r w:rsidR="00B9609D">
        <w:t>,</w:t>
      </w:r>
      <w:r w:rsidRPr="00E65F3E">
        <w:t xml:space="preserve"> welche Begriffe dementsprechend in der ersten Spalte eingetragen werden. Sie haben folgende Begriffe zur Auswahl:</w:t>
      </w:r>
      <w:r w:rsidRPr="00E65F3E">
        <w:br/>
      </w:r>
      <w:r w:rsidRPr="00E65F3E">
        <w:rPr>
          <w:b/>
        </w:rPr>
        <w:t>frei Haus, ab Werk, ab Bahnhof hier, frei Waggon, frei Bahnhof</w:t>
      </w:r>
    </w:p>
    <w:p w:rsidR="007B2B33" w:rsidRPr="00E65F3E" w:rsidRDefault="007B2B33" w:rsidP="007B2B33">
      <w:pPr>
        <w:pStyle w:val="Textkrper"/>
        <w:jc w:val="left"/>
      </w:pPr>
    </w:p>
    <w:p w:rsidR="007B2B33" w:rsidRPr="00E65F3E" w:rsidRDefault="007B2B33" w:rsidP="005E1582">
      <w:pPr>
        <w:pStyle w:val="Textkrper"/>
        <w:numPr>
          <w:ilvl w:val="0"/>
          <w:numId w:val="23"/>
        </w:numPr>
        <w:jc w:val="left"/>
      </w:pPr>
      <w:r w:rsidRPr="00E65F3E">
        <w:t>Überprüfen Sie Ihre Ergebnisse in der Gruppe und vervollständigen Sie die Übe</w:t>
      </w:r>
      <w:r w:rsidRPr="00E65F3E">
        <w:t>r</w:t>
      </w:r>
      <w:r w:rsidRPr="00E65F3E">
        <w:t xml:space="preserve">sicht </w:t>
      </w:r>
      <w:r w:rsidR="00631663">
        <w:rPr>
          <w:noProof/>
        </w:rPr>
        <w:drawing>
          <wp:anchor distT="0" distB="0" distL="114300" distR="114300" simplePos="0" relativeHeight="252630528" behindDoc="0" locked="0" layoutInCell="0" allowOverlap="1" wp14:anchorId="6A659015" wp14:editId="5555747B">
            <wp:simplePos x="0" y="0"/>
            <wp:positionH relativeFrom="rightMargin">
              <wp:posOffset>107950</wp:posOffset>
            </wp:positionH>
            <wp:positionV relativeFrom="paragraph">
              <wp:posOffset>0</wp:posOffset>
            </wp:positionV>
            <wp:extent cx="532800" cy="324000"/>
            <wp:effectExtent l="0" t="0" r="635" b="0"/>
            <wp:wrapNone/>
            <wp:docPr id="5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F3E">
        <w:t xml:space="preserve">mit den Begriffen, die gleichbedeutend verwendet werden. </w:t>
      </w:r>
    </w:p>
    <w:p w:rsidR="007B2B33" w:rsidRDefault="007B2B33" w:rsidP="00E0094A"/>
    <w:p w:rsidR="00E65F3E" w:rsidRDefault="00E65F3E">
      <w:pPr>
        <w:spacing w:line="240" w:lineRule="exact"/>
      </w:pPr>
      <w:r>
        <w:br w:type="page"/>
      </w:r>
    </w:p>
    <w:p w:rsidR="007B2B33" w:rsidRPr="00E65F3E" w:rsidRDefault="007B2B33" w:rsidP="005E1582">
      <w:pPr>
        <w:pStyle w:val="Textkrper"/>
        <w:numPr>
          <w:ilvl w:val="0"/>
          <w:numId w:val="23"/>
        </w:numPr>
      </w:pPr>
      <w:r w:rsidRPr="00E65F3E">
        <w:lastRenderedPageBreak/>
        <w:t xml:space="preserve">Sie stellen mit Hilfe der untenstehenden Arbeitsmaterialien Lieferbedingungen dar. Die Zuschauer ermitteln die entsprechenden Versandkosten des Verkäufers bzw. Käufers. </w:t>
      </w:r>
    </w:p>
    <w:p w:rsidR="007B2B33" w:rsidRPr="00E65F3E" w:rsidRDefault="007B2B33" w:rsidP="007B2B33">
      <w:pPr>
        <w:pStyle w:val="Textkrper"/>
        <w:ind w:left="360"/>
      </w:pPr>
      <w:r w:rsidRPr="00E65F3E">
        <w:t>Sie benötigen folgendes Arbeitsmaterial:</w:t>
      </w:r>
    </w:p>
    <w:p w:rsidR="007B2B33" w:rsidRPr="00E65F3E" w:rsidRDefault="007B2B33" w:rsidP="005E1582">
      <w:pPr>
        <w:pStyle w:val="Textkrper"/>
        <w:numPr>
          <w:ilvl w:val="0"/>
          <w:numId w:val="20"/>
        </w:numPr>
      </w:pPr>
      <w:r w:rsidRPr="00E65F3E">
        <w:t>zwei Lastkraftwagen, ein Zug</w:t>
      </w:r>
    </w:p>
    <w:p w:rsidR="007B2B33" w:rsidRPr="00E65F3E" w:rsidRDefault="007B2B33" w:rsidP="005E1582">
      <w:pPr>
        <w:pStyle w:val="Textkrper"/>
        <w:numPr>
          <w:ilvl w:val="0"/>
          <w:numId w:val="20"/>
        </w:numPr>
      </w:pPr>
      <w:r w:rsidRPr="00E65F3E">
        <w:t>Symbol für Käufer (rot) und Verkäufer (grün)</w:t>
      </w:r>
    </w:p>
    <w:p w:rsidR="007B2B33" w:rsidRPr="00E65F3E" w:rsidRDefault="007B2B33" w:rsidP="005E1582">
      <w:pPr>
        <w:pStyle w:val="Textkrper"/>
        <w:numPr>
          <w:ilvl w:val="0"/>
          <w:numId w:val="20"/>
        </w:numPr>
      </w:pPr>
      <w:r w:rsidRPr="00E65F3E">
        <w:t>Symbol für Verlade- und Entladebahnhof</w:t>
      </w:r>
    </w:p>
    <w:p w:rsidR="007B2B33" w:rsidRPr="00E65F3E" w:rsidRDefault="007B2B33" w:rsidP="005E1582">
      <w:pPr>
        <w:pStyle w:val="Textkrper"/>
        <w:numPr>
          <w:ilvl w:val="0"/>
          <w:numId w:val="20"/>
        </w:numPr>
      </w:pPr>
      <w:r w:rsidRPr="00E65F3E">
        <w:t>Rote und grüne Münzen</w:t>
      </w:r>
    </w:p>
    <w:p w:rsidR="007B2B33" w:rsidRPr="00E65F3E" w:rsidRDefault="007B2B33" w:rsidP="005E1582">
      <w:pPr>
        <w:pStyle w:val="Textkrper"/>
        <w:numPr>
          <w:ilvl w:val="0"/>
          <w:numId w:val="20"/>
        </w:numPr>
        <w:jc w:val="left"/>
      </w:pPr>
      <w:r w:rsidRPr="00E65F3E">
        <w:t xml:space="preserve">Zweifarbiges Zeigesymbol als Trennlinie zwischen dem Kostenübergang vom Verkäufer auf den Käufer </w:t>
      </w:r>
    </w:p>
    <w:p w:rsidR="007B2B33" w:rsidRPr="00E65F3E" w:rsidRDefault="007B2B33" w:rsidP="007B2B33">
      <w:pPr>
        <w:pStyle w:val="Textkrper"/>
        <w:ind w:left="388"/>
        <w:jc w:val="left"/>
      </w:pPr>
      <w:r w:rsidRPr="00E65F3E">
        <w:t xml:space="preserve">Jeweils zwei Schüler </w:t>
      </w:r>
      <w:r w:rsidR="00B9609D">
        <w:t xml:space="preserve">oder Schülerinnen </w:t>
      </w:r>
      <w:r w:rsidRPr="00E65F3E">
        <w:t>stellen mit dem vorgegebenen Arbeitsm</w:t>
      </w:r>
      <w:r w:rsidRPr="00E65F3E">
        <w:t>a</w:t>
      </w:r>
      <w:r w:rsidRPr="00E65F3E">
        <w:t>terial und den ver</w:t>
      </w:r>
      <w:r w:rsidR="00E0094A">
        <w:rPr>
          <w:noProof/>
          <w:sz w:val="24"/>
        </w:rPr>
        <w:drawing>
          <wp:anchor distT="0" distB="0" distL="114300" distR="114300" simplePos="0" relativeHeight="252676608" behindDoc="0" locked="0" layoutInCell="0" allowOverlap="1" wp14:anchorId="3FE3E015" wp14:editId="24184D1D">
            <wp:simplePos x="0" y="0"/>
            <wp:positionH relativeFrom="rightMargin">
              <wp:posOffset>107950</wp:posOffset>
            </wp:positionH>
            <wp:positionV relativeFrom="paragraph">
              <wp:posOffset>0</wp:posOffset>
            </wp:positionV>
            <wp:extent cx="658495" cy="323850"/>
            <wp:effectExtent l="0" t="0" r="8255" b="0"/>
            <wp:wrapNone/>
            <wp:docPr id="4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F3E">
        <w:t>schiedenfarbigen Geldstücken eine vorgegebene Lieferbedingung dar</w:t>
      </w:r>
      <w:r w:rsidR="00E0094A">
        <w:t>,</w:t>
      </w:r>
      <w:r w:rsidRPr="00E65F3E">
        <w:t xml:space="preserve"> z. B. </w:t>
      </w:r>
      <w:r w:rsidR="00E0094A">
        <w:t>„</w:t>
      </w:r>
      <w:r w:rsidRPr="00E65F3E">
        <w:t>frei Bahnhof</w:t>
      </w:r>
      <w:r w:rsidR="00E0094A">
        <w:t>“</w:t>
      </w:r>
      <w:r w:rsidRPr="00E65F3E">
        <w:t>. Die restlichen Schüler erkennen aus dem Rollenspiel, we</w:t>
      </w:r>
      <w:r w:rsidRPr="00E65F3E">
        <w:t>l</w:t>
      </w:r>
      <w:r w:rsidRPr="00E65F3E">
        <w:t>che der in der Tabelle aufgelisteten Lieferbedingungen dargestellt wird. Anschli</w:t>
      </w:r>
      <w:r w:rsidRPr="00E65F3E">
        <w:t>e</w:t>
      </w:r>
      <w:r w:rsidRPr="00E65F3E">
        <w:t>ßend werden die anfallenden Kosten für den Käufer bzw. Verkäufer berechnet und in die Tabelle ein</w:t>
      </w:r>
      <w:r w:rsidR="0059180B">
        <w:t>getragen.</w:t>
      </w:r>
      <w:r w:rsidR="00D67741" w:rsidRPr="00D67741">
        <w:rPr>
          <w:noProof/>
        </w:rPr>
        <w:t xml:space="preserve"> </w:t>
      </w:r>
    </w:p>
    <w:p w:rsidR="007B2B33" w:rsidRDefault="00D67741" w:rsidP="003A0BEB">
      <w:pPr>
        <w:pStyle w:val="Abstandszeile"/>
      </w:pPr>
      <w:r w:rsidRPr="00AA18D1">
        <w:rPr>
          <w:noProof/>
        </w:rPr>
        <w:drawing>
          <wp:anchor distT="0" distB="0" distL="114300" distR="114300" simplePos="0" relativeHeight="252685824" behindDoc="0" locked="0" layoutInCell="1" allowOverlap="1" wp14:anchorId="564A7FB0" wp14:editId="03117655">
            <wp:simplePos x="0" y="0"/>
            <wp:positionH relativeFrom="column">
              <wp:posOffset>5137785</wp:posOffset>
            </wp:positionH>
            <wp:positionV relativeFrom="paragraph">
              <wp:posOffset>306705</wp:posOffset>
            </wp:positionV>
            <wp:extent cx="314325" cy="314325"/>
            <wp:effectExtent l="0" t="0" r="9525" b="9525"/>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page" w:tblpX="1282" w:tblpY="47"/>
        <w:tblW w:w="7797" w:type="dxa"/>
        <w:tblLayout w:type="fixed"/>
        <w:tblLook w:val="04A0" w:firstRow="1" w:lastRow="0" w:firstColumn="1" w:lastColumn="0" w:noHBand="0" w:noVBand="1"/>
      </w:tblPr>
      <w:tblGrid>
        <w:gridCol w:w="1140"/>
        <w:gridCol w:w="793"/>
        <w:gridCol w:w="1045"/>
        <w:gridCol w:w="992"/>
        <w:gridCol w:w="992"/>
        <w:gridCol w:w="709"/>
        <w:gridCol w:w="1134"/>
        <w:gridCol w:w="992"/>
      </w:tblGrid>
      <w:tr w:rsidR="00773449" w:rsidRPr="00E65F3E" w:rsidTr="00D67741">
        <w:trPr>
          <w:trHeight w:val="848"/>
        </w:trPr>
        <w:tc>
          <w:tcPr>
            <w:tcW w:w="1140" w:type="dxa"/>
            <w:tcBorders>
              <w:top w:val="nil"/>
              <w:left w:val="nil"/>
            </w:tcBorders>
          </w:tcPr>
          <w:p w:rsidR="00E65F3E" w:rsidRPr="00E65F3E" w:rsidRDefault="00E65F3E" w:rsidP="00D67741">
            <w:pPr>
              <w:pStyle w:val="Textkrper"/>
              <w:jc w:val="left"/>
            </w:pPr>
          </w:p>
        </w:tc>
        <w:tc>
          <w:tcPr>
            <w:tcW w:w="793" w:type="dxa"/>
            <w:shd w:val="clear" w:color="auto" w:fill="F2F2F2" w:themeFill="background1" w:themeFillShade="F2"/>
            <w:vAlign w:val="center"/>
          </w:tcPr>
          <w:p w:rsidR="00E65F3E" w:rsidRPr="00E65F3E" w:rsidRDefault="00E65F3E" w:rsidP="00D67741">
            <w:pPr>
              <w:pStyle w:val="Textkrper"/>
              <w:jc w:val="center"/>
            </w:pPr>
            <w:r w:rsidRPr="00E65F3E">
              <w:t>Rol</w:t>
            </w:r>
            <w:r w:rsidRPr="00E65F3E">
              <w:t>l</w:t>
            </w:r>
            <w:r w:rsidRPr="00E65F3E">
              <w:t>geld</w:t>
            </w:r>
          </w:p>
          <w:p w:rsidR="00E65F3E" w:rsidRPr="00E65F3E" w:rsidRDefault="00E65F3E" w:rsidP="00D67741">
            <w:pPr>
              <w:pStyle w:val="Textkrper"/>
              <w:jc w:val="center"/>
            </w:pPr>
            <w:r w:rsidRPr="00E65F3E">
              <w:t>40 €</w:t>
            </w:r>
          </w:p>
        </w:tc>
        <w:tc>
          <w:tcPr>
            <w:tcW w:w="1045" w:type="dxa"/>
            <w:shd w:val="clear" w:color="auto" w:fill="F2F2F2" w:themeFill="background1" w:themeFillShade="F2"/>
            <w:vAlign w:val="center"/>
          </w:tcPr>
          <w:p w:rsidR="00E65F3E" w:rsidRPr="00E65F3E" w:rsidRDefault="00E65F3E" w:rsidP="00D67741">
            <w:pPr>
              <w:pStyle w:val="Textkrper"/>
              <w:jc w:val="center"/>
            </w:pPr>
            <w:r w:rsidRPr="00E65F3E">
              <w:t>Verlad</w:t>
            </w:r>
            <w:r w:rsidRPr="00E65F3E">
              <w:t>e</w:t>
            </w:r>
            <w:r w:rsidRPr="00E65F3E">
              <w:t>kosten</w:t>
            </w:r>
          </w:p>
          <w:p w:rsidR="00E65F3E" w:rsidRPr="00E65F3E" w:rsidRDefault="00D67741" w:rsidP="00D67741">
            <w:pPr>
              <w:pStyle w:val="Textkrper"/>
              <w:jc w:val="center"/>
            </w:pPr>
            <w:r>
              <w:t>15 €</w:t>
            </w:r>
          </w:p>
        </w:tc>
        <w:tc>
          <w:tcPr>
            <w:tcW w:w="992" w:type="dxa"/>
            <w:shd w:val="clear" w:color="auto" w:fill="F2F2F2" w:themeFill="background1" w:themeFillShade="F2"/>
            <w:vAlign w:val="center"/>
          </w:tcPr>
          <w:p w:rsidR="00E65F3E" w:rsidRPr="00E65F3E" w:rsidRDefault="00E65F3E" w:rsidP="00D67741">
            <w:pPr>
              <w:pStyle w:val="Textkrper"/>
              <w:jc w:val="center"/>
            </w:pPr>
            <w:r w:rsidRPr="00E65F3E">
              <w:t>Frach</w:t>
            </w:r>
            <w:r w:rsidRPr="00E65F3E">
              <w:t>t</w:t>
            </w:r>
            <w:r w:rsidRPr="00E65F3E">
              <w:t>kosten</w:t>
            </w:r>
          </w:p>
          <w:p w:rsidR="00E65F3E" w:rsidRPr="00E65F3E" w:rsidRDefault="00E65F3E" w:rsidP="00D67741">
            <w:pPr>
              <w:pStyle w:val="Textkrper"/>
              <w:jc w:val="center"/>
            </w:pPr>
            <w:r w:rsidRPr="00E65F3E">
              <w:t>25 €</w:t>
            </w:r>
          </w:p>
        </w:tc>
        <w:tc>
          <w:tcPr>
            <w:tcW w:w="992" w:type="dxa"/>
            <w:shd w:val="clear" w:color="auto" w:fill="F2F2F2" w:themeFill="background1" w:themeFillShade="F2"/>
            <w:vAlign w:val="center"/>
          </w:tcPr>
          <w:p w:rsidR="00E65F3E" w:rsidRPr="00E65F3E" w:rsidRDefault="00E65F3E" w:rsidP="00D67741">
            <w:pPr>
              <w:pStyle w:val="Textkrper"/>
              <w:jc w:val="center"/>
            </w:pPr>
            <w:r w:rsidRPr="00E65F3E">
              <w:t>Entlad</w:t>
            </w:r>
            <w:r w:rsidRPr="00E65F3E">
              <w:t>e</w:t>
            </w:r>
            <w:r w:rsidRPr="00E65F3E">
              <w:t>kosten</w:t>
            </w:r>
          </w:p>
          <w:p w:rsidR="00E65F3E" w:rsidRPr="00E65F3E" w:rsidRDefault="00E65F3E" w:rsidP="00D67741">
            <w:pPr>
              <w:pStyle w:val="Textkrper"/>
              <w:jc w:val="center"/>
            </w:pPr>
            <w:r w:rsidRPr="00E65F3E">
              <w:t>10 €</w:t>
            </w:r>
          </w:p>
        </w:tc>
        <w:tc>
          <w:tcPr>
            <w:tcW w:w="709" w:type="dxa"/>
            <w:shd w:val="clear" w:color="auto" w:fill="F2F2F2" w:themeFill="background1" w:themeFillShade="F2"/>
            <w:vAlign w:val="center"/>
          </w:tcPr>
          <w:p w:rsidR="00E65F3E" w:rsidRPr="00E65F3E" w:rsidRDefault="00E65F3E" w:rsidP="00D67741">
            <w:pPr>
              <w:pStyle w:val="Textkrper"/>
              <w:jc w:val="center"/>
            </w:pPr>
            <w:r w:rsidRPr="00E65F3E">
              <w:t>Rol</w:t>
            </w:r>
            <w:r w:rsidRPr="00E65F3E">
              <w:t>l</w:t>
            </w:r>
            <w:r w:rsidRPr="00E65F3E">
              <w:t>geld</w:t>
            </w:r>
          </w:p>
          <w:p w:rsidR="00E65F3E" w:rsidRPr="00E65F3E" w:rsidRDefault="00E65F3E" w:rsidP="00D67741">
            <w:pPr>
              <w:pStyle w:val="Textkrper"/>
              <w:jc w:val="center"/>
            </w:pPr>
            <w:r w:rsidRPr="00E65F3E">
              <w:t>12 €</w:t>
            </w:r>
          </w:p>
        </w:tc>
        <w:tc>
          <w:tcPr>
            <w:tcW w:w="1134" w:type="dxa"/>
            <w:shd w:val="clear" w:color="auto" w:fill="F2F2F2" w:themeFill="background1" w:themeFillShade="F2"/>
            <w:vAlign w:val="center"/>
          </w:tcPr>
          <w:p w:rsidR="00E65F3E" w:rsidRPr="00E65F3E" w:rsidRDefault="00E65F3E" w:rsidP="00D67741">
            <w:pPr>
              <w:pStyle w:val="Textkrper"/>
              <w:jc w:val="center"/>
            </w:pPr>
            <w:r w:rsidRPr="00E65F3E">
              <w:t>Kosten Verkäufer</w:t>
            </w:r>
          </w:p>
        </w:tc>
        <w:tc>
          <w:tcPr>
            <w:tcW w:w="992" w:type="dxa"/>
            <w:shd w:val="clear" w:color="auto" w:fill="F2F2F2" w:themeFill="background1" w:themeFillShade="F2"/>
            <w:vAlign w:val="center"/>
          </w:tcPr>
          <w:p w:rsidR="00E65F3E" w:rsidRPr="00E65F3E" w:rsidRDefault="00D67741" w:rsidP="00D67741">
            <w:pPr>
              <w:pStyle w:val="Textkrper"/>
              <w:jc w:val="center"/>
            </w:pPr>
            <w:r>
              <w:t>Kosten Käufer</w:t>
            </w:r>
          </w:p>
        </w:tc>
      </w:tr>
      <w:tr w:rsidR="00773449" w:rsidRPr="00E65F3E" w:rsidTr="00D67741">
        <w:trPr>
          <w:trHeight w:val="548"/>
        </w:trPr>
        <w:tc>
          <w:tcPr>
            <w:tcW w:w="1140" w:type="dxa"/>
            <w:vAlign w:val="center"/>
          </w:tcPr>
          <w:p w:rsidR="00E65F3E" w:rsidRPr="00E65F3E" w:rsidRDefault="00E65F3E" w:rsidP="00D67741">
            <w:pPr>
              <w:pStyle w:val="Textkrper"/>
              <w:jc w:val="left"/>
            </w:pPr>
            <w:r w:rsidRPr="00E65F3E">
              <w:t>frei Bah</w:t>
            </w:r>
            <w:r w:rsidRPr="00E65F3E">
              <w:t>n</w:t>
            </w:r>
            <w:r w:rsidRPr="00E65F3E">
              <w:t>hof</w:t>
            </w:r>
          </w:p>
        </w:tc>
        <w:tc>
          <w:tcPr>
            <w:tcW w:w="793" w:type="dxa"/>
            <w:vAlign w:val="center"/>
          </w:tcPr>
          <w:p w:rsidR="00E65F3E" w:rsidRPr="00E65F3E" w:rsidRDefault="00E65F3E" w:rsidP="00D67741">
            <w:pPr>
              <w:pStyle w:val="Textkrper"/>
              <w:jc w:val="center"/>
            </w:pPr>
          </w:p>
        </w:tc>
        <w:tc>
          <w:tcPr>
            <w:tcW w:w="1045"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709" w:type="dxa"/>
            <w:vAlign w:val="center"/>
          </w:tcPr>
          <w:p w:rsidR="00E65F3E" w:rsidRPr="00E65F3E" w:rsidRDefault="00E65F3E" w:rsidP="00D67741">
            <w:pPr>
              <w:pStyle w:val="Textkrper"/>
              <w:jc w:val="center"/>
            </w:pPr>
          </w:p>
        </w:tc>
        <w:tc>
          <w:tcPr>
            <w:tcW w:w="1134"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r>
      <w:tr w:rsidR="00773449" w:rsidRPr="00E65F3E" w:rsidTr="00D67741">
        <w:trPr>
          <w:trHeight w:val="570"/>
        </w:trPr>
        <w:tc>
          <w:tcPr>
            <w:tcW w:w="1140" w:type="dxa"/>
            <w:vAlign w:val="center"/>
          </w:tcPr>
          <w:p w:rsidR="00E65F3E" w:rsidRPr="00E65F3E" w:rsidRDefault="00B9609D" w:rsidP="00D67741">
            <w:pPr>
              <w:pStyle w:val="Textkrper"/>
              <w:jc w:val="left"/>
            </w:pPr>
            <w:r>
              <w:t>f</w:t>
            </w:r>
            <w:r w:rsidR="00E65F3E" w:rsidRPr="00E65F3E">
              <w:t>rei Wa</w:t>
            </w:r>
            <w:r w:rsidR="00E65F3E" w:rsidRPr="00E65F3E">
              <w:t>g</w:t>
            </w:r>
            <w:r w:rsidR="00E65F3E" w:rsidRPr="00E65F3E">
              <w:t>gon</w:t>
            </w:r>
          </w:p>
        </w:tc>
        <w:tc>
          <w:tcPr>
            <w:tcW w:w="793" w:type="dxa"/>
            <w:vAlign w:val="center"/>
          </w:tcPr>
          <w:p w:rsidR="00E65F3E" w:rsidRPr="00E65F3E" w:rsidRDefault="00E65F3E" w:rsidP="00D67741">
            <w:pPr>
              <w:pStyle w:val="Textkrper"/>
              <w:jc w:val="center"/>
            </w:pPr>
          </w:p>
        </w:tc>
        <w:tc>
          <w:tcPr>
            <w:tcW w:w="1045"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709" w:type="dxa"/>
            <w:vAlign w:val="center"/>
          </w:tcPr>
          <w:p w:rsidR="00E65F3E" w:rsidRPr="00E65F3E" w:rsidRDefault="00E65F3E" w:rsidP="00D67741">
            <w:pPr>
              <w:pStyle w:val="Textkrper"/>
              <w:jc w:val="center"/>
            </w:pPr>
          </w:p>
        </w:tc>
        <w:tc>
          <w:tcPr>
            <w:tcW w:w="1134"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r>
      <w:tr w:rsidR="00773449" w:rsidRPr="00E65F3E" w:rsidTr="00D67741">
        <w:tc>
          <w:tcPr>
            <w:tcW w:w="1140" w:type="dxa"/>
            <w:vAlign w:val="center"/>
          </w:tcPr>
          <w:p w:rsidR="00E65F3E" w:rsidRPr="00E65F3E" w:rsidRDefault="00E65F3E" w:rsidP="00D67741">
            <w:pPr>
              <w:pStyle w:val="Textkrper"/>
              <w:jc w:val="left"/>
            </w:pPr>
            <w:r w:rsidRPr="00E65F3E">
              <w:t>ab Bah</w:t>
            </w:r>
            <w:r w:rsidRPr="00E65F3E">
              <w:t>n</w:t>
            </w:r>
            <w:r w:rsidRPr="00E65F3E">
              <w:t>hof hier</w:t>
            </w:r>
          </w:p>
        </w:tc>
        <w:tc>
          <w:tcPr>
            <w:tcW w:w="793" w:type="dxa"/>
            <w:vAlign w:val="center"/>
          </w:tcPr>
          <w:p w:rsidR="00E65F3E" w:rsidRPr="00E65F3E" w:rsidRDefault="00E65F3E" w:rsidP="00D67741">
            <w:pPr>
              <w:pStyle w:val="Textkrper"/>
              <w:jc w:val="center"/>
            </w:pPr>
          </w:p>
        </w:tc>
        <w:tc>
          <w:tcPr>
            <w:tcW w:w="1045"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709" w:type="dxa"/>
            <w:vAlign w:val="center"/>
          </w:tcPr>
          <w:p w:rsidR="00E65F3E" w:rsidRPr="00E65F3E" w:rsidRDefault="00E65F3E" w:rsidP="00D67741">
            <w:pPr>
              <w:pStyle w:val="Textkrper"/>
              <w:jc w:val="center"/>
            </w:pPr>
          </w:p>
        </w:tc>
        <w:tc>
          <w:tcPr>
            <w:tcW w:w="1134"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r>
      <w:tr w:rsidR="00773449" w:rsidRPr="00E65F3E" w:rsidTr="00D67741">
        <w:trPr>
          <w:trHeight w:val="486"/>
        </w:trPr>
        <w:tc>
          <w:tcPr>
            <w:tcW w:w="1140" w:type="dxa"/>
            <w:vAlign w:val="center"/>
          </w:tcPr>
          <w:p w:rsidR="00E65F3E" w:rsidRPr="00E65F3E" w:rsidRDefault="00E0094A" w:rsidP="00D67741">
            <w:pPr>
              <w:pStyle w:val="Textkrper"/>
              <w:jc w:val="left"/>
            </w:pPr>
            <w:r>
              <w:t>a</w:t>
            </w:r>
            <w:r w:rsidR="00E65F3E" w:rsidRPr="00E65F3E">
              <w:t>b Werk</w:t>
            </w:r>
          </w:p>
        </w:tc>
        <w:tc>
          <w:tcPr>
            <w:tcW w:w="793" w:type="dxa"/>
            <w:vAlign w:val="center"/>
          </w:tcPr>
          <w:p w:rsidR="00E65F3E" w:rsidRPr="00E65F3E" w:rsidRDefault="00E65F3E" w:rsidP="00D67741">
            <w:pPr>
              <w:pStyle w:val="Textkrper"/>
              <w:jc w:val="center"/>
            </w:pPr>
          </w:p>
        </w:tc>
        <w:tc>
          <w:tcPr>
            <w:tcW w:w="1045"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c>
          <w:tcPr>
            <w:tcW w:w="709" w:type="dxa"/>
            <w:vAlign w:val="center"/>
          </w:tcPr>
          <w:p w:rsidR="00E65F3E" w:rsidRPr="00E65F3E" w:rsidRDefault="00E65F3E" w:rsidP="00D67741">
            <w:pPr>
              <w:pStyle w:val="Textkrper"/>
              <w:jc w:val="center"/>
            </w:pPr>
          </w:p>
        </w:tc>
        <w:tc>
          <w:tcPr>
            <w:tcW w:w="1134" w:type="dxa"/>
            <w:vAlign w:val="center"/>
          </w:tcPr>
          <w:p w:rsidR="00E65F3E" w:rsidRPr="00E65F3E" w:rsidRDefault="00E65F3E" w:rsidP="00D67741">
            <w:pPr>
              <w:pStyle w:val="Textkrper"/>
              <w:jc w:val="center"/>
            </w:pPr>
          </w:p>
        </w:tc>
        <w:tc>
          <w:tcPr>
            <w:tcW w:w="992" w:type="dxa"/>
            <w:vAlign w:val="center"/>
          </w:tcPr>
          <w:p w:rsidR="00E65F3E" w:rsidRPr="00E65F3E" w:rsidRDefault="00E65F3E" w:rsidP="00D67741">
            <w:pPr>
              <w:pStyle w:val="Textkrper"/>
              <w:jc w:val="center"/>
            </w:pPr>
          </w:p>
        </w:tc>
      </w:tr>
    </w:tbl>
    <w:p w:rsidR="007B2B33" w:rsidRPr="00E65F3E" w:rsidRDefault="007B2B33" w:rsidP="007B2B33">
      <w:pPr>
        <w:pStyle w:val="Textkrper"/>
        <w:jc w:val="left"/>
      </w:pPr>
    </w:p>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7B2B33" w:rsidP="006F47C1">
            <w:pPr>
              <w:pStyle w:val="TabelleKopflinks"/>
            </w:pPr>
            <w:r>
              <w:t>Kundenanfrage bearbeiten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.01.03.</w:t>
            </w:r>
            <w:r w:rsidR="002A23C6">
              <w:rPr>
                <w:rFonts w:eastAsia="Calibri"/>
              </w:rPr>
              <w:t>01</w:t>
            </w:r>
          </w:p>
        </w:tc>
      </w:tr>
      <w:tr w:rsidR="007B2B33" w:rsidRPr="00B51DE9" w:rsidTr="007B2B33">
        <w:tc>
          <w:tcPr>
            <w:tcW w:w="7348" w:type="dxa"/>
            <w:gridSpan w:val="2"/>
            <w:tcBorders>
              <w:left w:val="single" w:sz="4" w:space="0" w:color="auto"/>
              <w:bottom w:val="single" w:sz="4" w:space="0" w:color="auto"/>
              <w:right w:val="single" w:sz="4" w:space="0" w:color="auto"/>
            </w:tcBorders>
            <w:hideMark/>
          </w:tcPr>
          <w:p w:rsidR="007B2B33" w:rsidRPr="004B658C" w:rsidRDefault="007D1828" w:rsidP="007B2B33">
            <w:pPr>
              <w:pStyle w:val="Tabelle6pt"/>
            </w:pPr>
            <w:r>
              <w:t>Kompetenzen:</w:t>
            </w:r>
          </w:p>
          <w:p w:rsidR="007D1828" w:rsidRDefault="007D1828" w:rsidP="007D1828">
            <w:pPr>
              <w:pStyle w:val="Kopf8ptafz"/>
            </w:pPr>
            <w:r>
              <w:t>Ich kann die einzelnen Versandkosten benennen.</w:t>
            </w:r>
          </w:p>
          <w:p w:rsidR="007D1828" w:rsidRDefault="007D1828" w:rsidP="007D1828">
            <w:pPr>
              <w:pStyle w:val="Kopf8ptafz"/>
            </w:pPr>
            <w:r w:rsidRPr="00452BA1">
              <w:t>Ich kann die Bedeutung der unterschiedlichen Lieferbedingungen erklären.</w:t>
            </w:r>
          </w:p>
          <w:p w:rsidR="007D1828" w:rsidRDefault="007D1828" w:rsidP="007D1828">
            <w:pPr>
              <w:pStyle w:val="Kopf8ptafz"/>
            </w:pPr>
            <w:r>
              <w:t>Ich kann bei vorgegebenen Lieferbedingungen die Aufteilung der Versandkosten bestimmen.</w:t>
            </w:r>
          </w:p>
          <w:p w:rsidR="007B2B33" w:rsidRDefault="007B2B33" w:rsidP="007D1828">
            <w:pPr>
              <w:pStyle w:val="Kopf8ptafz"/>
              <w:numPr>
                <w:ilvl w:val="0"/>
                <w:numId w:val="0"/>
              </w:numPr>
              <w:ind w:left="41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D9D9D9" w:themeFill="background1" w:themeFillShade="D9"/>
                </w:tcPr>
                <w:p w:rsidR="007B2B33" w:rsidRPr="00B51DE9" w:rsidRDefault="007B2B33" w:rsidP="007B2B33">
                  <w:pPr>
                    <w:pStyle w:val="TabelleKopfmitte"/>
                  </w:pPr>
                  <w:r w:rsidRPr="00B51DE9">
                    <w:t>L</w:t>
                  </w:r>
                  <w:r>
                    <w:t>ösung</w:t>
                  </w:r>
                </w:p>
              </w:tc>
            </w:tr>
          </w:tbl>
          <w:p w:rsidR="007B2B33" w:rsidRPr="00B51DE9" w:rsidRDefault="007B2B33" w:rsidP="007B2B33"/>
        </w:tc>
      </w:tr>
    </w:tbl>
    <w:p w:rsidR="007B2B33" w:rsidRDefault="007B2B33" w:rsidP="007B2B33">
      <w:pPr>
        <w:pStyle w:val="AufgabeText"/>
        <w:ind w:left="0"/>
      </w:pPr>
    </w:p>
    <w:p w:rsidR="007B2B33" w:rsidRDefault="007B2B33" w:rsidP="007B2B33">
      <w:pPr>
        <w:spacing w:line="240" w:lineRule="exact"/>
      </w:pPr>
    </w:p>
    <w:tbl>
      <w:tblPr>
        <w:tblStyle w:val="Tabellenraster"/>
        <w:tblpPr w:leftFromText="141" w:rightFromText="141" w:vertAnchor="text" w:horzAnchor="margin" w:tblpX="108" w:tblpY="120"/>
        <w:tblW w:w="7763" w:type="dxa"/>
        <w:tblLayout w:type="fixed"/>
        <w:tblLook w:val="04A0" w:firstRow="1" w:lastRow="0" w:firstColumn="1" w:lastColumn="0" w:noHBand="0" w:noVBand="1"/>
      </w:tblPr>
      <w:tblGrid>
        <w:gridCol w:w="1101"/>
        <w:gridCol w:w="708"/>
        <w:gridCol w:w="1134"/>
        <w:gridCol w:w="851"/>
        <w:gridCol w:w="992"/>
        <w:gridCol w:w="851"/>
        <w:gridCol w:w="1134"/>
        <w:gridCol w:w="992"/>
      </w:tblGrid>
      <w:tr w:rsidR="007B2B33" w:rsidRPr="00E65F3E" w:rsidTr="00D67741">
        <w:trPr>
          <w:trHeight w:val="837"/>
        </w:trPr>
        <w:tc>
          <w:tcPr>
            <w:tcW w:w="1101" w:type="dxa"/>
            <w:tcBorders>
              <w:top w:val="nil"/>
              <w:left w:val="nil"/>
            </w:tcBorders>
          </w:tcPr>
          <w:p w:rsidR="007B2B33" w:rsidRPr="00E65F3E" w:rsidRDefault="007B2B33" w:rsidP="0059180B">
            <w:pPr>
              <w:pStyle w:val="Textkrper"/>
              <w:jc w:val="left"/>
            </w:pPr>
          </w:p>
        </w:tc>
        <w:tc>
          <w:tcPr>
            <w:tcW w:w="708" w:type="dxa"/>
            <w:shd w:val="clear" w:color="auto" w:fill="F2F2F2" w:themeFill="background1" w:themeFillShade="F2"/>
            <w:vAlign w:val="center"/>
          </w:tcPr>
          <w:p w:rsidR="007B2B33" w:rsidRPr="00E65F3E" w:rsidRDefault="007B2B33" w:rsidP="0059180B">
            <w:pPr>
              <w:pStyle w:val="Textkrper"/>
              <w:jc w:val="center"/>
            </w:pPr>
            <w:r w:rsidRPr="00E65F3E">
              <w:t>Rol</w:t>
            </w:r>
            <w:r w:rsidRPr="00E65F3E">
              <w:t>l</w:t>
            </w:r>
            <w:r w:rsidRPr="00E65F3E">
              <w:t>geld</w:t>
            </w:r>
          </w:p>
          <w:p w:rsidR="007B2B33" w:rsidRPr="00E65F3E" w:rsidRDefault="007B2B33" w:rsidP="0059180B">
            <w:pPr>
              <w:pStyle w:val="Textkrper"/>
              <w:jc w:val="center"/>
            </w:pPr>
            <w:r w:rsidRPr="00E65F3E">
              <w:t>40 €</w:t>
            </w:r>
          </w:p>
        </w:tc>
        <w:tc>
          <w:tcPr>
            <w:tcW w:w="1134" w:type="dxa"/>
            <w:shd w:val="clear" w:color="auto" w:fill="F2F2F2" w:themeFill="background1" w:themeFillShade="F2"/>
            <w:vAlign w:val="center"/>
          </w:tcPr>
          <w:p w:rsidR="007B2B33" w:rsidRPr="00E65F3E" w:rsidRDefault="007B2B33" w:rsidP="0059180B">
            <w:pPr>
              <w:pStyle w:val="Textkrper"/>
              <w:jc w:val="center"/>
            </w:pPr>
            <w:r w:rsidRPr="00E65F3E">
              <w:t>Verlad</w:t>
            </w:r>
            <w:r w:rsidRPr="00E65F3E">
              <w:t>e</w:t>
            </w:r>
            <w:r w:rsidRPr="00E65F3E">
              <w:t>kosten</w:t>
            </w:r>
          </w:p>
          <w:p w:rsidR="007B2B33" w:rsidRPr="00E65F3E" w:rsidRDefault="00D67741" w:rsidP="00D67741">
            <w:pPr>
              <w:pStyle w:val="Textkrper"/>
              <w:jc w:val="center"/>
            </w:pPr>
            <w:r>
              <w:t>15 €</w:t>
            </w:r>
          </w:p>
        </w:tc>
        <w:tc>
          <w:tcPr>
            <w:tcW w:w="851" w:type="dxa"/>
            <w:shd w:val="clear" w:color="auto" w:fill="F2F2F2" w:themeFill="background1" w:themeFillShade="F2"/>
            <w:vAlign w:val="center"/>
          </w:tcPr>
          <w:p w:rsidR="007B2B33" w:rsidRPr="00E65F3E" w:rsidRDefault="007B2B33" w:rsidP="0059180B">
            <w:pPr>
              <w:pStyle w:val="Textkrper"/>
              <w:jc w:val="center"/>
            </w:pPr>
            <w:r w:rsidRPr="00E65F3E">
              <w:t>Frachtkosten</w:t>
            </w:r>
          </w:p>
          <w:p w:rsidR="007B2B33" w:rsidRPr="00E65F3E" w:rsidRDefault="007B2B33" w:rsidP="0059180B">
            <w:pPr>
              <w:pStyle w:val="Textkrper"/>
              <w:jc w:val="center"/>
            </w:pPr>
            <w:r w:rsidRPr="00E65F3E">
              <w:t>25 €</w:t>
            </w:r>
          </w:p>
        </w:tc>
        <w:tc>
          <w:tcPr>
            <w:tcW w:w="992" w:type="dxa"/>
            <w:shd w:val="clear" w:color="auto" w:fill="F2F2F2" w:themeFill="background1" w:themeFillShade="F2"/>
            <w:vAlign w:val="center"/>
          </w:tcPr>
          <w:p w:rsidR="007B2B33" w:rsidRPr="00E65F3E" w:rsidRDefault="007B2B33" w:rsidP="0059180B">
            <w:pPr>
              <w:pStyle w:val="Textkrper"/>
              <w:jc w:val="center"/>
            </w:pPr>
            <w:r w:rsidRPr="00E65F3E">
              <w:t>Entlad</w:t>
            </w:r>
            <w:r w:rsidRPr="00E65F3E">
              <w:t>e</w:t>
            </w:r>
            <w:r w:rsidRPr="00E65F3E">
              <w:t>kosten</w:t>
            </w:r>
          </w:p>
          <w:p w:rsidR="007B2B33" w:rsidRPr="00E65F3E" w:rsidRDefault="007B2B33" w:rsidP="0059180B">
            <w:pPr>
              <w:pStyle w:val="Textkrper"/>
              <w:jc w:val="center"/>
            </w:pPr>
            <w:r w:rsidRPr="00E65F3E">
              <w:t>10 €</w:t>
            </w:r>
          </w:p>
        </w:tc>
        <w:tc>
          <w:tcPr>
            <w:tcW w:w="851" w:type="dxa"/>
            <w:shd w:val="clear" w:color="auto" w:fill="F2F2F2" w:themeFill="background1" w:themeFillShade="F2"/>
            <w:vAlign w:val="center"/>
          </w:tcPr>
          <w:p w:rsidR="007B2B33" w:rsidRPr="00E65F3E" w:rsidRDefault="007B2B33" w:rsidP="0059180B">
            <w:pPr>
              <w:pStyle w:val="Textkrper"/>
              <w:jc w:val="center"/>
            </w:pPr>
            <w:r w:rsidRPr="00E65F3E">
              <w:t>Rol</w:t>
            </w:r>
            <w:r w:rsidRPr="00E65F3E">
              <w:t>l</w:t>
            </w:r>
            <w:r w:rsidRPr="00E65F3E">
              <w:t>geld</w:t>
            </w:r>
          </w:p>
          <w:p w:rsidR="007B2B33" w:rsidRPr="00E65F3E" w:rsidRDefault="007B2B33" w:rsidP="0059180B">
            <w:pPr>
              <w:pStyle w:val="Textkrper"/>
              <w:jc w:val="center"/>
            </w:pPr>
            <w:r w:rsidRPr="00E65F3E">
              <w:t>12 €</w:t>
            </w:r>
          </w:p>
        </w:tc>
        <w:tc>
          <w:tcPr>
            <w:tcW w:w="1134" w:type="dxa"/>
            <w:shd w:val="clear" w:color="auto" w:fill="F2F2F2" w:themeFill="background1" w:themeFillShade="F2"/>
            <w:vAlign w:val="center"/>
          </w:tcPr>
          <w:p w:rsidR="007B2B33" w:rsidRPr="00E65F3E" w:rsidRDefault="007B2B33" w:rsidP="0059180B">
            <w:pPr>
              <w:pStyle w:val="Textkrper"/>
              <w:jc w:val="center"/>
            </w:pPr>
            <w:r w:rsidRPr="00E65F3E">
              <w:t>Kosten Verkäufer</w:t>
            </w:r>
          </w:p>
        </w:tc>
        <w:tc>
          <w:tcPr>
            <w:tcW w:w="992" w:type="dxa"/>
            <w:shd w:val="clear" w:color="auto" w:fill="F2F2F2" w:themeFill="background1" w:themeFillShade="F2"/>
            <w:vAlign w:val="center"/>
          </w:tcPr>
          <w:p w:rsidR="007B2B33" w:rsidRPr="00E65F3E" w:rsidRDefault="007B2B33" w:rsidP="00D67741">
            <w:pPr>
              <w:pStyle w:val="Textkrper"/>
              <w:jc w:val="center"/>
            </w:pPr>
            <w:r w:rsidRPr="00E65F3E">
              <w:t>Kosten Käu</w:t>
            </w:r>
            <w:r w:rsidR="00D67741">
              <w:t>fer</w:t>
            </w:r>
          </w:p>
        </w:tc>
      </w:tr>
      <w:tr w:rsidR="007B2B33" w:rsidRPr="00E65F3E" w:rsidTr="00D67741">
        <w:trPr>
          <w:trHeight w:val="535"/>
        </w:trPr>
        <w:tc>
          <w:tcPr>
            <w:tcW w:w="1101" w:type="dxa"/>
            <w:vAlign w:val="center"/>
          </w:tcPr>
          <w:p w:rsidR="007B2B33" w:rsidRPr="00E65F3E" w:rsidRDefault="007B2B33" w:rsidP="00D67741">
            <w:pPr>
              <w:pStyle w:val="Textkrper"/>
              <w:jc w:val="left"/>
            </w:pPr>
            <w:r w:rsidRPr="00E65F3E">
              <w:t>frei Bah</w:t>
            </w:r>
            <w:r w:rsidRPr="00E65F3E">
              <w:t>n</w:t>
            </w:r>
            <w:r w:rsidRPr="00E65F3E">
              <w:t>hof</w:t>
            </w:r>
          </w:p>
        </w:tc>
        <w:tc>
          <w:tcPr>
            <w:tcW w:w="708"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992"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r w:rsidRPr="00E65F3E">
              <w:t>80</w:t>
            </w:r>
          </w:p>
        </w:tc>
        <w:tc>
          <w:tcPr>
            <w:tcW w:w="992" w:type="dxa"/>
            <w:vAlign w:val="center"/>
          </w:tcPr>
          <w:p w:rsidR="007B2B33" w:rsidRPr="00E65F3E" w:rsidRDefault="007B2B33" w:rsidP="0059180B">
            <w:pPr>
              <w:pStyle w:val="Textkrper"/>
              <w:jc w:val="center"/>
            </w:pPr>
            <w:r w:rsidRPr="00E65F3E">
              <w:t>22</w:t>
            </w:r>
          </w:p>
        </w:tc>
      </w:tr>
      <w:tr w:rsidR="007B2B33" w:rsidRPr="00E65F3E" w:rsidTr="00D67741">
        <w:trPr>
          <w:trHeight w:val="543"/>
        </w:trPr>
        <w:tc>
          <w:tcPr>
            <w:tcW w:w="1101" w:type="dxa"/>
            <w:vAlign w:val="center"/>
          </w:tcPr>
          <w:p w:rsidR="007B2B33" w:rsidRPr="00E65F3E" w:rsidRDefault="00AC4319" w:rsidP="00D67741">
            <w:pPr>
              <w:pStyle w:val="Textkrper"/>
              <w:jc w:val="left"/>
            </w:pPr>
            <w:r>
              <w:t>f</w:t>
            </w:r>
            <w:r w:rsidR="007B2B33" w:rsidRPr="00E65F3E">
              <w:t>rei Wa</w:t>
            </w:r>
            <w:r w:rsidR="007B2B33" w:rsidRPr="00E65F3E">
              <w:t>g</w:t>
            </w:r>
            <w:r w:rsidR="007B2B33" w:rsidRPr="00E65F3E">
              <w:t>gon</w:t>
            </w:r>
          </w:p>
        </w:tc>
        <w:tc>
          <w:tcPr>
            <w:tcW w:w="708"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992"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r w:rsidRPr="00E65F3E">
              <w:t>55</w:t>
            </w:r>
          </w:p>
        </w:tc>
        <w:tc>
          <w:tcPr>
            <w:tcW w:w="992" w:type="dxa"/>
            <w:vAlign w:val="center"/>
          </w:tcPr>
          <w:p w:rsidR="007B2B33" w:rsidRPr="00E65F3E" w:rsidRDefault="007B2B33" w:rsidP="0059180B">
            <w:pPr>
              <w:pStyle w:val="Textkrper"/>
              <w:jc w:val="center"/>
            </w:pPr>
            <w:r w:rsidRPr="00E65F3E">
              <w:t>47</w:t>
            </w:r>
          </w:p>
        </w:tc>
      </w:tr>
      <w:tr w:rsidR="007B2B33" w:rsidRPr="00E65F3E" w:rsidTr="00D67741">
        <w:trPr>
          <w:trHeight w:val="565"/>
        </w:trPr>
        <w:tc>
          <w:tcPr>
            <w:tcW w:w="1101" w:type="dxa"/>
            <w:vAlign w:val="center"/>
          </w:tcPr>
          <w:p w:rsidR="007B2B33" w:rsidRPr="00E65F3E" w:rsidRDefault="007B2B33" w:rsidP="00D67741">
            <w:pPr>
              <w:pStyle w:val="Textkrper"/>
              <w:jc w:val="left"/>
            </w:pPr>
            <w:r w:rsidRPr="00E65F3E">
              <w:t>ab Bah</w:t>
            </w:r>
            <w:r w:rsidRPr="00E65F3E">
              <w:t>n</w:t>
            </w:r>
            <w:r w:rsidRPr="00E65F3E">
              <w:t>hof hier</w:t>
            </w:r>
          </w:p>
        </w:tc>
        <w:tc>
          <w:tcPr>
            <w:tcW w:w="708"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992"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r w:rsidRPr="00E65F3E">
              <w:t>40</w:t>
            </w:r>
          </w:p>
        </w:tc>
        <w:tc>
          <w:tcPr>
            <w:tcW w:w="992" w:type="dxa"/>
            <w:vAlign w:val="center"/>
          </w:tcPr>
          <w:p w:rsidR="007B2B33" w:rsidRPr="00E65F3E" w:rsidRDefault="007B2B33" w:rsidP="0059180B">
            <w:pPr>
              <w:pStyle w:val="Textkrper"/>
              <w:jc w:val="center"/>
            </w:pPr>
            <w:r w:rsidRPr="00E65F3E">
              <w:t>62</w:t>
            </w:r>
          </w:p>
        </w:tc>
      </w:tr>
      <w:tr w:rsidR="007B2B33" w:rsidRPr="00E65F3E" w:rsidTr="00D67741">
        <w:trPr>
          <w:trHeight w:val="559"/>
        </w:trPr>
        <w:tc>
          <w:tcPr>
            <w:tcW w:w="1101" w:type="dxa"/>
            <w:vAlign w:val="center"/>
          </w:tcPr>
          <w:p w:rsidR="007B2B33" w:rsidRPr="00E65F3E" w:rsidRDefault="003A0BEB" w:rsidP="00D67741">
            <w:pPr>
              <w:pStyle w:val="Textkrper"/>
              <w:jc w:val="left"/>
            </w:pPr>
            <w:r>
              <w:t>a</w:t>
            </w:r>
            <w:r w:rsidR="007B2B33" w:rsidRPr="00E65F3E">
              <w:t>b Werk</w:t>
            </w:r>
          </w:p>
        </w:tc>
        <w:tc>
          <w:tcPr>
            <w:tcW w:w="708"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992" w:type="dxa"/>
            <w:vAlign w:val="center"/>
          </w:tcPr>
          <w:p w:rsidR="007B2B33" w:rsidRPr="00E65F3E" w:rsidRDefault="007B2B33" w:rsidP="0059180B">
            <w:pPr>
              <w:pStyle w:val="Textkrper"/>
              <w:jc w:val="center"/>
            </w:pPr>
          </w:p>
        </w:tc>
        <w:tc>
          <w:tcPr>
            <w:tcW w:w="851" w:type="dxa"/>
            <w:vAlign w:val="center"/>
          </w:tcPr>
          <w:p w:rsidR="007B2B33" w:rsidRPr="00E65F3E" w:rsidRDefault="007B2B33" w:rsidP="0059180B">
            <w:pPr>
              <w:pStyle w:val="Textkrper"/>
              <w:jc w:val="center"/>
            </w:pPr>
          </w:p>
        </w:tc>
        <w:tc>
          <w:tcPr>
            <w:tcW w:w="1134" w:type="dxa"/>
            <w:vAlign w:val="center"/>
          </w:tcPr>
          <w:p w:rsidR="007B2B33" w:rsidRPr="00E65F3E" w:rsidRDefault="007B2B33" w:rsidP="0059180B">
            <w:pPr>
              <w:pStyle w:val="Textkrper"/>
              <w:jc w:val="center"/>
            </w:pPr>
            <w:r w:rsidRPr="00E65F3E">
              <w:t>0</w:t>
            </w:r>
          </w:p>
        </w:tc>
        <w:tc>
          <w:tcPr>
            <w:tcW w:w="992" w:type="dxa"/>
            <w:vAlign w:val="center"/>
          </w:tcPr>
          <w:p w:rsidR="007B2B33" w:rsidRPr="00E65F3E" w:rsidRDefault="007B2B33" w:rsidP="0059180B">
            <w:pPr>
              <w:pStyle w:val="Textkrper"/>
              <w:jc w:val="center"/>
            </w:pPr>
            <w:r w:rsidRPr="00E65F3E">
              <w:t>102</w:t>
            </w:r>
          </w:p>
        </w:tc>
      </w:tr>
    </w:tbl>
    <w:p w:rsidR="007B2B33" w:rsidRDefault="007B2B33" w:rsidP="007B2B33">
      <w:pPr>
        <w:spacing w:line="240" w:lineRule="exact"/>
      </w:pPr>
    </w:p>
    <w:p w:rsidR="007B2B33" w:rsidRDefault="007B2B33" w:rsidP="007B2B33">
      <w:pPr>
        <w:spacing w:line="240" w:lineRule="exact"/>
      </w:pPr>
    </w:p>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562ADC" w:rsidRDefault="00D67741" w:rsidP="007B2B33">
            <w:pPr>
              <w:pStyle w:val="TabelleKopflinks"/>
            </w:pPr>
            <w:r>
              <w:t>Erstellen eines Angebot</w:t>
            </w:r>
            <w:r w:rsidR="007B2B33">
              <w:t>s</w:t>
            </w:r>
            <w:r w:rsidR="009C0FFD">
              <w:t xml:space="preserve"> – </w:t>
            </w:r>
          </w:p>
          <w:p w:rsidR="007B2B33" w:rsidRDefault="00F956E7" w:rsidP="007B2B33">
            <w:pPr>
              <w:pStyle w:val="TabelleKopflinks"/>
            </w:pPr>
            <w:r>
              <w:t>Bindung an ein Angebot</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.01.04.</w:t>
            </w:r>
          </w:p>
        </w:tc>
      </w:tr>
      <w:tr w:rsidR="007B2B33" w:rsidRPr="00B51DE9" w:rsidTr="007B2B33">
        <w:tc>
          <w:tcPr>
            <w:tcW w:w="7348" w:type="dxa"/>
            <w:gridSpan w:val="3"/>
            <w:tcBorders>
              <w:left w:val="single" w:sz="4" w:space="0" w:color="auto"/>
              <w:bottom w:val="single" w:sz="4" w:space="0" w:color="auto"/>
              <w:right w:val="single" w:sz="4" w:space="0" w:color="auto"/>
            </w:tcBorders>
            <w:hideMark/>
          </w:tcPr>
          <w:p w:rsidR="007B2B33" w:rsidRDefault="007B2B33" w:rsidP="007B2B33">
            <w:pPr>
              <w:pStyle w:val="Tabelle6pt"/>
            </w:pPr>
            <w:r>
              <w:t>Kompetenzbereiche:</w:t>
            </w:r>
          </w:p>
          <w:p w:rsidR="007D1828" w:rsidRPr="007D1828" w:rsidRDefault="007D1828" w:rsidP="007D1828">
            <w:pPr>
              <w:pStyle w:val="Kopf8ptafz"/>
              <w:ind w:left="227" w:hanging="170"/>
            </w:pPr>
            <w:r w:rsidRPr="007D1828">
              <w:t>Ich kann anhand unterschiedlicher Belege Informationen zusammenstellen und den Verkaufspro</w:t>
            </w:r>
            <w:r>
              <w:t>zess beschreiben.</w:t>
            </w:r>
          </w:p>
          <w:p w:rsidR="007D1828" w:rsidRPr="007D1828" w:rsidRDefault="007D1828" w:rsidP="007D1828">
            <w:pPr>
              <w:pStyle w:val="Kopf8ptafz"/>
              <w:ind w:left="227" w:hanging="170"/>
            </w:pPr>
            <w:r w:rsidRPr="007D1828">
              <w:t>Ich kann die rechtlichen Grundtatbestände im Verkaufsprozess benennen und einsetzen.</w:t>
            </w:r>
          </w:p>
          <w:p w:rsidR="00562ADC" w:rsidRPr="007D1828" w:rsidRDefault="007D1828" w:rsidP="007D1828">
            <w:pPr>
              <w:pStyle w:val="Kopf8ptafz"/>
              <w:ind w:left="227" w:hanging="170"/>
            </w:pPr>
            <w:r w:rsidRPr="007D1828">
              <w:t>Ich kann den Arbeitsablauf im Verkaufsprozess planen und durchführen.</w:t>
            </w:r>
          </w:p>
          <w:p w:rsidR="007B2B33" w:rsidRDefault="007B2B33" w:rsidP="007D1828">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D9D9D9" w:themeFill="background1" w:themeFillShade="D9"/>
                </w:tcPr>
                <w:p w:rsidR="007B2B33" w:rsidRPr="00B51DE9" w:rsidRDefault="007B2B33" w:rsidP="007B2B33">
                  <w:pPr>
                    <w:pStyle w:val="TabelleKopfmitte"/>
                  </w:pPr>
                  <w:proofErr w:type="spellStart"/>
                  <w:r w:rsidRPr="00B51DE9">
                    <w:t>LernTHEMA</w:t>
                  </w:r>
                  <w:proofErr w:type="spellEnd"/>
                </w:p>
              </w:tc>
            </w:tr>
            <w:tr w:rsidR="007B2B33" w:rsidRPr="00B51DE9" w:rsidTr="007B2B33">
              <w:trPr>
                <w:trHeight w:val="284"/>
              </w:trPr>
              <w:tc>
                <w:tcPr>
                  <w:tcW w:w="2090" w:type="dxa"/>
                  <w:tcBorders>
                    <w:bottom w:val="nil"/>
                  </w:tcBorders>
                </w:tcPr>
                <w:p w:rsidR="007B2B33" w:rsidRPr="00B51DE9" w:rsidRDefault="007B2B33" w:rsidP="007B2B33">
                  <w:pPr>
                    <w:pStyle w:val="Textkrper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7D1828" w:rsidRDefault="007D1828" w:rsidP="007B2B33">
            <w:pPr>
              <w:pStyle w:val="Kopf8ptafz"/>
              <w:numPr>
                <w:ilvl w:val="0"/>
                <w:numId w:val="0"/>
              </w:numPr>
              <w:ind w:left="416" w:hanging="360"/>
              <w:rPr>
                <w:sz w:val="12"/>
              </w:rPr>
            </w:pPr>
            <w:r w:rsidRPr="007D1828">
              <w:rPr>
                <w:sz w:val="12"/>
              </w:rPr>
              <w:t>Kompetenzen:</w:t>
            </w:r>
          </w:p>
          <w:p w:rsidR="00697027" w:rsidRDefault="00697027" w:rsidP="00697027">
            <w:pPr>
              <w:pStyle w:val="Kopf8ptafz"/>
            </w:pPr>
            <w:r>
              <w:t>Ich kann die rechtliche Bindung an ein Angebot mit Hilfe des BGB bestimmen.</w:t>
            </w:r>
          </w:p>
          <w:p w:rsidR="00697027" w:rsidRDefault="00697027" w:rsidP="00697027">
            <w:pPr>
              <w:pStyle w:val="Kopf8ptafz"/>
            </w:pPr>
            <w:r>
              <w:t>Ich kann die rechtlichen Bestimmungen für die Bindung an ein Angebot situationsbedingt anwenden.</w:t>
            </w:r>
          </w:p>
          <w:p w:rsidR="00697027" w:rsidRDefault="00697027" w:rsidP="00697027">
            <w:pPr>
              <w:pStyle w:val="Kopf8ptafz"/>
            </w:pPr>
            <w:r>
              <w:t>Ich kann die Bedeutung von Freizeichnungsklauseln erklären.</w:t>
            </w:r>
          </w:p>
          <w:p w:rsidR="007B2B33" w:rsidRDefault="007B2B33" w:rsidP="003A0BEB">
            <w:pPr>
              <w:pStyle w:val="Kopf8ptafz"/>
              <w:numPr>
                <w:ilvl w:val="0"/>
                <w:numId w:val="0"/>
              </w:numPr>
              <w:ind w:left="227"/>
            </w:pP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3A0BEB">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3A0BEB">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3A0BEB">
            <w:pPr>
              <w:pStyle w:val="Kopf8ptafz"/>
              <w:numPr>
                <w:ilvl w:val="0"/>
                <w:numId w:val="0"/>
              </w:numPr>
              <w:ind w:left="416"/>
            </w:pPr>
          </w:p>
        </w:tc>
      </w:tr>
    </w:tbl>
    <w:p w:rsidR="007B2B33" w:rsidRDefault="007B2B33" w:rsidP="007B2B33">
      <w:pPr>
        <w:pStyle w:val="berschrift1"/>
      </w:pPr>
      <w:r w:rsidRPr="0011329E">
        <w:rPr>
          <w:noProof/>
          <w:sz w:val="24"/>
        </w:rPr>
        <w:drawing>
          <wp:anchor distT="0" distB="0" distL="114300" distR="114300" simplePos="0" relativeHeight="252405248" behindDoc="0" locked="0" layoutInCell="0" allowOverlap="1" wp14:anchorId="7E25212C" wp14:editId="71768C1E">
            <wp:simplePos x="0" y="0"/>
            <wp:positionH relativeFrom="rightMargin">
              <wp:posOffset>828040</wp:posOffset>
            </wp:positionH>
            <wp:positionV relativeFrom="paragraph">
              <wp:posOffset>0</wp:posOffset>
            </wp:positionV>
            <wp:extent cx="349200" cy="320400"/>
            <wp:effectExtent l="0" t="0" r="0" b="3810"/>
            <wp:wrapNone/>
            <wp:docPr id="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anchor>
        </w:drawing>
      </w:r>
      <w:r w:rsidRPr="0011329E">
        <w:rPr>
          <w:noProof/>
          <w:sz w:val="24"/>
        </w:rPr>
        <w:drawing>
          <wp:anchor distT="0" distB="0" distL="114300" distR="114300" simplePos="0" relativeHeight="252404224" behindDoc="0" locked="0" layoutInCell="0" allowOverlap="1" wp14:anchorId="6BEA53C1" wp14:editId="179C12DE">
            <wp:simplePos x="0" y="0"/>
            <wp:positionH relativeFrom="rightMargin">
              <wp:posOffset>467995</wp:posOffset>
            </wp:positionH>
            <wp:positionV relativeFrom="paragraph">
              <wp:posOffset>0</wp:posOffset>
            </wp:positionV>
            <wp:extent cx="349885" cy="320675"/>
            <wp:effectExtent l="0" t="0" r="0" b="3175"/>
            <wp:wrapNone/>
            <wp:docPr id="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rsidRPr="0011329E">
        <w:rPr>
          <w:noProof/>
          <w:sz w:val="24"/>
        </w:rPr>
        <w:drawing>
          <wp:anchor distT="0" distB="0" distL="114300" distR="114300" simplePos="0" relativeHeight="252403200" behindDoc="0" locked="0" layoutInCell="0" allowOverlap="1" wp14:anchorId="598C9CF3" wp14:editId="026DE901">
            <wp:simplePos x="0" y="0"/>
            <wp:positionH relativeFrom="rightMargin">
              <wp:posOffset>107950</wp:posOffset>
            </wp:positionH>
            <wp:positionV relativeFrom="paragraph">
              <wp:posOffset>0</wp:posOffset>
            </wp:positionV>
            <wp:extent cx="349885" cy="320675"/>
            <wp:effectExtent l="0" t="0" r="0" b="3175"/>
            <wp:wrapNone/>
            <wp:docPr id="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t>Ich prüfe die Bindung an ein Angebot.</w:t>
      </w:r>
    </w:p>
    <w:p w:rsidR="003A0BEB" w:rsidRDefault="003A0BEB" w:rsidP="003A0BEB">
      <w:pPr>
        <w:jc w:val="both"/>
      </w:pPr>
      <w:r w:rsidRPr="008C649F">
        <w:t xml:space="preserve">Sie stehen vor folgendem </w:t>
      </w:r>
      <w:r w:rsidRPr="00D42689">
        <w:rPr>
          <w:b/>
        </w:rPr>
        <w:t>Problem</w:t>
      </w:r>
      <w:r w:rsidRPr="008C649F">
        <w:t xml:space="preserve">. Die von der Firma Sportbörse GmbH bestellte Ware wurde bereits an einen anderen Kunden verkauft und ist nicht mehr </w:t>
      </w:r>
      <w:r>
        <w:t>vorrätig</w:t>
      </w:r>
      <w:r w:rsidRPr="008C649F">
        <w:t>.</w:t>
      </w:r>
    </w:p>
    <w:p w:rsidR="003A0BEB" w:rsidRDefault="003A0BEB" w:rsidP="003A0BEB">
      <w:pPr>
        <w:jc w:val="both"/>
      </w:pPr>
      <w:r>
        <w:t>Frage: Kann die Firma Sportbörse GmbH auf die Lieferung der Ware bestehen?</w:t>
      </w:r>
    </w:p>
    <w:p w:rsidR="003A0BEB" w:rsidRDefault="003A0BEB" w:rsidP="003A0BEB">
      <w:pPr>
        <w:jc w:val="both"/>
      </w:pPr>
      <w:r>
        <w:t>Sie sind sich nicht ganz sicher und vergleichen nochmals das schriftliche Angebot und die Bestellung der Firma Sportbörse GmbH.</w:t>
      </w:r>
    </w:p>
    <w:p w:rsidR="003A0BEB" w:rsidRDefault="003A0BEB" w:rsidP="003A0BEB">
      <w:pPr>
        <w:jc w:val="both"/>
      </w:pPr>
    </w:p>
    <w:p w:rsidR="003A0BEB" w:rsidRDefault="003A0BEB" w:rsidP="003A0BEB">
      <w:pPr>
        <w:pStyle w:val="Textkrper"/>
      </w:pPr>
      <w:r>
        <w:t>Zur abschließenden Klärung nehmen Sie das BGB zu Hilfe und bearbeiten das Arbeit</w:t>
      </w:r>
      <w:r>
        <w:t>s</w:t>
      </w:r>
      <w:r>
        <w:t>blatt.</w:t>
      </w:r>
    </w:p>
    <w:p w:rsidR="003A0BEB" w:rsidRPr="003A0BEB" w:rsidRDefault="003A0BEB" w:rsidP="003A0BEB">
      <w:pPr>
        <w:pStyle w:val="Abstandszeile"/>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33"/>
        <w:gridCol w:w="1134"/>
        <w:gridCol w:w="5104"/>
      </w:tblGrid>
      <w:tr w:rsidR="007B2B33" w:rsidRPr="00DE4890" w:rsidTr="003A0BEB">
        <w:trPr>
          <w:trHeight w:val="247"/>
        </w:trPr>
        <w:tc>
          <w:tcPr>
            <w:tcW w:w="1133" w:type="dxa"/>
            <w:shd w:val="clear" w:color="auto" w:fill="auto"/>
            <w:vAlign w:val="center"/>
          </w:tcPr>
          <w:p w:rsidR="007B2B33" w:rsidRPr="006002AF" w:rsidRDefault="007B2B33" w:rsidP="007B2B33">
            <w:pPr>
              <w:pStyle w:val="Textkrpermitte"/>
              <w:rPr>
                <w:noProof/>
                <w:sz w:val="24"/>
              </w:rPr>
            </w:pPr>
            <w:r w:rsidRPr="006002AF">
              <w:rPr>
                <w:noProof/>
                <w:sz w:val="24"/>
              </w:rPr>
              <w:drawing>
                <wp:anchor distT="0" distB="0" distL="114300" distR="114300" simplePos="0" relativeHeight="252386816" behindDoc="0" locked="0" layoutInCell="0" allowOverlap="1" wp14:anchorId="51DC43D2" wp14:editId="0A22AFCD">
                  <wp:simplePos x="0" y="0"/>
                  <wp:positionH relativeFrom="rightMargin">
                    <wp:posOffset>-4428490</wp:posOffset>
                  </wp:positionH>
                  <wp:positionV relativeFrom="paragraph">
                    <wp:posOffset>119380</wp:posOffset>
                  </wp:positionV>
                  <wp:extent cx="302260" cy="323850"/>
                  <wp:effectExtent l="0" t="0" r="2540" b="0"/>
                  <wp:wrapNone/>
                  <wp:docPr id="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p>
        </w:tc>
        <w:tc>
          <w:tcPr>
            <w:tcW w:w="1134" w:type="dxa"/>
            <w:shd w:val="clear" w:color="auto" w:fill="auto"/>
            <w:vAlign w:val="center"/>
          </w:tcPr>
          <w:p w:rsidR="007B2B33" w:rsidRDefault="007B2B33" w:rsidP="007B2B33">
            <w:pPr>
              <w:pStyle w:val="Textkrper"/>
            </w:pPr>
            <w:r>
              <w:t xml:space="preserve">5 </w:t>
            </w:r>
            <w:r w:rsidR="003A0BEB">
              <w:t>Min.</w:t>
            </w:r>
          </w:p>
        </w:tc>
        <w:tc>
          <w:tcPr>
            <w:tcW w:w="5104" w:type="dxa"/>
            <w:shd w:val="clear" w:color="auto" w:fill="auto"/>
          </w:tcPr>
          <w:p w:rsidR="007B2B33" w:rsidRDefault="0079737F" w:rsidP="003A0BEB">
            <w:pPr>
              <w:pStyle w:val="Textkrper"/>
              <w:jc w:val="left"/>
            </w:pPr>
            <w:r>
              <w:t>Stellen Sie</w:t>
            </w:r>
            <w:r w:rsidR="007B2B33">
              <w:t xml:space="preserve"> den Verkaufsprozess mit den entsprechenden Belegen bildhaft dar. </w:t>
            </w:r>
            <w:r>
              <w:t>Notieren Sie</w:t>
            </w:r>
            <w:r w:rsidR="007B2B33">
              <w:t xml:space="preserve"> die </w:t>
            </w:r>
            <w:proofErr w:type="spellStart"/>
            <w:r w:rsidR="007B2B33">
              <w:t>Belegart</w:t>
            </w:r>
            <w:proofErr w:type="spellEnd"/>
            <w:r w:rsidR="007B2B33">
              <w:t xml:space="preserve"> und das Belegdatum.</w:t>
            </w:r>
          </w:p>
          <w:p w:rsidR="007B2B33" w:rsidRDefault="007B2B33" w:rsidP="003A0BEB">
            <w:pPr>
              <w:pStyle w:val="Textkrper"/>
              <w:jc w:val="left"/>
            </w:pPr>
          </w:p>
        </w:tc>
      </w:tr>
      <w:tr w:rsidR="007B2B33" w:rsidTr="003A0BEB">
        <w:trPr>
          <w:trHeight w:val="247"/>
        </w:trPr>
        <w:tc>
          <w:tcPr>
            <w:tcW w:w="1133" w:type="dxa"/>
            <w:shd w:val="clear" w:color="auto" w:fill="auto"/>
            <w:vAlign w:val="center"/>
          </w:tcPr>
          <w:p w:rsidR="007B2B33" w:rsidRPr="006002AF" w:rsidRDefault="007B2B33" w:rsidP="007B2B33">
            <w:pPr>
              <w:pStyle w:val="Textkrpermitte"/>
              <w:rPr>
                <w:noProof/>
                <w:sz w:val="24"/>
              </w:rPr>
            </w:pPr>
            <w:r>
              <w:rPr>
                <w:noProof/>
                <w:sz w:val="24"/>
              </w:rPr>
              <w:drawing>
                <wp:anchor distT="0" distB="0" distL="114300" distR="114300" simplePos="0" relativeHeight="252478976" behindDoc="0" locked="0" layoutInCell="0" allowOverlap="1" wp14:anchorId="46FC2A4A" wp14:editId="52EF3A24">
                  <wp:simplePos x="0" y="0"/>
                  <wp:positionH relativeFrom="rightMargin">
                    <wp:posOffset>-4425950</wp:posOffset>
                  </wp:positionH>
                  <wp:positionV relativeFrom="paragraph">
                    <wp:posOffset>63500</wp:posOffset>
                  </wp:positionV>
                  <wp:extent cx="247650" cy="371475"/>
                  <wp:effectExtent l="0" t="0" r="0" b="9525"/>
                  <wp:wrapNone/>
                  <wp:docPr id="928"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shd w:val="clear" w:color="auto" w:fill="auto"/>
            <w:vAlign w:val="center"/>
          </w:tcPr>
          <w:p w:rsidR="007B2B33" w:rsidRDefault="007B2B33" w:rsidP="007B2B33">
            <w:pPr>
              <w:pStyle w:val="Textkrper"/>
            </w:pPr>
            <w:r>
              <w:t xml:space="preserve">5 </w:t>
            </w:r>
            <w:r w:rsidR="003A0BEB">
              <w:t>Min.</w:t>
            </w:r>
          </w:p>
        </w:tc>
        <w:tc>
          <w:tcPr>
            <w:tcW w:w="5104" w:type="dxa"/>
            <w:shd w:val="clear" w:color="auto" w:fill="auto"/>
          </w:tcPr>
          <w:p w:rsidR="007B2B33" w:rsidRDefault="007B2B33" w:rsidP="003A0BEB">
            <w:pPr>
              <w:pStyle w:val="Textkrper"/>
              <w:jc w:val="left"/>
            </w:pPr>
            <w:r w:rsidRPr="00341D8C">
              <w:t>Die Lehrkraft erläutert die Problematik der Bindung an das Angebot</w:t>
            </w:r>
            <w:r>
              <w:t>.</w:t>
            </w:r>
          </w:p>
          <w:p w:rsidR="007B2B33" w:rsidRDefault="007B2B33" w:rsidP="003A0BEB">
            <w:pPr>
              <w:pStyle w:val="Textkrper"/>
              <w:jc w:val="left"/>
            </w:pPr>
          </w:p>
        </w:tc>
      </w:tr>
      <w:tr w:rsidR="007B2B33" w:rsidTr="003A0BEB">
        <w:trPr>
          <w:trHeight w:val="247"/>
        </w:trPr>
        <w:tc>
          <w:tcPr>
            <w:tcW w:w="1133" w:type="dxa"/>
            <w:shd w:val="clear" w:color="auto" w:fill="auto"/>
            <w:vAlign w:val="center"/>
          </w:tcPr>
          <w:p w:rsidR="007B2B33" w:rsidRDefault="007B2B33" w:rsidP="007B2B33">
            <w:pPr>
              <w:pStyle w:val="Textkrpermitte"/>
              <w:rPr>
                <w:noProof/>
                <w:sz w:val="24"/>
              </w:rPr>
            </w:pPr>
            <w:r>
              <w:rPr>
                <w:noProof/>
              </w:rPr>
              <w:drawing>
                <wp:anchor distT="0" distB="0" distL="114300" distR="114300" simplePos="0" relativeHeight="252480000" behindDoc="0" locked="0" layoutInCell="0" allowOverlap="1" wp14:anchorId="7CC64CF7" wp14:editId="5E83A0D5">
                  <wp:simplePos x="0" y="0"/>
                  <wp:positionH relativeFrom="rightMargin">
                    <wp:posOffset>-4602480</wp:posOffset>
                  </wp:positionH>
                  <wp:positionV relativeFrom="paragraph">
                    <wp:posOffset>90170</wp:posOffset>
                  </wp:positionV>
                  <wp:extent cx="532765" cy="323850"/>
                  <wp:effectExtent l="0" t="0" r="635" b="0"/>
                  <wp:wrapNone/>
                  <wp:docPr id="100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anchor>
              </w:drawing>
            </w:r>
          </w:p>
          <w:p w:rsidR="007B2B33" w:rsidRDefault="007B2B33" w:rsidP="007B2B33">
            <w:pPr>
              <w:pStyle w:val="Textkrpermitte"/>
              <w:rPr>
                <w:noProof/>
                <w:sz w:val="24"/>
              </w:rPr>
            </w:pPr>
          </w:p>
          <w:p w:rsidR="007B2B33" w:rsidRDefault="007B2B33" w:rsidP="007B2B33">
            <w:pPr>
              <w:pStyle w:val="Textkrpermitte"/>
              <w:rPr>
                <w:noProof/>
                <w:sz w:val="24"/>
              </w:rPr>
            </w:pPr>
          </w:p>
        </w:tc>
        <w:tc>
          <w:tcPr>
            <w:tcW w:w="1134" w:type="dxa"/>
            <w:shd w:val="clear" w:color="auto" w:fill="auto"/>
            <w:vAlign w:val="center"/>
          </w:tcPr>
          <w:p w:rsidR="007B2B33" w:rsidRDefault="007B2B33" w:rsidP="007B2B33">
            <w:pPr>
              <w:pStyle w:val="Textkrper"/>
            </w:pPr>
            <w:r>
              <w:t xml:space="preserve">40 </w:t>
            </w:r>
            <w:r w:rsidR="003A0BEB">
              <w:t>Min.</w:t>
            </w:r>
          </w:p>
        </w:tc>
        <w:tc>
          <w:tcPr>
            <w:tcW w:w="5104" w:type="dxa"/>
            <w:shd w:val="clear" w:color="auto" w:fill="auto"/>
          </w:tcPr>
          <w:p w:rsidR="007B2B33" w:rsidRDefault="0079737F" w:rsidP="003A0BEB">
            <w:pPr>
              <w:pStyle w:val="Textkrper"/>
              <w:jc w:val="left"/>
            </w:pPr>
            <w:r>
              <w:t>I</w:t>
            </w:r>
            <w:r w:rsidR="007B2B33">
              <w:t xml:space="preserve">nformieren </w:t>
            </w:r>
            <w:r>
              <w:t xml:space="preserve">Sie </w:t>
            </w:r>
            <w:r w:rsidR="007B2B33">
              <w:t xml:space="preserve">sich mit Hilfe des Infoblattes über die notwendigen Paragrafen und vervollständigen </w:t>
            </w:r>
            <w:r w:rsidR="003A0BEB">
              <w:t xml:space="preserve">Sie </w:t>
            </w:r>
            <w:r w:rsidR="007B2B33">
              <w:t xml:space="preserve">die Übersicht und ordnen </w:t>
            </w:r>
            <w:r w:rsidR="003A0BEB">
              <w:t>Sie die Beispielfälle zu.</w:t>
            </w:r>
          </w:p>
        </w:tc>
      </w:tr>
      <w:tr w:rsidR="007B2B33" w:rsidTr="003A0BEB">
        <w:trPr>
          <w:trHeight w:val="801"/>
        </w:trPr>
        <w:tc>
          <w:tcPr>
            <w:tcW w:w="1133" w:type="dxa"/>
            <w:shd w:val="clear" w:color="auto" w:fill="auto"/>
            <w:vAlign w:val="center"/>
          </w:tcPr>
          <w:p w:rsidR="007B2B33" w:rsidRDefault="007B2B33" w:rsidP="007B2B33">
            <w:pPr>
              <w:pStyle w:val="Textkrpermitte"/>
              <w:rPr>
                <w:noProof/>
                <w:sz w:val="24"/>
              </w:rPr>
            </w:pPr>
            <w:r w:rsidRPr="002227EA">
              <w:rPr>
                <w:noProof/>
                <w:sz w:val="24"/>
              </w:rPr>
              <w:drawing>
                <wp:anchor distT="0" distB="0" distL="114300" distR="114300" simplePos="0" relativeHeight="252469760" behindDoc="0" locked="0" layoutInCell="0" allowOverlap="1" wp14:anchorId="776AC81C" wp14:editId="568BDE1F">
                  <wp:simplePos x="0" y="0"/>
                  <wp:positionH relativeFrom="rightMargin">
                    <wp:posOffset>-4514850</wp:posOffset>
                  </wp:positionH>
                  <wp:positionV relativeFrom="paragraph">
                    <wp:posOffset>131445</wp:posOffset>
                  </wp:positionV>
                  <wp:extent cx="390525" cy="390525"/>
                  <wp:effectExtent l="0" t="0" r="9525" b="9525"/>
                  <wp:wrapNone/>
                  <wp:docPr id="1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2B33" w:rsidRDefault="007B2B33" w:rsidP="007B2B33">
            <w:pPr>
              <w:pStyle w:val="Textkrpermitte"/>
              <w:rPr>
                <w:noProof/>
                <w:sz w:val="24"/>
              </w:rPr>
            </w:pPr>
          </w:p>
          <w:p w:rsidR="007B2B33" w:rsidRPr="002227EA" w:rsidRDefault="007B2B33" w:rsidP="007B2B33">
            <w:pPr>
              <w:pStyle w:val="Textkrpermitte"/>
              <w:rPr>
                <w:noProof/>
                <w:sz w:val="24"/>
              </w:rPr>
            </w:pPr>
          </w:p>
        </w:tc>
        <w:tc>
          <w:tcPr>
            <w:tcW w:w="1134" w:type="dxa"/>
            <w:shd w:val="clear" w:color="auto" w:fill="auto"/>
            <w:vAlign w:val="center"/>
          </w:tcPr>
          <w:p w:rsidR="007B2B33" w:rsidRDefault="007B2B33" w:rsidP="007B2B33">
            <w:pPr>
              <w:pStyle w:val="Textkrper"/>
            </w:pPr>
            <w:r>
              <w:t xml:space="preserve">10 </w:t>
            </w:r>
            <w:r w:rsidR="003A0BEB">
              <w:t>Min.</w:t>
            </w:r>
          </w:p>
        </w:tc>
        <w:tc>
          <w:tcPr>
            <w:tcW w:w="5104" w:type="dxa"/>
            <w:shd w:val="clear" w:color="auto" w:fill="auto"/>
          </w:tcPr>
          <w:p w:rsidR="007B2B33" w:rsidRDefault="00773449" w:rsidP="003A0BEB">
            <w:pPr>
              <w:pStyle w:val="Textkrper"/>
              <w:jc w:val="left"/>
            </w:pPr>
            <w:r>
              <w:t>K</w:t>
            </w:r>
            <w:r w:rsidR="007B2B33" w:rsidRPr="00D1620F">
              <w:t xml:space="preserve">ontrollieren </w:t>
            </w:r>
            <w:r>
              <w:t xml:space="preserve">Sie </w:t>
            </w:r>
            <w:r w:rsidR="007B2B33" w:rsidRPr="00D1620F">
              <w:t>Ihre Ergebnisse</w:t>
            </w:r>
            <w:r w:rsidR="007B2B33">
              <w:t xml:space="preserve"> im Plenum.</w:t>
            </w:r>
          </w:p>
        </w:tc>
      </w:tr>
      <w:tr w:rsidR="007B2B33" w:rsidTr="003A0BEB">
        <w:trPr>
          <w:trHeight w:val="247"/>
        </w:trPr>
        <w:tc>
          <w:tcPr>
            <w:tcW w:w="1133" w:type="dxa"/>
            <w:shd w:val="clear" w:color="auto" w:fill="auto"/>
            <w:vAlign w:val="center"/>
          </w:tcPr>
          <w:p w:rsidR="007B2B33" w:rsidRPr="002227EA" w:rsidRDefault="003A0BEB" w:rsidP="007B2B33">
            <w:pPr>
              <w:pStyle w:val="Textkrpermitte"/>
              <w:rPr>
                <w:noProof/>
                <w:sz w:val="24"/>
              </w:rPr>
            </w:pPr>
            <w:r>
              <w:rPr>
                <w:noProof/>
                <w:sz w:val="24"/>
              </w:rPr>
              <w:drawing>
                <wp:anchor distT="0" distB="0" distL="114300" distR="114300" simplePos="0" relativeHeight="252636672" behindDoc="0" locked="0" layoutInCell="0" allowOverlap="1" wp14:anchorId="312C2B12" wp14:editId="067D1DF8">
                  <wp:simplePos x="0" y="0"/>
                  <wp:positionH relativeFrom="rightMargin">
                    <wp:posOffset>106680</wp:posOffset>
                  </wp:positionH>
                  <wp:positionV relativeFrom="paragraph">
                    <wp:posOffset>14605</wp:posOffset>
                  </wp:positionV>
                  <wp:extent cx="323850" cy="323850"/>
                  <wp:effectExtent l="0" t="0" r="0" b="0"/>
                  <wp:wrapNone/>
                  <wp:docPr id="6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B33" w:rsidRPr="006002AF">
              <w:rPr>
                <w:noProof/>
                <w:sz w:val="24"/>
              </w:rPr>
              <w:drawing>
                <wp:anchor distT="0" distB="0" distL="114300" distR="114300" simplePos="0" relativeHeight="252470784" behindDoc="0" locked="0" layoutInCell="0" allowOverlap="1" wp14:anchorId="08F37110" wp14:editId="7E452E9A">
                  <wp:simplePos x="0" y="0"/>
                  <wp:positionH relativeFrom="rightMargin">
                    <wp:posOffset>-4484370</wp:posOffset>
                  </wp:positionH>
                  <wp:positionV relativeFrom="paragraph">
                    <wp:posOffset>571500</wp:posOffset>
                  </wp:positionV>
                  <wp:extent cx="302260" cy="323850"/>
                  <wp:effectExtent l="0" t="0" r="2540" b="0"/>
                  <wp:wrapNone/>
                  <wp:docPr id="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p>
        </w:tc>
        <w:tc>
          <w:tcPr>
            <w:tcW w:w="1134" w:type="dxa"/>
            <w:shd w:val="clear" w:color="auto" w:fill="auto"/>
            <w:vAlign w:val="center"/>
          </w:tcPr>
          <w:p w:rsidR="007B2B33" w:rsidRDefault="007B2B33" w:rsidP="007B2B33">
            <w:pPr>
              <w:pStyle w:val="Textkrper"/>
            </w:pPr>
            <w:r>
              <w:t xml:space="preserve">15 </w:t>
            </w:r>
            <w:r w:rsidR="003A0BEB">
              <w:t>Min.</w:t>
            </w:r>
          </w:p>
        </w:tc>
        <w:tc>
          <w:tcPr>
            <w:tcW w:w="5104" w:type="dxa"/>
            <w:shd w:val="clear" w:color="auto" w:fill="auto"/>
          </w:tcPr>
          <w:p w:rsidR="007B2B33" w:rsidRDefault="0079737F" w:rsidP="003A0BEB">
            <w:pPr>
              <w:pStyle w:val="Textkrper"/>
              <w:jc w:val="left"/>
            </w:pPr>
            <w:r>
              <w:t>Erstellen Sie</w:t>
            </w:r>
            <w:r w:rsidR="007B2B33">
              <w:t xml:space="preserve"> </w:t>
            </w:r>
            <w:r w:rsidR="007B2B33" w:rsidRPr="00D1620F">
              <w:t>ein</w:t>
            </w:r>
            <w:r w:rsidR="00D67741">
              <w:t>e</w:t>
            </w:r>
            <w:r w:rsidR="007B2B33" w:rsidRPr="00D1620F">
              <w:t xml:space="preserve"> Mindmap zur Bindung an ein Angebot</w:t>
            </w:r>
            <w:r w:rsidR="007B2B33">
              <w:t xml:space="preserve">. </w:t>
            </w:r>
          </w:p>
          <w:p w:rsidR="007B2B33" w:rsidRPr="00D1620F" w:rsidRDefault="007B2B33" w:rsidP="003A0BEB">
            <w:pPr>
              <w:pStyle w:val="Textkrper"/>
              <w:jc w:val="left"/>
            </w:pPr>
            <w:r>
              <w:t xml:space="preserve">Folgende Kriterien sollen </w:t>
            </w:r>
            <w:r w:rsidRPr="00D1620F">
              <w:t xml:space="preserve">erfüllt werden: </w:t>
            </w:r>
          </w:p>
          <w:p w:rsidR="007B2B33" w:rsidRPr="00D1620F" w:rsidRDefault="007B2B33" w:rsidP="005E1582">
            <w:pPr>
              <w:pStyle w:val="Textkrper"/>
              <w:numPr>
                <w:ilvl w:val="0"/>
                <w:numId w:val="27"/>
              </w:numPr>
              <w:jc w:val="left"/>
            </w:pPr>
            <w:r w:rsidRPr="00D1620F">
              <w:t xml:space="preserve">Die wichtigsten Paragrafen </w:t>
            </w:r>
            <w:r>
              <w:t>sind ersichtlich.</w:t>
            </w:r>
          </w:p>
          <w:p w:rsidR="007B2B33" w:rsidRPr="00D1620F" w:rsidRDefault="007B2B33" w:rsidP="005E1582">
            <w:pPr>
              <w:pStyle w:val="Textkrper"/>
              <w:numPr>
                <w:ilvl w:val="0"/>
                <w:numId w:val="27"/>
              </w:numPr>
              <w:jc w:val="left"/>
            </w:pPr>
            <w:r w:rsidRPr="00D1620F">
              <w:t xml:space="preserve">Die Inhalte der Paragrafen </w:t>
            </w:r>
            <w:r>
              <w:t>sollen kurz und knapp dargestellt werden.</w:t>
            </w:r>
          </w:p>
          <w:p w:rsidR="007B2B33" w:rsidRPr="00D1620F" w:rsidRDefault="007B2B33" w:rsidP="005E1582">
            <w:pPr>
              <w:pStyle w:val="Textkrper"/>
              <w:numPr>
                <w:ilvl w:val="0"/>
                <w:numId w:val="27"/>
              </w:numPr>
              <w:jc w:val="left"/>
            </w:pPr>
            <w:r w:rsidRPr="00D1620F">
              <w:t xml:space="preserve">Zu jedem Fall soll ein weiteres Beispiel notiert werden. </w:t>
            </w:r>
          </w:p>
          <w:p w:rsidR="007B2B33" w:rsidRDefault="007B2B33" w:rsidP="003A0BEB">
            <w:pPr>
              <w:pStyle w:val="Textkrper"/>
              <w:jc w:val="left"/>
              <w:rPr>
                <w:highlight w:val="yellow"/>
              </w:rPr>
            </w:pPr>
          </w:p>
        </w:tc>
      </w:tr>
    </w:tbl>
    <w:p w:rsidR="008F7B53" w:rsidRDefault="008F7B53"/>
    <w:p w:rsidR="008F7B53" w:rsidRDefault="008F7B5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1699"/>
        <w:gridCol w:w="2529"/>
        <w:gridCol w:w="188"/>
        <w:gridCol w:w="8"/>
        <w:gridCol w:w="2097"/>
      </w:tblGrid>
      <w:tr w:rsidR="007B2B33" w:rsidRPr="00B51DE9" w:rsidTr="008F7B53">
        <w:trPr>
          <w:trHeight w:val="523"/>
        </w:trPr>
        <w:tc>
          <w:tcPr>
            <w:tcW w:w="3118"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t>Lernfeld</w:t>
            </w:r>
          </w:p>
          <w:p w:rsidR="007B2B33" w:rsidRDefault="007B2B33" w:rsidP="007B2B33">
            <w:pPr>
              <w:pStyle w:val="TabelleKopflinks"/>
            </w:pPr>
            <w:r>
              <w:t>LF 2</w:t>
            </w:r>
          </w:p>
        </w:tc>
        <w:tc>
          <w:tcPr>
            <w:tcW w:w="4228"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601617" w:rsidP="00491B31">
            <w:pPr>
              <w:pStyle w:val="TabelleKopflinks"/>
            </w:pPr>
            <w:r>
              <w:t xml:space="preserve">Erstellen eines Angebots </w:t>
            </w:r>
            <w:r w:rsidR="00D67741">
              <w:t xml:space="preserve"> </w:t>
            </w:r>
            <w:r>
              <w:t>–</w:t>
            </w:r>
            <w:r w:rsidR="00D67741">
              <w:t xml:space="preserve"> </w:t>
            </w:r>
            <w:r>
              <w:t>Bindung an das Angebot</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.01.04.01</w:t>
            </w:r>
          </w:p>
        </w:tc>
      </w:tr>
      <w:tr w:rsidR="007B2B33" w:rsidRPr="00B51DE9" w:rsidTr="008F7B53">
        <w:tc>
          <w:tcPr>
            <w:tcW w:w="7346"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B2B33" w:rsidRDefault="007B2B33" w:rsidP="007B2B33">
            <w:pPr>
              <w:pStyle w:val="Kopf8ptafz"/>
              <w:ind w:left="227" w:hanging="170"/>
            </w:pPr>
            <w:r>
              <w:t>Ich kann die rechtliche Bindung an ein Angebot mit Hilfe des BGB bestimmen.</w:t>
            </w:r>
          </w:p>
          <w:p w:rsidR="007B2B33" w:rsidRDefault="007B2B33" w:rsidP="007B2B33">
            <w:pPr>
              <w:pStyle w:val="Kopf8ptafz"/>
              <w:ind w:left="227" w:hanging="170"/>
            </w:pPr>
            <w:r>
              <w:t>Ich kann die rechtlichen Bestimmungen für die Bindung an ein Angebot situationsbedingt anwenden.</w:t>
            </w:r>
          </w:p>
          <w:p w:rsidR="007B2B33" w:rsidRDefault="007B2B33" w:rsidP="007B2B33">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5"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8F7B53">
        <w:trPr>
          <w:trHeight w:val="149"/>
        </w:trPr>
        <w:tc>
          <w:tcPr>
            <w:tcW w:w="7346"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7" w:type="dxa"/>
            <w:tcBorders>
              <w:top w:val="single" w:sz="4" w:space="0" w:color="auto"/>
              <w:left w:val="nil"/>
              <w:right w:val="nil"/>
            </w:tcBorders>
          </w:tcPr>
          <w:p w:rsidR="007B2B33" w:rsidRPr="00B51DE9" w:rsidRDefault="007B2B33" w:rsidP="007B2B33"/>
        </w:tc>
      </w:tr>
      <w:tr w:rsidR="007B2B33" w:rsidRPr="00B51DE9" w:rsidTr="008F7B53">
        <w:trPr>
          <w:trHeight w:val="443"/>
        </w:trPr>
        <w:tc>
          <w:tcPr>
            <w:tcW w:w="4817"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697027" w:rsidRDefault="00697027" w:rsidP="00697027">
            <w:pPr>
              <w:pStyle w:val="Kopf8ptafz"/>
              <w:ind w:left="227" w:hanging="170"/>
            </w:pPr>
            <w:r>
              <w:t>Ich kann die rechtliche Bindung an ein Angebot mit Hilfe des BGB bestimmen.</w:t>
            </w:r>
          </w:p>
          <w:p w:rsidR="007B2B33" w:rsidRDefault="007D1828" w:rsidP="007B2B33">
            <w:pPr>
              <w:pStyle w:val="Kopf8ptafz"/>
              <w:ind w:left="227" w:hanging="170"/>
            </w:pPr>
            <w:r>
              <w:t>Ich kann bestimmen, w</w:t>
            </w:r>
            <w:r w:rsidR="007B2B33">
              <w:t>ie lange ein Verkäufer an ein schriftliches Angebot gebunden ist.</w:t>
            </w:r>
          </w:p>
          <w:p w:rsidR="007B2B33" w:rsidRDefault="007D1828" w:rsidP="007B2B33">
            <w:pPr>
              <w:pStyle w:val="Kopf8ptafz"/>
              <w:ind w:left="227" w:hanging="170"/>
            </w:pPr>
            <w:r>
              <w:t>Ich kann bestimmen, w</w:t>
            </w:r>
            <w:r w:rsidR="007B2B33">
              <w:t>ie lange ein Verkäufer an ein mündliches Angebot gebunden ist.</w:t>
            </w:r>
          </w:p>
          <w:p w:rsidR="007B2B33" w:rsidRDefault="007D1828" w:rsidP="007B2B33">
            <w:pPr>
              <w:pStyle w:val="Kopf8ptafz"/>
              <w:ind w:left="227" w:hanging="170"/>
            </w:pPr>
            <w:r>
              <w:t xml:space="preserve">Ich kann die </w:t>
            </w:r>
            <w:r w:rsidR="007B2B33">
              <w:t>Bedeutung von Freizeichnungsklauseln erklären.</w:t>
            </w:r>
          </w:p>
          <w:p w:rsidR="007B2B33" w:rsidRDefault="007B2B33" w:rsidP="003A0BEB">
            <w:pPr>
              <w:pStyle w:val="Kopf8ptafz"/>
              <w:numPr>
                <w:ilvl w:val="0"/>
                <w:numId w:val="0"/>
              </w:numPr>
              <w:ind w:left="416"/>
            </w:pPr>
          </w:p>
        </w:tc>
        <w:tc>
          <w:tcPr>
            <w:tcW w:w="4822"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3A0BEB">
            <w:pPr>
              <w:pStyle w:val="Kopf8ptafz"/>
              <w:numPr>
                <w:ilvl w:val="0"/>
                <w:numId w:val="0"/>
              </w:numPr>
              <w:ind w:left="416"/>
            </w:pPr>
          </w:p>
        </w:tc>
      </w:tr>
      <w:tr w:rsidR="007B2B33" w:rsidRPr="00B51DE9" w:rsidTr="008F7B53">
        <w:trPr>
          <w:trHeight w:val="443"/>
        </w:trPr>
        <w:tc>
          <w:tcPr>
            <w:tcW w:w="4817" w:type="dxa"/>
            <w:gridSpan w:val="2"/>
            <w:vMerge/>
            <w:tcBorders>
              <w:left w:val="single" w:sz="4" w:space="0" w:color="auto"/>
              <w:right w:val="single" w:sz="4" w:space="0" w:color="auto"/>
            </w:tcBorders>
          </w:tcPr>
          <w:p w:rsidR="007B2B33" w:rsidRDefault="007B2B33" w:rsidP="007B2B33">
            <w:pPr>
              <w:pStyle w:val="Tabelle6pt"/>
            </w:pPr>
          </w:p>
        </w:tc>
        <w:tc>
          <w:tcPr>
            <w:tcW w:w="4822"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3A0BEB">
            <w:pPr>
              <w:pStyle w:val="Kopf8ptafz"/>
              <w:numPr>
                <w:ilvl w:val="0"/>
                <w:numId w:val="0"/>
              </w:numPr>
              <w:ind w:left="416"/>
            </w:pPr>
          </w:p>
        </w:tc>
      </w:tr>
      <w:tr w:rsidR="007B2B33" w:rsidRPr="00B51DE9" w:rsidTr="008F7B53">
        <w:trPr>
          <w:trHeight w:val="443"/>
        </w:trPr>
        <w:tc>
          <w:tcPr>
            <w:tcW w:w="4817" w:type="dxa"/>
            <w:gridSpan w:val="2"/>
            <w:vMerge/>
            <w:tcBorders>
              <w:left w:val="single" w:sz="4" w:space="0" w:color="auto"/>
              <w:right w:val="single" w:sz="4" w:space="0" w:color="auto"/>
            </w:tcBorders>
          </w:tcPr>
          <w:p w:rsidR="007B2B33" w:rsidRDefault="007B2B33" w:rsidP="007B2B33">
            <w:pPr>
              <w:pStyle w:val="Tabelle6pt"/>
            </w:pPr>
          </w:p>
        </w:tc>
        <w:tc>
          <w:tcPr>
            <w:tcW w:w="4822"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3A0BEB">
            <w:pPr>
              <w:pStyle w:val="Kopf8ptafz"/>
              <w:numPr>
                <w:ilvl w:val="0"/>
                <w:numId w:val="0"/>
              </w:numPr>
              <w:ind w:left="416"/>
            </w:pPr>
          </w:p>
        </w:tc>
      </w:tr>
    </w:tbl>
    <w:p w:rsidR="007B2B33" w:rsidRPr="00411408" w:rsidRDefault="002A23C6" w:rsidP="003A0BEB">
      <w:pPr>
        <w:pStyle w:val="berschrift4"/>
      </w:pPr>
      <w:r>
        <w:t>Arbeitsauftrag: Bindung an das Angebot</w:t>
      </w:r>
      <w:r w:rsidR="008F7B53">
        <w:rPr>
          <w:noProof/>
          <w:sz w:val="24"/>
        </w:rPr>
        <w:drawing>
          <wp:anchor distT="0" distB="0" distL="114300" distR="114300" simplePos="0" relativeHeight="252605952" behindDoc="0" locked="0" layoutInCell="0" allowOverlap="1" wp14:anchorId="4888716C" wp14:editId="357422F6">
            <wp:simplePos x="0" y="0"/>
            <wp:positionH relativeFrom="rightMargin">
              <wp:posOffset>107950</wp:posOffset>
            </wp:positionH>
            <wp:positionV relativeFrom="paragraph">
              <wp:posOffset>0</wp:posOffset>
            </wp:positionV>
            <wp:extent cx="345440" cy="323850"/>
            <wp:effectExtent l="0" t="0" r="0" b="0"/>
            <wp:wrapNone/>
            <wp:docPr id="14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Default="007B2B33" w:rsidP="005E1582">
      <w:pPr>
        <w:pStyle w:val="Listenabsatz"/>
        <w:numPr>
          <w:ilvl w:val="0"/>
          <w:numId w:val="21"/>
        </w:numPr>
        <w:jc w:val="both"/>
      </w:pPr>
      <w:r w:rsidRPr="00773449">
        <w:t>Stellen Sie den bisherigen Vorgang bildhaft dar. Tragen Sie die Namen der Beteili</w:t>
      </w:r>
      <w:r w:rsidRPr="00773449">
        <w:t>g</w:t>
      </w:r>
      <w:r w:rsidRPr="00773449">
        <w:t xml:space="preserve">ten Personen und das jeweilige Datum ein. Kennzeichnen Sie mit Hilfe von Pfeilen, wer die Anfrage und das Angebot erstellt und an </w:t>
      </w:r>
      <w:r w:rsidR="00ED3472">
        <w:t>wen das Angebot gerichtet ist.</w:t>
      </w:r>
    </w:p>
    <w:p w:rsidR="00ED3472" w:rsidRDefault="00ED3472" w:rsidP="00ED3472">
      <w:pPr>
        <w:pStyle w:val="Listenabsatz"/>
        <w:ind w:left="360"/>
        <w:jc w:val="both"/>
      </w:pPr>
    </w:p>
    <w:p w:rsidR="00ED3472" w:rsidRPr="00773449" w:rsidRDefault="00ED3472" w:rsidP="00ED3472">
      <w:pPr>
        <w:pStyle w:val="Listenabsatz"/>
        <w:ind w:left="360"/>
        <w:jc w:val="both"/>
      </w:pPr>
    </w:p>
    <w:p w:rsidR="007B2B33" w:rsidRPr="00867750" w:rsidRDefault="007B2B33" w:rsidP="007B2B33">
      <w:pPr>
        <w:rPr>
          <w:sz w:val="16"/>
          <w:szCs w:val="16"/>
        </w:rPr>
      </w:pPr>
      <w:r>
        <w:rPr>
          <w:noProof/>
          <w:sz w:val="16"/>
          <w:szCs w:val="16"/>
          <w:lang w:eastAsia="de-DE"/>
        </w:rPr>
        <mc:AlternateContent>
          <mc:Choice Requires="wps">
            <w:drawing>
              <wp:anchor distT="0" distB="0" distL="114300" distR="114300" simplePos="0" relativeHeight="252419584" behindDoc="0" locked="0" layoutInCell="1" allowOverlap="1" wp14:anchorId="32FE3DC2" wp14:editId="5E940C8C">
                <wp:simplePos x="0" y="0"/>
                <wp:positionH relativeFrom="column">
                  <wp:posOffset>3060065</wp:posOffset>
                </wp:positionH>
                <wp:positionV relativeFrom="paragraph">
                  <wp:posOffset>8255</wp:posOffset>
                </wp:positionV>
                <wp:extent cx="667385" cy="643890"/>
                <wp:effectExtent l="0" t="0" r="18415" b="22860"/>
                <wp:wrapNone/>
                <wp:docPr id="1365" name="Gefaltete Eck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43890"/>
                        </a:xfrm>
                        <a:prstGeom prst="foldedCorner">
                          <a:avLst/>
                        </a:prstGeom>
                        <a:noFill/>
                        <a:ln w="25400" cap="flat" cmpd="sng" algn="ctr">
                          <a:solidFill>
                            <a:srgbClr val="4F81BD">
                              <a:shade val="50000"/>
                            </a:srgbClr>
                          </a:solidFill>
                          <a:prstDash val="solid"/>
                        </a:ln>
                        <a:effectLst/>
                      </wps:spPr>
                      <wps:txbx>
                        <w:txbxContent>
                          <w:p w:rsidR="008F125E" w:rsidRPr="00867750" w:rsidRDefault="008F125E" w:rsidP="007B2B33">
                            <w:pPr>
                              <w:jc w:val="center"/>
                              <w:rPr>
                                <w:color w:val="000000" w:themeColor="text1"/>
                              </w:rPr>
                            </w:pPr>
                            <w:r>
                              <w:rPr>
                                <w:color w:val="000000" w:themeColor="text1"/>
                              </w:rPr>
                              <w:t>Angebot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365" o:spid="_x0000_s1052" type="#_x0000_t65" style="position:absolute;margin-left:240.95pt;margin-top:.65pt;width:52.55pt;height:50.7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" adj="18000" filled="f" strokecolor="#385d8a" strokeweight="2pt">
                <v:path arrowok="t"/>
                <v:textbox>
                  <w:txbxContent>
                    <w:p w:rsidR="008F125E" w:rsidRPr="00867750" w:rsidRDefault="008F125E" w:rsidP="007B2B33">
                      <w:pPr>
                        <w:jc w:val="center"/>
                        <w:rPr>
                          <w:color w:val="000000" w:themeColor="text1"/>
                        </w:rPr>
                      </w:pPr>
                      <w:r>
                        <w:rPr>
                          <w:color w:val="000000" w:themeColor="text1"/>
                        </w:rPr>
                        <w:t>Angebot</w:t>
                      </w:r>
                    </w:p>
                  </w:txbxContent>
                </v:textbox>
              </v:shape>
            </w:pict>
          </mc:Fallback>
        </mc:AlternateContent>
      </w:r>
      <w:r>
        <w:rPr>
          <w:noProof/>
          <w:sz w:val="16"/>
          <w:szCs w:val="16"/>
          <w:lang w:eastAsia="de-DE"/>
        </w:rPr>
        <mc:AlternateContent>
          <mc:Choice Requires="wps">
            <w:drawing>
              <wp:anchor distT="0" distB="0" distL="114300" distR="114300" simplePos="0" relativeHeight="252424704" behindDoc="0" locked="0" layoutInCell="1" allowOverlap="1" wp14:anchorId="70B2453A" wp14:editId="0216B145">
                <wp:simplePos x="0" y="0"/>
                <wp:positionH relativeFrom="column">
                  <wp:posOffset>5041265</wp:posOffset>
                </wp:positionH>
                <wp:positionV relativeFrom="paragraph">
                  <wp:posOffset>14605</wp:posOffset>
                </wp:positionV>
                <wp:extent cx="668020" cy="643890"/>
                <wp:effectExtent l="0" t="0" r="17780" b="22860"/>
                <wp:wrapNone/>
                <wp:docPr id="1364" name="Gefaltete Eck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643890"/>
                        </a:xfrm>
                        <a:prstGeom prst="foldedCorner">
                          <a:avLst/>
                        </a:prstGeom>
                        <a:noFill/>
                        <a:ln w="25400" cap="flat" cmpd="sng" algn="ctr">
                          <a:solidFill>
                            <a:srgbClr val="4F81BD">
                              <a:shade val="50000"/>
                            </a:srgbClr>
                          </a:solidFill>
                          <a:prstDash val="solid"/>
                        </a:ln>
                        <a:effectLst/>
                      </wps:spPr>
                      <wps:txbx>
                        <w:txbxContent>
                          <w:p w:rsidR="008F125E" w:rsidRPr="003A31ED" w:rsidRDefault="008F125E" w:rsidP="007B2B33">
                            <w:pPr>
                              <w:jc w:val="center"/>
                              <w:rPr>
                                <w:b/>
                                <w:color w:val="000000" w:themeColor="text1"/>
                              </w:rPr>
                            </w:pPr>
                            <w:r w:rsidRPr="003A31ED">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64" o:spid="_x0000_s1053" type="#_x0000_t65" style="position:absolute;margin-left:396.95pt;margin-top:1.15pt;width:52.6pt;height:50.7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" adj="18000" filled="f" strokecolor="#385d8a" strokeweight="2pt">
                <v:path arrowok="t"/>
                <v:textbox>
                  <w:txbxContent>
                    <w:p w:rsidR="008F125E" w:rsidRPr="003A31ED" w:rsidRDefault="008F125E" w:rsidP="007B2B33">
                      <w:pPr>
                        <w:jc w:val="center"/>
                        <w:rPr>
                          <w:b/>
                          <w:color w:val="000000" w:themeColor="text1"/>
                        </w:rPr>
                      </w:pPr>
                      <w:r w:rsidRPr="003A31ED">
                        <w:rPr>
                          <w:b/>
                          <w:color w:val="000000" w:themeColor="text1"/>
                        </w:rPr>
                        <w:t>?</w:t>
                      </w:r>
                    </w:p>
                  </w:txbxContent>
                </v:textbox>
              </v:shape>
            </w:pict>
          </mc:Fallback>
        </mc:AlternateContent>
      </w:r>
      <w:r>
        <w:rPr>
          <w:noProof/>
          <w:sz w:val="16"/>
          <w:szCs w:val="16"/>
          <w:lang w:eastAsia="de-DE"/>
        </w:rPr>
        <mc:AlternateContent>
          <mc:Choice Requires="wps">
            <w:drawing>
              <wp:anchor distT="0" distB="0" distL="114300" distR="114300" simplePos="0" relativeHeight="252418560" behindDoc="0" locked="0" layoutInCell="1" allowOverlap="1" wp14:anchorId="3B9B4676" wp14:editId="4EEADEA8">
                <wp:simplePos x="0" y="0"/>
                <wp:positionH relativeFrom="column">
                  <wp:posOffset>981075</wp:posOffset>
                </wp:positionH>
                <wp:positionV relativeFrom="paragraph">
                  <wp:posOffset>10160</wp:posOffset>
                </wp:positionV>
                <wp:extent cx="668020" cy="643890"/>
                <wp:effectExtent l="0" t="0" r="17780" b="22860"/>
                <wp:wrapNone/>
                <wp:docPr id="1363" name="Gefaltete Eck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64389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63" o:spid="_x0000_s1054" type="#_x0000_t65" style="position:absolute;margin-left:77.25pt;margin-top:.8pt;width:52.6pt;height:50.7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" adj="18000" filled="f" strokecolor="#243f60 [1604]" strokeweight="2pt">
                <v:path arrowok="t"/>
                <v:textbo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v:textbox>
              </v:shape>
            </w:pict>
          </mc:Fallback>
        </mc:AlternateContent>
      </w:r>
    </w:p>
    <w:p w:rsidR="007B2B33" w:rsidRDefault="007B2B33" w:rsidP="00ED3472">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ED3472" w:rsidRDefault="00ED3472" w:rsidP="007B2B33">
      <w:pPr>
        <w:rPr>
          <w:sz w:val="16"/>
          <w:szCs w:val="16"/>
        </w:rPr>
      </w:pPr>
    </w:p>
    <w:p w:rsidR="00ED3472" w:rsidRDefault="00ED3472" w:rsidP="007B2B33">
      <w:pPr>
        <w:rPr>
          <w:sz w:val="16"/>
          <w:szCs w:val="16"/>
        </w:rPr>
      </w:pPr>
    </w:p>
    <w:p w:rsidR="007B2B33" w:rsidRPr="00773449" w:rsidRDefault="007B2B33" w:rsidP="00773449">
      <w:pPr>
        <w:ind w:left="360"/>
        <w:jc w:val="both"/>
      </w:pPr>
      <w:r w:rsidRPr="00773449">
        <w:t>Auf das Angebot erhalten Sie folgende E-Mail:</w:t>
      </w:r>
    </w:p>
    <w:p w:rsidR="007B2B33" w:rsidRDefault="007B2B33" w:rsidP="007B2B33">
      <w:pPr>
        <w:rPr>
          <w:sz w:val="16"/>
          <w:szCs w:val="16"/>
        </w:rPr>
      </w:pPr>
    </w:p>
    <w:tbl>
      <w:tblPr>
        <w:tblStyle w:val="Tabellenraster"/>
        <w:tblW w:w="0" w:type="auto"/>
        <w:tblInd w:w="108" w:type="dxa"/>
        <w:tblLook w:val="04A0" w:firstRow="1" w:lastRow="0" w:firstColumn="1" w:lastColumn="0" w:noHBand="0" w:noVBand="1"/>
      </w:tblPr>
      <w:tblGrid>
        <w:gridCol w:w="7402"/>
      </w:tblGrid>
      <w:tr w:rsidR="00ED3472" w:rsidRPr="0034070C" w:rsidTr="001B1E45">
        <w:trPr>
          <w:trHeight w:val="5103"/>
        </w:trPr>
        <w:tc>
          <w:tcPr>
            <w:tcW w:w="7402" w:type="dxa"/>
          </w:tcPr>
          <w:p w:rsidR="00ED3472" w:rsidRDefault="00ED3472" w:rsidP="001B1E45">
            <w:pPr>
              <w:rPr>
                <w:sz w:val="16"/>
                <w:szCs w:val="16"/>
              </w:rPr>
            </w:pPr>
          </w:p>
          <w:p w:rsidR="00ED3472" w:rsidRDefault="00ED3472" w:rsidP="001B1E45">
            <w:pPr>
              <w:rPr>
                <w:b/>
                <w:sz w:val="16"/>
                <w:szCs w:val="16"/>
              </w:rPr>
            </w:pPr>
            <w:r w:rsidRPr="0034070C">
              <w:rPr>
                <w:b/>
                <w:sz w:val="16"/>
                <w:szCs w:val="16"/>
              </w:rPr>
              <w:t>E-Mail-Eingang vom 18.12.2015</w:t>
            </w:r>
          </w:p>
          <w:tbl>
            <w:tblPr>
              <w:tblW w:w="0" w:type="auto"/>
              <w:tblCellSpacing w:w="15" w:type="dxa"/>
              <w:tblCellMar>
                <w:left w:w="0" w:type="dxa"/>
                <w:right w:w="0" w:type="dxa"/>
              </w:tblCellMar>
              <w:tblLook w:val="04A0" w:firstRow="1" w:lastRow="0" w:firstColumn="1" w:lastColumn="0" w:noHBand="0" w:noVBand="1"/>
            </w:tblPr>
            <w:tblGrid>
              <w:gridCol w:w="720"/>
              <w:gridCol w:w="2112"/>
              <w:gridCol w:w="45"/>
            </w:tblGrid>
            <w:tr w:rsidR="00ED3472" w:rsidRPr="0034070C" w:rsidTr="001B1E45">
              <w:trPr>
                <w:gridAfter w:val="1"/>
                <w:tblCellSpacing w:w="15" w:type="dxa"/>
              </w:trPr>
              <w:tc>
                <w:tcPr>
                  <w:tcW w:w="675" w:type="dxa"/>
                  <w:hideMark/>
                </w:tcPr>
                <w:p w:rsidR="00ED3472" w:rsidRPr="0034070C" w:rsidRDefault="00ED3472" w:rsidP="001B1E45">
                  <w:pPr>
                    <w:rPr>
                      <w:b/>
                      <w:sz w:val="16"/>
                      <w:szCs w:val="16"/>
                    </w:rPr>
                  </w:pPr>
                  <w:r w:rsidRPr="0034070C">
                    <w:rPr>
                      <w:b/>
                      <w:noProof/>
                      <w:sz w:val="16"/>
                      <w:szCs w:val="16"/>
                      <w:lang w:eastAsia="de-DE"/>
                    </w:rPr>
                    <mc:AlternateContent>
                      <mc:Choice Requires="wps">
                        <w:drawing>
                          <wp:anchor distT="45720" distB="45720" distL="114300" distR="114300" simplePos="0" relativeHeight="252667392" behindDoc="1" locked="0" layoutInCell="1" allowOverlap="1" wp14:anchorId="0F9A374A" wp14:editId="2A47BCD2">
                            <wp:simplePos x="0" y="0"/>
                            <wp:positionH relativeFrom="page">
                              <wp:posOffset>2136775</wp:posOffset>
                            </wp:positionH>
                            <wp:positionV relativeFrom="paragraph">
                              <wp:posOffset>109220</wp:posOffset>
                            </wp:positionV>
                            <wp:extent cx="1670685" cy="483870"/>
                            <wp:effectExtent l="19050" t="323850" r="43815" b="316865"/>
                            <wp:wrapNone/>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7640">
                                      <a:off x="0" y="0"/>
                                      <a:ext cx="1670685" cy="483870"/>
                                    </a:xfrm>
                                    <a:prstGeom prst="rect">
                                      <a:avLst/>
                                    </a:prstGeom>
                                    <a:solidFill>
                                      <a:srgbClr val="FFFFFF"/>
                                    </a:solidFill>
                                    <a:ln w="9525">
                                      <a:solidFill>
                                        <a:srgbClr val="000000"/>
                                      </a:solidFill>
                                      <a:miter lim="800000"/>
                                      <a:headEnd/>
                                      <a:tailEnd/>
                                    </a:ln>
                                  </wps:spPr>
                                  <wps:txbx>
                                    <w:txbxContent>
                                      <w:p w:rsidR="008F125E" w:rsidRPr="00CD68F9" w:rsidRDefault="008F125E" w:rsidP="00ED3472">
                                        <w:pPr>
                                          <w:rPr>
                                            <w:sz w:val="16"/>
                                            <w:szCs w:val="16"/>
                                          </w:rPr>
                                        </w:pPr>
                                        <w:r w:rsidRPr="00CD68F9">
                                          <w:rPr>
                                            <w:sz w:val="16"/>
                                            <w:szCs w:val="16"/>
                                          </w:rPr>
                                          <w:t>POSTEINGANG.</w:t>
                                        </w:r>
                                      </w:p>
                                      <w:p w:rsidR="008F125E" w:rsidRPr="00CD68F9" w:rsidRDefault="008F125E" w:rsidP="00ED3472">
                                        <w:pPr>
                                          <w:rPr>
                                            <w:sz w:val="16"/>
                                            <w:szCs w:val="16"/>
                                          </w:rPr>
                                        </w:pPr>
                                        <w:r w:rsidRPr="00CD68F9">
                                          <w:rPr>
                                            <w:sz w:val="16"/>
                                            <w:szCs w:val="16"/>
                                          </w:rPr>
                                          <w:t>Datum: 18.12.15</w:t>
                                        </w:r>
                                      </w:p>
                                      <w:p w:rsidR="008F125E" w:rsidRPr="00CD68F9" w:rsidRDefault="008F125E" w:rsidP="00ED3472">
                                        <w:pPr>
                                          <w:rPr>
                                            <w:sz w:val="16"/>
                                            <w:szCs w:val="16"/>
                                          </w:rPr>
                                        </w:pPr>
                                        <w:r w:rsidRPr="00CD68F9">
                                          <w:rPr>
                                            <w:sz w:val="16"/>
                                            <w:szCs w:val="16"/>
                                          </w:rPr>
                                          <w:t xml:space="preserve">Handzeichen: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feld 223" o:spid="_x0000_s1055" type="#_x0000_t202" style="position:absolute;margin-left:168.25pt;margin-top:8.6pt;width:131.55pt;height:38.1pt;rotation:1439214fd;z-index:-250649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">
                            <v:textbox style="mso-fit-shape-to-text:t">
                              <w:txbxContent>
                                <w:p w:rsidR="008F125E" w:rsidRPr="00CD68F9" w:rsidRDefault="008F125E" w:rsidP="00ED3472">
                                  <w:pPr>
                                    <w:rPr>
                                      <w:sz w:val="16"/>
                                      <w:szCs w:val="16"/>
                                    </w:rPr>
                                  </w:pPr>
                                  <w:r w:rsidRPr="00CD68F9">
                                    <w:rPr>
                                      <w:sz w:val="16"/>
                                      <w:szCs w:val="16"/>
                                    </w:rPr>
                                    <w:t>POSTEINGANG.</w:t>
                                  </w:r>
                                </w:p>
                                <w:p w:rsidR="008F125E" w:rsidRPr="00CD68F9" w:rsidRDefault="008F125E" w:rsidP="00ED3472">
                                  <w:pPr>
                                    <w:rPr>
                                      <w:sz w:val="16"/>
                                      <w:szCs w:val="16"/>
                                    </w:rPr>
                                  </w:pPr>
                                  <w:r w:rsidRPr="00CD68F9">
                                    <w:rPr>
                                      <w:sz w:val="16"/>
                                      <w:szCs w:val="16"/>
                                    </w:rPr>
                                    <w:t>Datum: 18.12.15</w:t>
                                  </w:r>
                                </w:p>
                                <w:p w:rsidR="008F125E" w:rsidRPr="00CD68F9" w:rsidRDefault="008F125E" w:rsidP="00ED3472">
                                  <w:pPr>
                                    <w:rPr>
                                      <w:sz w:val="16"/>
                                      <w:szCs w:val="16"/>
                                    </w:rPr>
                                  </w:pPr>
                                  <w:r w:rsidRPr="00CD68F9">
                                    <w:rPr>
                                      <w:sz w:val="16"/>
                                      <w:szCs w:val="16"/>
                                    </w:rPr>
                                    <w:t xml:space="preserve">Handzeichen: </w:t>
                                  </w:r>
                                </w:p>
                              </w:txbxContent>
                            </v:textbox>
                            <w10:wrap anchorx="page"/>
                          </v:shape>
                        </w:pict>
                      </mc:Fallback>
                    </mc:AlternateContent>
                  </w:r>
                  <w:r w:rsidRPr="0034070C">
                    <w:rPr>
                      <w:b/>
                      <w:sz w:val="16"/>
                      <w:szCs w:val="16"/>
                    </w:rPr>
                    <w:t xml:space="preserve">Von </w:t>
                  </w:r>
                </w:p>
              </w:tc>
              <w:tc>
                <w:tcPr>
                  <w:tcW w:w="0" w:type="auto"/>
                  <w:vAlign w:val="center"/>
                  <w:hideMark/>
                </w:tcPr>
                <w:p w:rsidR="00ED3472" w:rsidRPr="0034070C" w:rsidRDefault="00ED3472" w:rsidP="001B1E45">
                  <w:pPr>
                    <w:rPr>
                      <w:b/>
                      <w:sz w:val="16"/>
                      <w:szCs w:val="16"/>
                    </w:rPr>
                  </w:pPr>
                  <w:r w:rsidRPr="0034070C">
                    <w:rPr>
                      <w:b/>
                      <w:sz w:val="16"/>
                      <w:szCs w:val="16"/>
                    </w:rPr>
                    <w:t>B</w:t>
                  </w:r>
                  <w:r w:rsidR="00D67741">
                    <w:rPr>
                      <w:b/>
                      <w:sz w:val="16"/>
                      <w:szCs w:val="16"/>
                    </w:rPr>
                    <w:t>raun@Sportboe</w:t>
                  </w:r>
                  <w:r w:rsidRPr="0034070C">
                    <w:rPr>
                      <w:b/>
                      <w:sz w:val="16"/>
                      <w:szCs w:val="16"/>
                    </w:rPr>
                    <w:t>rse.de</w:t>
                  </w:r>
                </w:p>
              </w:tc>
            </w:tr>
            <w:tr w:rsidR="00ED3472" w:rsidRPr="0034070C" w:rsidTr="001B1E45">
              <w:trPr>
                <w:tblCellSpacing w:w="15" w:type="dxa"/>
              </w:trPr>
              <w:tc>
                <w:tcPr>
                  <w:tcW w:w="0" w:type="auto"/>
                  <w:hideMark/>
                </w:tcPr>
                <w:p w:rsidR="00ED3472" w:rsidRPr="0034070C" w:rsidRDefault="00ED3472" w:rsidP="001B1E45">
                  <w:pPr>
                    <w:rPr>
                      <w:b/>
                      <w:sz w:val="16"/>
                      <w:szCs w:val="16"/>
                    </w:rPr>
                  </w:pPr>
                  <w:r w:rsidRPr="0034070C">
                    <w:rPr>
                      <w:b/>
                      <w:sz w:val="16"/>
                      <w:szCs w:val="16"/>
                    </w:rPr>
                    <w:t xml:space="preserve">An </w:t>
                  </w:r>
                </w:p>
              </w:tc>
              <w:tc>
                <w:tcPr>
                  <w:tcW w:w="0" w:type="auto"/>
                  <w:gridSpan w:val="2"/>
                  <w:hideMark/>
                </w:tcPr>
                <w:p w:rsidR="00ED3472" w:rsidRPr="0034070C" w:rsidRDefault="00ED3472" w:rsidP="001B1E45">
                  <w:pPr>
                    <w:rPr>
                      <w:b/>
                      <w:sz w:val="16"/>
                      <w:szCs w:val="16"/>
                    </w:rPr>
                  </w:pPr>
                  <w:r w:rsidRPr="0034070C">
                    <w:rPr>
                      <w:b/>
                      <w:sz w:val="16"/>
                      <w:szCs w:val="16"/>
                    </w:rPr>
                    <w:t xml:space="preserve">Mustermann@Limes-sport.de </w:t>
                  </w:r>
                </w:p>
              </w:tc>
            </w:tr>
          </w:tbl>
          <w:p w:rsidR="00ED3472" w:rsidRPr="0034070C" w:rsidRDefault="00ED3472" w:rsidP="001B1E45">
            <w:pPr>
              <w:rPr>
                <w:b/>
                <w:sz w:val="16"/>
                <w:szCs w:val="16"/>
              </w:rPr>
            </w:pPr>
            <w:r>
              <w:rPr>
                <w:noProof/>
                <w:sz w:val="16"/>
                <w:szCs w:val="16"/>
              </w:rPr>
              <w:drawing>
                <wp:anchor distT="0" distB="0" distL="114300" distR="114300" simplePos="0" relativeHeight="252668416" behindDoc="0" locked="0" layoutInCell="1" allowOverlap="1" wp14:anchorId="1D237AD7" wp14:editId="752C4692">
                  <wp:simplePos x="0" y="0"/>
                  <wp:positionH relativeFrom="column">
                    <wp:posOffset>3083560</wp:posOffset>
                  </wp:positionH>
                  <wp:positionV relativeFrom="paragraph">
                    <wp:posOffset>9525</wp:posOffset>
                  </wp:positionV>
                  <wp:extent cx="633730" cy="377825"/>
                  <wp:effectExtent l="0" t="0" r="0" b="3175"/>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3730" cy="377825"/>
                          </a:xfrm>
                          <a:prstGeom prst="rect">
                            <a:avLst/>
                          </a:prstGeom>
                          <a:noFill/>
                        </pic:spPr>
                      </pic:pic>
                    </a:graphicData>
                  </a:graphic>
                  <wp14:sizeRelH relativeFrom="page">
                    <wp14:pctWidth>0</wp14:pctWidth>
                  </wp14:sizeRelH>
                  <wp14:sizeRelV relativeFrom="page">
                    <wp14:pctHeight>0</wp14:pctHeight>
                  </wp14:sizeRelV>
                </wp:anchor>
              </w:drawing>
            </w:r>
          </w:p>
          <w:p w:rsidR="00ED3472" w:rsidRDefault="00ED3472" w:rsidP="001B1E45">
            <w:pPr>
              <w:rPr>
                <w:sz w:val="16"/>
                <w:szCs w:val="16"/>
              </w:rPr>
            </w:pPr>
          </w:p>
          <w:p w:rsidR="00ED3472" w:rsidRDefault="00ED3472" w:rsidP="001B1E45">
            <w:pPr>
              <w:rPr>
                <w:sz w:val="16"/>
                <w:szCs w:val="16"/>
              </w:rPr>
            </w:pPr>
          </w:p>
          <w:p w:rsidR="00ED3472" w:rsidRDefault="00ED3472" w:rsidP="001B1E45">
            <w:pPr>
              <w:rPr>
                <w:sz w:val="16"/>
                <w:szCs w:val="16"/>
              </w:rPr>
            </w:pPr>
            <w:r w:rsidRPr="0034070C">
              <w:rPr>
                <w:sz w:val="16"/>
                <w:szCs w:val="16"/>
              </w:rPr>
              <w:t>Sehr geehrter Herr Mustermann,</w:t>
            </w:r>
          </w:p>
          <w:p w:rsidR="00ED3472" w:rsidRPr="0034070C" w:rsidRDefault="00ED3472" w:rsidP="001B1E45">
            <w:pPr>
              <w:rPr>
                <w:sz w:val="16"/>
                <w:szCs w:val="16"/>
              </w:rPr>
            </w:pPr>
          </w:p>
          <w:p w:rsidR="00ED3472" w:rsidRDefault="00ED3472" w:rsidP="001B1E45">
            <w:pPr>
              <w:rPr>
                <w:sz w:val="16"/>
                <w:szCs w:val="16"/>
              </w:rPr>
            </w:pPr>
            <w:r>
              <w:rPr>
                <w:sz w:val="16"/>
                <w:szCs w:val="16"/>
              </w:rPr>
              <w:t>u</w:t>
            </w:r>
            <w:r w:rsidRPr="0034070C">
              <w:rPr>
                <w:sz w:val="16"/>
                <w:szCs w:val="16"/>
              </w:rPr>
              <w:t>nter Bezugnahme auf Ihr Angebot Nr. 21001 vom 24.10.15 wollen wir folgende Artikel bei Ihnen bestellen:</w:t>
            </w:r>
          </w:p>
          <w:p w:rsidR="00ED3472" w:rsidRPr="0034070C" w:rsidRDefault="00ED3472" w:rsidP="001B1E45">
            <w:pPr>
              <w:rPr>
                <w:sz w:val="16"/>
                <w:szCs w:val="16"/>
              </w:rPr>
            </w:pPr>
          </w:p>
          <w:tbl>
            <w:tblPr>
              <w:tblW w:w="66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99"/>
              <w:gridCol w:w="739"/>
              <w:gridCol w:w="767"/>
              <w:gridCol w:w="744"/>
              <w:gridCol w:w="1022"/>
              <w:gridCol w:w="1011"/>
            </w:tblGrid>
            <w:tr w:rsidR="00ED3472" w:rsidRPr="0034070C" w:rsidTr="001B1E45">
              <w:tc>
                <w:tcPr>
                  <w:tcW w:w="980" w:type="dxa"/>
                  <w:shd w:val="clear" w:color="auto" w:fill="auto"/>
                </w:tcPr>
                <w:p w:rsidR="00ED3472" w:rsidRPr="0034070C" w:rsidRDefault="00ED3472" w:rsidP="001B1E45">
                  <w:pPr>
                    <w:rPr>
                      <w:sz w:val="16"/>
                      <w:szCs w:val="16"/>
                    </w:rPr>
                  </w:pPr>
                  <w:r w:rsidRPr="0034070C">
                    <w:rPr>
                      <w:sz w:val="16"/>
                      <w:szCs w:val="16"/>
                    </w:rPr>
                    <w:t>Artikel-Nr.</w:t>
                  </w:r>
                </w:p>
              </w:tc>
              <w:tc>
                <w:tcPr>
                  <w:tcW w:w="1399" w:type="dxa"/>
                  <w:shd w:val="clear" w:color="auto" w:fill="auto"/>
                </w:tcPr>
                <w:p w:rsidR="00ED3472" w:rsidRPr="0034070C" w:rsidRDefault="00ED3472" w:rsidP="001B1E45">
                  <w:pPr>
                    <w:rPr>
                      <w:sz w:val="16"/>
                      <w:szCs w:val="16"/>
                    </w:rPr>
                  </w:pPr>
                  <w:r w:rsidRPr="0034070C">
                    <w:rPr>
                      <w:sz w:val="16"/>
                      <w:szCs w:val="16"/>
                    </w:rPr>
                    <w:t xml:space="preserve">Bezeichnung </w:t>
                  </w:r>
                </w:p>
              </w:tc>
              <w:tc>
                <w:tcPr>
                  <w:tcW w:w="739" w:type="dxa"/>
                  <w:shd w:val="clear" w:color="auto" w:fill="auto"/>
                </w:tcPr>
                <w:p w:rsidR="00ED3472" w:rsidRPr="0034070C" w:rsidRDefault="00ED3472" w:rsidP="001B1E45">
                  <w:pPr>
                    <w:rPr>
                      <w:sz w:val="16"/>
                      <w:szCs w:val="16"/>
                    </w:rPr>
                  </w:pPr>
                  <w:r w:rsidRPr="0034070C">
                    <w:rPr>
                      <w:sz w:val="16"/>
                      <w:szCs w:val="16"/>
                    </w:rPr>
                    <w:t>Menge</w:t>
                  </w:r>
                </w:p>
              </w:tc>
              <w:tc>
                <w:tcPr>
                  <w:tcW w:w="767" w:type="dxa"/>
                  <w:shd w:val="clear" w:color="auto" w:fill="auto"/>
                </w:tcPr>
                <w:p w:rsidR="00ED3472" w:rsidRPr="0034070C" w:rsidRDefault="00ED3472" w:rsidP="001B1E45">
                  <w:pPr>
                    <w:rPr>
                      <w:sz w:val="16"/>
                      <w:szCs w:val="16"/>
                    </w:rPr>
                  </w:pPr>
                  <w:r w:rsidRPr="0034070C">
                    <w:rPr>
                      <w:sz w:val="16"/>
                      <w:szCs w:val="16"/>
                    </w:rPr>
                    <w:t>Einheit</w:t>
                  </w:r>
                </w:p>
              </w:tc>
              <w:tc>
                <w:tcPr>
                  <w:tcW w:w="744" w:type="dxa"/>
                  <w:shd w:val="clear" w:color="auto" w:fill="auto"/>
                </w:tcPr>
                <w:p w:rsidR="00ED3472" w:rsidRPr="0034070C" w:rsidRDefault="00ED3472" w:rsidP="001B1E45">
                  <w:pPr>
                    <w:rPr>
                      <w:sz w:val="16"/>
                      <w:szCs w:val="16"/>
                    </w:rPr>
                  </w:pPr>
                  <w:r w:rsidRPr="0034070C">
                    <w:rPr>
                      <w:sz w:val="16"/>
                      <w:szCs w:val="16"/>
                    </w:rPr>
                    <w:t>Preis</w:t>
                  </w:r>
                </w:p>
              </w:tc>
              <w:tc>
                <w:tcPr>
                  <w:tcW w:w="1022" w:type="dxa"/>
                  <w:shd w:val="clear" w:color="auto" w:fill="auto"/>
                </w:tcPr>
                <w:p w:rsidR="00ED3472" w:rsidRPr="0034070C" w:rsidRDefault="00ED3472" w:rsidP="001B1E45">
                  <w:pPr>
                    <w:rPr>
                      <w:sz w:val="16"/>
                      <w:szCs w:val="16"/>
                    </w:rPr>
                  </w:pPr>
                  <w:proofErr w:type="spellStart"/>
                  <w:r w:rsidRPr="0034070C">
                    <w:rPr>
                      <w:sz w:val="16"/>
                      <w:szCs w:val="16"/>
                    </w:rPr>
                    <w:t>MwSt</w:t>
                  </w:r>
                  <w:proofErr w:type="spellEnd"/>
                  <w:r w:rsidRPr="0034070C">
                    <w:rPr>
                      <w:sz w:val="16"/>
                      <w:szCs w:val="16"/>
                    </w:rPr>
                    <w:t xml:space="preserve"> 19 %</w:t>
                  </w:r>
                </w:p>
              </w:tc>
              <w:tc>
                <w:tcPr>
                  <w:tcW w:w="1011" w:type="dxa"/>
                  <w:shd w:val="clear" w:color="auto" w:fill="auto"/>
                </w:tcPr>
                <w:p w:rsidR="00ED3472" w:rsidRPr="0034070C" w:rsidRDefault="00ED3472" w:rsidP="001B1E45">
                  <w:pPr>
                    <w:rPr>
                      <w:sz w:val="16"/>
                      <w:szCs w:val="16"/>
                    </w:rPr>
                  </w:pPr>
                  <w:r w:rsidRPr="0034070C">
                    <w:rPr>
                      <w:sz w:val="16"/>
                      <w:szCs w:val="16"/>
                    </w:rPr>
                    <w:t>Betrag in €</w:t>
                  </w:r>
                </w:p>
              </w:tc>
            </w:tr>
            <w:tr w:rsidR="00ED3472" w:rsidRPr="0034070C" w:rsidTr="001B1E45">
              <w:tc>
                <w:tcPr>
                  <w:tcW w:w="980" w:type="dxa"/>
                  <w:shd w:val="clear" w:color="auto" w:fill="auto"/>
                </w:tcPr>
                <w:p w:rsidR="00ED3472" w:rsidRPr="0034070C" w:rsidRDefault="00ED3472" w:rsidP="001B1E45">
                  <w:pPr>
                    <w:rPr>
                      <w:sz w:val="16"/>
                      <w:szCs w:val="16"/>
                    </w:rPr>
                  </w:pPr>
                  <w:r w:rsidRPr="0034070C">
                    <w:rPr>
                      <w:sz w:val="16"/>
                      <w:szCs w:val="16"/>
                    </w:rPr>
                    <w:t>200033</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200042</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200041</w:t>
                  </w:r>
                </w:p>
              </w:tc>
              <w:tc>
                <w:tcPr>
                  <w:tcW w:w="1399" w:type="dxa"/>
                  <w:shd w:val="clear" w:color="auto" w:fill="auto"/>
                </w:tcPr>
                <w:p w:rsidR="00ED3472" w:rsidRPr="0034070C" w:rsidRDefault="00ED3472" w:rsidP="001B1E45">
                  <w:pPr>
                    <w:rPr>
                      <w:sz w:val="16"/>
                      <w:szCs w:val="16"/>
                      <w:lang w:val="en-US"/>
                    </w:rPr>
                  </w:pPr>
                  <w:r w:rsidRPr="0034070C">
                    <w:rPr>
                      <w:sz w:val="16"/>
                      <w:szCs w:val="16"/>
                      <w:lang w:val="en-US"/>
                    </w:rPr>
                    <w:t>Snowboard FUN</w:t>
                  </w:r>
                </w:p>
                <w:p w:rsidR="00ED3472" w:rsidRPr="0034070C" w:rsidRDefault="00ED3472" w:rsidP="001B1E45">
                  <w:pPr>
                    <w:rPr>
                      <w:sz w:val="16"/>
                      <w:szCs w:val="16"/>
                      <w:lang w:val="en-US"/>
                    </w:rPr>
                  </w:pPr>
                </w:p>
                <w:p w:rsidR="00ED3472" w:rsidRPr="0034070C" w:rsidRDefault="00ED3472" w:rsidP="001B1E45">
                  <w:pPr>
                    <w:rPr>
                      <w:sz w:val="16"/>
                      <w:szCs w:val="16"/>
                      <w:lang w:val="en-US"/>
                    </w:rPr>
                  </w:pPr>
                  <w:r w:rsidRPr="0034070C">
                    <w:rPr>
                      <w:sz w:val="16"/>
                      <w:szCs w:val="16"/>
                      <w:lang w:val="en-US"/>
                    </w:rPr>
                    <w:t>Fun-Carver 142</w:t>
                  </w:r>
                </w:p>
                <w:p w:rsidR="00ED3472" w:rsidRPr="0034070C" w:rsidRDefault="00ED3472" w:rsidP="001B1E45">
                  <w:pPr>
                    <w:rPr>
                      <w:sz w:val="16"/>
                      <w:szCs w:val="16"/>
                      <w:lang w:val="en-US"/>
                    </w:rPr>
                  </w:pPr>
                </w:p>
                <w:p w:rsidR="00ED3472" w:rsidRPr="0034070C" w:rsidRDefault="00ED3472" w:rsidP="001B1E45">
                  <w:pPr>
                    <w:rPr>
                      <w:sz w:val="16"/>
                      <w:szCs w:val="16"/>
                      <w:lang w:val="en-US"/>
                    </w:rPr>
                  </w:pPr>
                  <w:r w:rsidRPr="0034070C">
                    <w:rPr>
                      <w:sz w:val="16"/>
                      <w:szCs w:val="16"/>
                      <w:lang w:val="en-US"/>
                    </w:rPr>
                    <w:t>Race-Carver 175</w:t>
                  </w:r>
                </w:p>
                <w:p w:rsidR="00ED3472" w:rsidRPr="0034070C" w:rsidRDefault="00ED3472" w:rsidP="001B1E45">
                  <w:pPr>
                    <w:rPr>
                      <w:sz w:val="16"/>
                      <w:szCs w:val="16"/>
                      <w:lang w:val="en-US"/>
                    </w:rPr>
                  </w:pPr>
                </w:p>
              </w:tc>
              <w:tc>
                <w:tcPr>
                  <w:tcW w:w="739" w:type="dxa"/>
                  <w:shd w:val="clear" w:color="auto" w:fill="auto"/>
                </w:tcPr>
                <w:p w:rsidR="00ED3472" w:rsidRPr="0034070C" w:rsidRDefault="00ED3472" w:rsidP="001B1E45">
                  <w:pPr>
                    <w:rPr>
                      <w:sz w:val="16"/>
                      <w:szCs w:val="16"/>
                    </w:rPr>
                  </w:pPr>
                  <w:r w:rsidRPr="0034070C">
                    <w:rPr>
                      <w:sz w:val="16"/>
                      <w:szCs w:val="16"/>
                    </w:rPr>
                    <w:t>05</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08</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08</w:t>
                  </w:r>
                </w:p>
              </w:tc>
              <w:tc>
                <w:tcPr>
                  <w:tcW w:w="767" w:type="dxa"/>
                  <w:shd w:val="clear" w:color="auto" w:fill="auto"/>
                </w:tcPr>
                <w:p w:rsidR="00ED3472" w:rsidRPr="0034070C" w:rsidRDefault="00ED3472" w:rsidP="001B1E45">
                  <w:pPr>
                    <w:rPr>
                      <w:sz w:val="16"/>
                      <w:szCs w:val="16"/>
                    </w:rPr>
                  </w:pPr>
                  <w:r w:rsidRPr="0034070C">
                    <w:rPr>
                      <w:sz w:val="16"/>
                      <w:szCs w:val="16"/>
                    </w:rPr>
                    <w:t>Stück</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Paar</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Paar</w:t>
                  </w:r>
                </w:p>
              </w:tc>
              <w:tc>
                <w:tcPr>
                  <w:tcW w:w="744" w:type="dxa"/>
                  <w:shd w:val="clear" w:color="auto" w:fill="auto"/>
                </w:tcPr>
                <w:p w:rsidR="00ED3472" w:rsidRPr="0034070C" w:rsidRDefault="00ED3472" w:rsidP="001B1E45">
                  <w:pPr>
                    <w:rPr>
                      <w:sz w:val="16"/>
                      <w:szCs w:val="16"/>
                    </w:rPr>
                  </w:pPr>
                  <w:r w:rsidRPr="0034070C">
                    <w:rPr>
                      <w:sz w:val="16"/>
                      <w:szCs w:val="16"/>
                    </w:rPr>
                    <w:t>320,00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264,00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256,00</w:t>
                  </w:r>
                </w:p>
                <w:p w:rsidR="00ED3472" w:rsidRPr="0034070C" w:rsidRDefault="00ED3472" w:rsidP="001B1E45">
                  <w:pPr>
                    <w:rPr>
                      <w:sz w:val="16"/>
                      <w:szCs w:val="16"/>
                    </w:rPr>
                  </w:pPr>
                </w:p>
              </w:tc>
              <w:tc>
                <w:tcPr>
                  <w:tcW w:w="1022" w:type="dxa"/>
                  <w:shd w:val="clear" w:color="auto" w:fill="auto"/>
                </w:tcPr>
                <w:p w:rsidR="00ED3472" w:rsidRPr="0034070C" w:rsidRDefault="00ED3472" w:rsidP="001B1E45">
                  <w:pPr>
                    <w:rPr>
                      <w:sz w:val="16"/>
                      <w:szCs w:val="16"/>
                    </w:rPr>
                  </w:pPr>
                  <w:r w:rsidRPr="0034070C">
                    <w:rPr>
                      <w:sz w:val="16"/>
                      <w:szCs w:val="16"/>
                    </w:rPr>
                    <w:t>60,80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50,16</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48,64</w:t>
                  </w:r>
                </w:p>
                <w:p w:rsidR="00ED3472" w:rsidRPr="0034070C" w:rsidRDefault="00ED3472" w:rsidP="001B1E45">
                  <w:pPr>
                    <w:rPr>
                      <w:sz w:val="16"/>
                      <w:szCs w:val="16"/>
                    </w:rPr>
                  </w:pP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Summe:</w:t>
                  </w:r>
                </w:p>
              </w:tc>
              <w:tc>
                <w:tcPr>
                  <w:tcW w:w="1011" w:type="dxa"/>
                  <w:shd w:val="clear" w:color="auto" w:fill="auto"/>
                </w:tcPr>
                <w:p w:rsidR="00ED3472" w:rsidRPr="0034070C" w:rsidRDefault="00ED3472" w:rsidP="001B1E45">
                  <w:pPr>
                    <w:rPr>
                      <w:sz w:val="16"/>
                      <w:szCs w:val="16"/>
                    </w:rPr>
                  </w:pPr>
                  <w:r w:rsidRPr="0034070C">
                    <w:rPr>
                      <w:sz w:val="16"/>
                      <w:szCs w:val="16"/>
                    </w:rPr>
                    <w:t>1.904,00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2.513,28</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2.437,12</w:t>
                  </w:r>
                </w:p>
                <w:p w:rsidR="00ED3472" w:rsidRPr="0034070C" w:rsidRDefault="00ED3472" w:rsidP="001B1E45">
                  <w:pPr>
                    <w:rPr>
                      <w:sz w:val="16"/>
                      <w:szCs w:val="16"/>
                    </w:rPr>
                  </w:pP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6.854,40</w:t>
                  </w:r>
                </w:p>
              </w:tc>
            </w:tr>
          </w:tbl>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 xml:space="preserve">Mit freundlichen Grüßen </w:t>
            </w:r>
          </w:p>
          <w:p w:rsidR="00ED3472" w:rsidRDefault="00ED3472" w:rsidP="001B1E45">
            <w:pPr>
              <w:rPr>
                <w:sz w:val="16"/>
                <w:szCs w:val="16"/>
              </w:rPr>
            </w:pPr>
            <w:r w:rsidRPr="0034070C">
              <w:rPr>
                <w:sz w:val="16"/>
                <w:szCs w:val="16"/>
              </w:rPr>
              <w:t>i.</w:t>
            </w:r>
            <w:r w:rsidR="00D67741">
              <w:rPr>
                <w:sz w:val="16"/>
                <w:szCs w:val="16"/>
              </w:rPr>
              <w:t xml:space="preserve"> </w:t>
            </w:r>
            <w:r w:rsidRPr="0034070C">
              <w:rPr>
                <w:sz w:val="16"/>
                <w:szCs w:val="16"/>
              </w:rPr>
              <w:t>A. Braun</w:t>
            </w:r>
          </w:p>
          <w:p w:rsidR="00ED3472" w:rsidRPr="0034070C" w:rsidRDefault="00ED3472" w:rsidP="001B1E45">
            <w:pPr>
              <w:rPr>
                <w:sz w:val="16"/>
                <w:szCs w:val="16"/>
              </w:rPr>
            </w:pPr>
          </w:p>
        </w:tc>
      </w:tr>
    </w:tbl>
    <w:p w:rsidR="00ED3472" w:rsidRDefault="00ED3472" w:rsidP="00ED3472">
      <w:pPr>
        <w:rPr>
          <w:sz w:val="16"/>
          <w:szCs w:val="16"/>
        </w:rPr>
      </w:pPr>
    </w:p>
    <w:p w:rsidR="003A0BEB" w:rsidRDefault="003A0BEB">
      <w:pPr>
        <w:spacing w:line="240" w:lineRule="exact"/>
        <w:rPr>
          <w:sz w:val="22"/>
          <w:szCs w:val="22"/>
          <w:u w:val="single"/>
        </w:rPr>
      </w:pPr>
      <w:r>
        <w:rPr>
          <w:sz w:val="22"/>
          <w:szCs w:val="22"/>
          <w:u w:val="single"/>
        </w:rPr>
        <w:br w:type="page"/>
      </w:r>
    </w:p>
    <w:p w:rsidR="007B2B33" w:rsidRPr="00773449" w:rsidRDefault="007B2B33" w:rsidP="007B2B33">
      <w:pPr>
        <w:ind w:left="360"/>
        <w:rPr>
          <w:sz w:val="22"/>
          <w:szCs w:val="22"/>
          <w:u w:val="single"/>
        </w:rPr>
      </w:pPr>
      <w:r w:rsidRPr="00773449">
        <w:rPr>
          <w:sz w:val="22"/>
          <w:szCs w:val="22"/>
          <w:u w:val="single"/>
        </w:rPr>
        <w:lastRenderedPageBreak/>
        <w:t>Situation:</w:t>
      </w:r>
    </w:p>
    <w:p w:rsidR="007B2B33" w:rsidRPr="00773449" w:rsidRDefault="007B2B33" w:rsidP="007B2B33">
      <w:pPr>
        <w:ind w:left="360"/>
      </w:pPr>
    </w:p>
    <w:p w:rsidR="007B2B33" w:rsidRPr="00773449" w:rsidRDefault="007B2B33" w:rsidP="007B2B33">
      <w:pPr>
        <w:ind w:left="360"/>
      </w:pPr>
      <w:r w:rsidRPr="00773449">
        <w:t>Die in der E-Mail bestellte Ware wurde zwischenzeitlich an einen anderen Kunden verkauft und ist nicht mehr vorrätig.</w:t>
      </w:r>
    </w:p>
    <w:p w:rsidR="007B2B33" w:rsidRPr="00773449" w:rsidRDefault="007B2B33" w:rsidP="007B2B33">
      <w:pPr>
        <w:ind w:left="360"/>
      </w:pPr>
    </w:p>
    <w:p w:rsidR="007B2B33" w:rsidRPr="00773449" w:rsidRDefault="007B2B33" w:rsidP="007B2B33">
      <w:pPr>
        <w:ind w:left="360"/>
      </w:pPr>
      <w:r w:rsidRPr="00773449">
        <w:t>Es stellt sich nun folgende Frage: Kann die Firma Sportbörse GmbH auf die Lief</w:t>
      </w:r>
      <w:r w:rsidRPr="00773449">
        <w:t>e</w:t>
      </w:r>
      <w:r w:rsidRPr="00773449">
        <w:t>rung der Ware bestehen?</w:t>
      </w:r>
    </w:p>
    <w:p w:rsidR="007B2B33" w:rsidRPr="00773449" w:rsidRDefault="007B2B33" w:rsidP="007B2B33">
      <w:pPr>
        <w:ind w:left="360"/>
      </w:pPr>
    </w:p>
    <w:p w:rsidR="007B2B33" w:rsidRPr="00773449" w:rsidRDefault="00D67741" w:rsidP="007B2B33">
      <w:pPr>
        <w:ind w:left="360"/>
      </w:pPr>
      <w:r>
        <w:t>Dazu erklärt I</w:t>
      </w:r>
      <w:r w:rsidR="007B2B33" w:rsidRPr="00773449">
        <w:t>hnen Ihr Kollege, dass folgender Grundsatz gilt:</w:t>
      </w:r>
    </w:p>
    <w:p w:rsidR="007B2B33" w:rsidRPr="00773449" w:rsidRDefault="007B2B33" w:rsidP="007B2B33">
      <w:pPr>
        <w:ind w:left="720"/>
      </w:pPr>
      <w:r w:rsidRPr="00773449">
        <w:t>„Wer einer bestimmten Person ein Angebot ohne Einschränkung abgibt, ist an dieses Angebot gebunden.</w:t>
      </w:r>
      <w:r w:rsidR="003A0BEB">
        <w:t>“</w:t>
      </w:r>
      <w:r w:rsidRPr="00773449">
        <w:t xml:space="preserve"> § 14</w:t>
      </w:r>
      <w:r w:rsidR="003A0BEB">
        <w:t>5 BGB (Bürgerliches Gesetzbuch)</w:t>
      </w:r>
      <w:r w:rsidRPr="00773449">
        <w:br/>
      </w:r>
    </w:p>
    <w:p w:rsidR="007B2B33" w:rsidRDefault="007B2B33" w:rsidP="005E1582">
      <w:pPr>
        <w:pStyle w:val="Listenabsatz"/>
        <w:numPr>
          <w:ilvl w:val="0"/>
          <w:numId w:val="21"/>
        </w:numPr>
      </w:pPr>
      <w:r w:rsidRPr="00773449">
        <w:t>Die Lehrkraft erläutert die Problematik der Bindung an das Angebot der</w:t>
      </w:r>
      <w:r w:rsidR="003A0BEB">
        <w:t xml:space="preserve"> Bestellung der Firma </w:t>
      </w:r>
      <w:r w:rsidR="006F41E6">
        <w:t xml:space="preserve">Sportbörse </w:t>
      </w:r>
      <w:r w:rsidRPr="00773449">
        <w:t>und erarbeitet unter Zuhilfenahme des Infoblattes und der Gesetzestexte die unten stehende Tabelle.</w:t>
      </w:r>
    </w:p>
    <w:p w:rsidR="00FA047C" w:rsidRPr="00773449" w:rsidRDefault="00FA047C" w:rsidP="00E0094A">
      <w:pPr>
        <w:pStyle w:val="Abstandszeile"/>
      </w:pPr>
    </w:p>
    <w:tbl>
      <w:tblPr>
        <w:tblStyle w:val="Tabellenraster"/>
        <w:tblW w:w="9104" w:type="dxa"/>
        <w:tblInd w:w="360" w:type="dxa"/>
        <w:tblLook w:val="04A0" w:firstRow="1" w:lastRow="0" w:firstColumn="1" w:lastColumn="0" w:noHBand="0" w:noVBand="1"/>
      </w:tblPr>
      <w:tblGrid>
        <w:gridCol w:w="9104"/>
      </w:tblGrid>
      <w:tr w:rsidR="00FA047C" w:rsidRPr="00FA047C" w:rsidTr="00C20DD5">
        <w:trPr>
          <w:trHeight w:val="9496"/>
        </w:trPr>
        <w:tc>
          <w:tcPr>
            <w:tcW w:w="9104" w:type="dxa"/>
            <w:tcBorders>
              <w:bottom w:val="single" w:sz="4" w:space="0" w:color="auto"/>
            </w:tcBorders>
          </w:tcPr>
          <w:p w:rsidR="00FA047C" w:rsidRPr="00FA047C" w:rsidRDefault="00FA047C" w:rsidP="001B1E45">
            <w:pPr>
              <w:pStyle w:val="Listenabsatz"/>
              <w:ind w:left="0"/>
              <w:rPr>
                <w:sz w:val="32"/>
                <w:szCs w:val="16"/>
              </w:rPr>
            </w:pPr>
            <w:r w:rsidRPr="00FA047C">
              <w:rPr>
                <w:sz w:val="32"/>
                <w:szCs w:val="16"/>
              </w:rPr>
              <w:t>INFOBLATT:</w:t>
            </w:r>
          </w:p>
          <w:p w:rsidR="00FA047C" w:rsidRPr="00FA047C" w:rsidRDefault="00FA047C" w:rsidP="005E1582">
            <w:pPr>
              <w:pStyle w:val="Listenabsatz"/>
              <w:numPr>
                <w:ilvl w:val="0"/>
                <w:numId w:val="26"/>
              </w:numPr>
              <w:ind w:left="349" w:hanging="283"/>
            </w:pPr>
            <w:r w:rsidRPr="00FA047C">
              <w:t>A</w:t>
            </w:r>
            <w:r w:rsidR="00D67741">
              <w:t>ngebot unter Anwesenden: § 147 Abs. 1</w:t>
            </w:r>
            <w:r w:rsidRPr="00FA047C">
              <w:t xml:space="preserve"> BGB</w:t>
            </w:r>
          </w:p>
          <w:p w:rsidR="00FA047C" w:rsidRPr="00FA047C" w:rsidRDefault="00FA047C" w:rsidP="00FA047C">
            <w:pPr>
              <w:pStyle w:val="Listenabsatz"/>
              <w:ind w:left="66"/>
            </w:pPr>
            <w:r w:rsidRPr="00FA047C">
              <w:t>Das einem Anwesenden gemachte Angebot wird sofort mit der Abgabe wirksam und bindet den Anbi</w:t>
            </w:r>
            <w:r w:rsidRPr="00FA047C">
              <w:t>e</w:t>
            </w:r>
            <w:r w:rsidRPr="00FA047C">
              <w:t>tenden nur so lange wie die Unterredung dauert.</w:t>
            </w:r>
          </w:p>
          <w:p w:rsidR="00FA047C" w:rsidRPr="00FA047C" w:rsidRDefault="00FA047C" w:rsidP="00FA047C">
            <w:pPr>
              <w:pStyle w:val="Listenabsatz"/>
              <w:ind w:left="349" w:hanging="283"/>
            </w:pPr>
            <w:r>
              <w:t>„</w:t>
            </w:r>
            <w:r w:rsidRPr="00FA047C">
              <w:t>anwesend</w:t>
            </w:r>
            <w:r>
              <w:t>“</w:t>
            </w:r>
            <w:r w:rsidRPr="00FA047C">
              <w:t xml:space="preserve"> bedeutet:</w:t>
            </w:r>
          </w:p>
          <w:p w:rsidR="00FA047C" w:rsidRPr="00FA047C" w:rsidRDefault="00FA047C" w:rsidP="005E1582">
            <w:pPr>
              <w:pStyle w:val="Listenabsatz"/>
              <w:numPr>
                <w:ilvl w:val="0"/>
                <w:numId w:val="22"/>
              </w:numPr>
            </w:pPr>
            <w:r w:rsidRPr="00FA047C">
              <w:t>persönliches Gespräch</w:t>
            </w:r>
          </w:p>
          <w:p w:rsidR="00FA047C" w:rsidRPr="00FA047C" w:rsidRDefault="00FA047C" w:rsidP="005E1582">
            <w:pPr>
              <w:pStyle w:val="Listenabsatz"/>
              <w:numPr>
                <w:ilvl w:val="0"/>
                <w:numId w:val="22"/>
              </w:numPr>
            </w:pPr>
            <w:r w:rsidRPr="00FA047C">
              <w:t>Telefongespräch</w:t>
            </w:r>
          </w:p>
          <w:p w:rsidR="00FA047C" w:rsidRDefault="00FA047C" w:rsidP="00FA047C">
            <w:pPr>
              <w:pStyle w:val="Listenabsatz"/>
              <w:ind w:left="349" w:hanging="283"/>
            </w:pPr>
            <w:r>
              <w:t>-&gt;</w:t>
            </w:r>
            <w:r w:rsidRPr="00FA047C">
              <w:t xml:space="preserve"> Angebot unter Anwesenden. Es kann nur sofort, d. h. während der Unterredung angenommen werden.</w:t>
            </w:r>
          </w:p>
          <w:p w:rsidR="008A52F6" w:rsidRPr="00FA047C" w:rsidRDefault="00C20DD5" w:rsidP="001B1E45">
            <w:pPr>
              <w:pStyle w:val="Listenabsatz"/>
              <w:ind w:left="0"/>
            </w:pPr>
            <w:r w:rsidRPr="008A52F6">
              <w:rPr>
                <w:color w:val="BFBFBF" w:themeColor="background1" w:themeShade="BF"/>
              </w:rPr>
              <w:t>- - - - - - - - - - - - - - - - - - - - - - - - - - - - - - - - - - - - - - - - - - - - - - - - - - - - - - - - - - - - - - - - - - - - - - - - - - - - - -</w:t>
            </w:r>
            <w:r w:rsidR="008A52F6" w:rsidRPr="008A52F6">
              <w:rPr>
                <w:color w:val="BFBFBF" w:themeColor="background1" w:themeShade="BF"/>
              </w:rPr>
              <w:t xml:space="preserve"> - - - -</w:t>
            </w:r>
          </w:p>
          <w:p w:rsidR="00FA047C" w:rsidRPr="00FA047C" w:rsidRDefault="00FA047C" w:rsidP="001B1E45">
            <w:pPr>
              <w:pStyle w:val="Listenabsatz"/>
              <w:ind w:left="0"/>
            </w:pPr>
            <w:r w:rsidRPr="00FA047C">
              <w:sym w:font="Symbol" w:char="F0B7"/>
            </w:r>
            <w:r w:rsidRPr="00FA047C">
              <w:t xml:space="preserve"> Ang</w:t>
            </w:r>
            <w:r w:rsidR="00D67741">
              <w:t>ebot unter Abwesenden: §§ 147 Abs. 2</w:t>
            </w:r>
            <w:r w:rsidRPr="00FA047C">
              <w:t>, 130 BGB</w:t>
            </w:r>
          </w:p>
          <w:p w:rsidR="00FA047C" w:rsidRPr="00FA047C" w:rsidRDefault="00FA047C" w:rsidP="001B1E45">
            <w:pPr>
              <w:pStyle w:val="Listenabsatz"/>
              <w:ind w:left="0"/>
            </w:pPr>
            <w:r w:rsidRPr="00FA047C">
              <w:t xml:space="preserve">Erst wirksam, wenn es dem Abwesenden zugeht und bindet nur solange, bis der Eingang der Antwort unter regelmäßigen </w:t>
            </w:r>
            <w:r>
              <w:t>Umständen erwartet werden kann.</w:t>
            </w:r>
          </w:p>
          <w:p w:rsidR="00FA047C" w:rsidRPr="00FA047C" w:rsidRDefault="00FA047C" w:rsidP="001B1E45">
            <w:pPr>
              <w:pStyle w:val="Listenabsatz"/>
              <w:ind w:left="0"/>
            </w:pPr>
            <w:r>
              <w:t>„a</w:t>
            </w:r>
            <w:r w:rsidRPr="00FA047C">
              <w:t>bwesend</w:t>
            </w:r>
            <w:r>
              <w:t>“</w:t>
            </w:r>
            <w:r w:rsidRPr="00FA047C">
              <w:t xml:space="preserve"> bedeutet:</w:t>
            </w:r>
          </w:p>
          <w:p w:rsidR="00FA047C" w:rsidRPr="00FA047C" w:rsidRDefault="00FA047C" w:rsidP="005E1582">
            <w:pPr>
              <w:pStyle w:val="Listenabsatz"/>
              <w:numPr>
                <w:ilvl w:val="0"/>
                <w:numId w:val="22"/>
              </w:numPr>
            </w:pPr>
            <w:r w:rsidRPr="00FA047C">
              <w:t>Brief -&gt; 7 Tage bindend</w:t>
            </w:r>
          </w:p>
          <w:p w:rsidR="00FA047C" w:rsidRDefault="00FA047C" w:rsidP="005E1582">
            <w:pPr>
              <w:pStyle w:val="Listenabsatz"/>
              <w:numPr>
                <w:ilvl w:val="0"/>
                <w:numId w:val="22"/>
              </w:numPr>
            </w:pPr>
            <w:r w:rsidRPr="00FA047C">
              <w:t>Fernschriftlich und Fax</w:t>
            </w:r>
            <w:r w:rsidR="005A1978">
              <w:t xml:space="preserve"> -&gt;</w:t>
            </w:r>
            <w:r w:rsidRPr="00FA047C">
              <w:t xml:space="preserve"> 4 Tage bindend</w:t>
            </w:r>
          </w:p>
          <w:p w:rsidR="008A52F6" w:rsidRDefault="008A52F6" w:rsidP="001B1E45">
            <w:pPr>
              <w:pStyle w:val="Listenabsatz"/>
              <w:ind w:left="0"/>
            </w:pPr>
            <w:r w:rsidRPr="008A52F6">
              <w:rPr>
                <w:color w:val="BFBFBF" w:themeColor="background1" w:themeShade="BF"/>
              </w:rPr>
              <w:t>- - - - - - - - - - - - - - - - - - - - - - - - - - - - - - - - - - - - - - - - - - - - - - - - - - - - - - - - - - - - - - - - - - - - - - - - - - - - - - - - - -</w:t>
            </w:r>
          </w:p>
          <w:p w:rsidR="00FA047C" w:rsidRPr="00FA047C" w:rsidRDefault="00FA047C" w:rsidP="001B1E45">
            <w:pPr>
              <w:pStyle w:val="Listenabsatz"/>
              <w:ind w:left="0"/>
            </w:pPr>
            <w:r w:rsidRPr="00FA047C">
              <w:sym w:font="Symbol" w:char="F0B7"/>
            </w:r>
            <w:r w:rsidRPr="00FA047C">
              <w:t xml:space="preserve"> Vertragliche Bindungsfrist: § 148 BGB</w:t>
            </w:r>
          </w:p>
          <w:p w:rsidR="00FA047C" w:rsidRPr="00FA047C" w:rsidRDefault="00FA047C" w:rsidP="001B1E45">
            <w:pPr>
              <w:pStyle w:val="Listenabsatz"/>
              <w:ind w:left="0"/>
            </w:pPr>
            <w:r w:rsidRPr="00FA047C">
              <w:t>-&gt; befristetes Angebot</w:t>
            </w:r>
          </w:p>
          <w:p w:rsidR="00FA047C" w:rsidRDefault="00FA047C" w:rsidP="001B1E45">
            <w:pPr>
              <w:pStyle w:val="Listenabsatz"/>
              <w:ind w:left="0"/>
            </w:pPr>
            <w:r w:rsidRPr="00FA047C">
              <w:t>Durch den Anbietenden wird eine bestimmte Frist benannt, z. B. bis zum 28.12.20..</w:t>
            </w:r>
            <w:proofErr w:type="gramStart"/>
            <w:r w:rsidRPr="00FA047C">
              <w:t>,</w:t>
            </w:r>
            <w:proofErr w:type="gramEnd"/>
            <w:r w:rsidRPr="00FA047C">
              <w:t xml:space="preserve"> innerhalb derer die Annahme des Angebots möglich ist Die Annahme kann nur innerhalb dieser Frist erfolgen.</w:t>
            </w:r>
            <w:r>
              <w:t xml:space="preserve"> </w:t>
            </w:r>
            <w:r w:rsidRPr="00FA047C">
              <w:t>Die Bestellung muss bis zum angegebenen Zeitpunkt zugegangen sein.</w:t>
            </w:r>
          </w:p>
          <w:p w:rsidR="008A52F6" w:rsidRDefault="008A52F6" w:rsidP="001B1E45">
            <w:pPr>
              <w:pStyle w:val="Listenabsatz"/>
              <w:ind w:left="0"/>
            </w:pPr>
            <w:r w:rsidRPr="008A52F6">
              <w:rPr>
                <w:color w:val="BFBFBF" w:themeColor="background1" w:themeShade="BF"/>
              </w:rPr>
              <w:t>- - - - - - - - - - - - - - - - - - - - - - - - - - - - - - - - - - - - - - - - - - - - - - - - - - - - - - - - - - - - - - - - - - - - - - - - - - - - - - - - - -</w:t>
            </w:r>
          </w:p>
          <w:p w:rsidR="00FA047C" w:rsidRPr="00FA047C" w:rsidRDefault="00FA047C" w:rsidP="001B1E45">
            <w:pPr>
              <w:pStyle w:val="Listenabsatz"/>
              <w:ind w:left="0"/>
            </w:pPr>
            <w:r w:rsidRPr="00FA047C">
              <w:sym w:font="Symbol" w:char="F0B7"/>
            </w:r>
            <w:r w:rsidRPr="00FA047C">
              <w:t xml:space="preserve"> Freizeichnung: § 145 BGB</w:t>
            </w:r>
          </w:p>
          <w:p w:rsidR="00FA047C" w:rsidRPr="00FA047C" w:rsidRDefault="00FA047C" w:rsidP="001B1E45">
            <w:pPr>
              <w:pStyle w:val="Listenabsatz"/>
              <w:ind w:left="0"/>
            </w:pPr>
            <w:r w:rsidRPr="00FA047C">
              <w:t>Einschränkung des Angebots durch den Anbietenden mittels Freizeichnungsklauseln:</w:t>
            </w:r>
          </w:p>
          <w:p w:rsidR="00FA047C" w:rsidRPr="00FA047C" w:rsidRDefault="00FA047C" w:rsidP="005E1582">
            <w:pPr>
              <w:pStyle w:val="Listenabsatz"/>
              <w:numPr>
                <w:ilvl w:val="0"/>
                <w:numId w:val="22"/>
              </w:numPr>
            </w:pPr>
            <w:r w:rsidRPr="00FA047C">
              <w:t xml:space="preserve">solange Vorrat reicht: </w:t>
            </w:r>
            <w:r w:rsidRPr="00FA047C">
              <w:tab/>
            </w:r>
            <w:r w:rsidRPr="00FA047C">
              <w:tab/>
              <w:t>Menge unverbindlich, Preis verbindlich</w:t>
            </w:r>
          </w:p>
          <w:p w:rsidR="00FA047C" w:rsidRPr="00FA047C" w:rsidRDefault="00FA047C" w:rsidP="005E1582">
            <w:pPr>
              <w:pStyle w:val="Listenabsatz"/>
              <w:numPr>
                <w:ilvl w:val="0"/>
                <w:numId w:val="22"/>
              </w:numPr>
            </w:pPr>
            <w:r w:rsidRPr="00FA047C">
              <w:t xml:space="preserve">Preis freibleibend: </w:t>
            </w:r>
            <w:r w:rsidRPr="00FA047C">
              <w:tab/>
            </w:r>
            <w:r w:rsidRPr="00FA047C">
              <w:tab/>
              <w:t>Menge verbindlich, Preis unverbindlich</w:t>
            </w:r>
          </w:p>
          <w:p w:rsidR="00FA047C" w:rsidRDefault="00FA047C" w:rsidP="005E1582">
            <w:pPr>
              <w:pStyle w:val="Listenabsatz"/>
              <w:numPr>
                <w:ilvl w:val="0"/>
                <w:numId w:val="22"/>
              </w:numPr>
            </w:pPr>
            <w:r w:rsidRPr="00FA047C">
              <w:t xml:space="preserve">frei bleibend, unverbindlich: </w:t>
            </w:r>
            <w:r w:rsidRPr="00FA047C">
              <w:tab/>
              <w:t>völlig unverbindlich</w:t>
            </w:r>
          </w:p>
          <w:p w:rsidR="00C20DD5" w:rsidRPr="00FA047C" w:rsidRDefault="008A52F6" w:rsidP="00C20DD5">
            <w:pPr>
              <w:pStyle w:val="Listenabsatz"/>
              <w:ind w:left="0"/>
            </w:pPr>
            <w:r w:rsidRPr="008A52F6">
              <w:rPr>
                <w:color w:val="BFBFBF" w:themeColor="background1" w:themeShade="BF"/>
              </w:rPr>
              <w:t>- - - - - - - - - - - - - - - - - - - - - - - - - - - - - - - - - - - - - - - - - - - - - - - - - - - - - - - - - - - - - - - - - - - - - - - - - - - - - - - - - -</w:t>
            </w:r>
          </w:p>
          <w:p w:rsidR="00FA047C" w:rsidRPr="00FA047C" w:rsidRDefault="00FA047C" w:rsidP="001B1E45">
            <w:pPr>
              <w:pStyle w:val="Listenabsatz"/>
              <w:ind w:left="0"/>
            </w:pPr>
            <w:r w:rsidRPr="00FA047C">
              <w:sym w:font="Symbol" w:char="F0B7"/>
            </w:r>
            <w:r w:rsidRPr="00FA047C">
              <w:t xml:space="preserve"> Erlöschen der Bindung an das Angebot:</w:t>
            </w:r>
            <w:r>
              <w:t xml:space="preserve"> </w:t>
            </w:r>
            <w:r w:rsidR="00D67741" w:rsidRPr="00FA047C">
              <w:t>§</w:t>
            </w:r>
            <w:r w:rsidRPr="00FA047C">
              <w:t>§ 146, 150 BGB</w:t>
            </w:r>
          </w:p>
          <w:p w:rsidR="00FA047C" w:rsidRPr="00FA047C" w:rsidRDefault="00FA047C" w:rsidP="005E1582">
            <w:pPr>
              <w:pStyle w:val="Listenabsatz"/>
              <w:numPr>
                <w:ilvl w:val="0"/>
                <w:numId w:val="22"/>
              </w:numPr>
            </w:pPr>
            <w:r w:rsidRPr="00FA047C">
              <w:t>wenn es vom Empfänger ausdrücklich abgelehnt wird § 146 BGB</w:t>
            </w:r>
          </w:p>
          <w:p w:rsidR="00FA047C" w:rsidRPr="00FA047C" w:rsidRDefault="00FA047C" w:rsidP="005E1582">
            <w:pPr>
              <w:pStyle w:val="Listenabsatz"/>
              <w:numPr>
                <w:ilvl w:val="0"/>
                <w:numId w:val="22"/>
              </w:numPr>
            </w:pPr>
            <w:r w:rsidRPr="00FA047C">
              <w:t>wenn es vom Empfänger abgeändert wird (= neues Angebot) § 150 BGB</w:t>
            </w:r>
          </w:p>
          <w:p w:rsidR="00FA047C" w:rsidRDefault="00FA047C" w:rsidP="005E1582">
            <w:pPr>
              <w:pStyle w:val="Listenabsatz"/>
              <w:numPr>
                <w:ilvl w:val="0"/>
                <w:numId w:val="22"/>
              </w:numPr>
            </w:pPr>
            <w:r w:rsidRPr="00FA047C">
              <w:t>wenn es vom Empfänger nicht rechtzeitig angenommen wird. § 146 BGB</w:t>
            </w:r>
          </w:p>
          <w:p w:rsidR="008A52F6" w:rsidRDefault="008A52F6" w:rsidP="001B1E45">
            <w:pPr>
              <w:pStyle w:val="Listenabsatz"/>
              <w:ind w:left="0"/>
            </w:pPr>
            <w:r w:rsidRPr="008A52F6">
              <w:rPr>
                <w:color w:val="BFBFBF" w:themeColor="background1" w:themeShade="BF"/>
              </w:rPr>
              <w:t>- - - - - - - - - - - - - - - - - - - - - - - - - - - - - - - - - - - - - - - - - - - - - - - - - - - - - - - - - - - - - - - - - - - - - - - - - - - - - - - - - -</w:t>
            </w:r>
          </w:p>
          <w:p w:rsidR="00FA047C" w:rsidRPr="00FA047C" w:rsidRDefault="00FA047C" w:rsidP="001B1E45">
            <w:pPr>
              <w:pStyle w:val="Listenabsatz"/>
              <w:ind w:left="0"/>
            </w:pPr>
            <w:r w:rsidRPr="00FA047C">
              <w:sym w:font="Symbol" w:char="F0B7"/>
            </w:r>
            <w:r w:rsidR="00562ADC">
              <w:t xml:space="preserve"> Widerruf des Angebots: </w:t>
            </w:r>
            <w:r w:rsidRPr="00FA047C">
              <w:t>§ 130 BGB</w:t>
            </w:r>
          </w:p>
          <w:p w:rsidR="00FA047C" w:rsidRPr="00FA047C" w:rsidRDefault="00FA047C" w:rsidP="005E1582">
            <w:pPr>
              <w:pStyle w:val="Listenabsatz"/>
              <w:numPr>
                <w:ilvl w:val="0"/>
                <w:numId w:val="22"/>
              </w:numPr>
            </w:pPr>
            <w:r w:rsidRPr="00FA047C">
              <w:t xml:space="preserve">Angebot erst wirksam, wenn </w:t>
            </w:r>
            <w:r w:rsidR="005A1978">
              <w:t>es dem Empfänger zugegangen ist</w:t>
            </w:r>
          </w:p>
          <w:p w:rsidR="00FA047C" w:rsidRPr="00FA047C" w:rsidRDefault="00FA047C" w:rsidP="005E1582">
            <w:pPr>
              <w:pStyle w:val="Listenabsatz"/>
              <w:numPr>
                <w:ilvl w:val="0"/>
                <w:numId w:val="22"/>
              </w:numPr>
            </w:pPr>
            <w:r w:rsidRPr="00FA047C">
              <w:t>bis Z</w:t>
            </w:r>
            <w:r w:rsidR="005A1978">
              <w:t>ugang kann es widerrufen werden</w:t>
            </w:r>
          </w:p>
          <w:p w:rsidR="00FA047C" w:rsidRPr="00FA047C" w:rsidRDefault="00FA047C" w:rsidP="001B1E45">
            <w:pPr>
              <w:pStyle w:val="Listenabsatz"/>
              <w:ind w:left="0"/>
              <w:rPr>
                <w:sz w:val="32"/>
                <w:szCs w:val="16"/>
              </w:rPr>
            </w:pPr>
            <w:r w:rsidRPr="00FA047C">
              <w:t>Widerruf muss vor, spätestens gleichzeitig mit dem Angebot beim Kunden eingehen.</w:t>
            </w:r>
          </w:p>
        </w:tc>
      </w:tr>
    </w:tbl>
    <w:p w:rsidR="008A52F6" w:rsidRDefault="008A52F6">
      <w:pPr>
        <w:spacing w:line="240" w:lineRule="exact"/>
        <w:rPr>
          <w:sz w:val="22"/>
          <w:szCs w:val="22"/>
          <w:u w:val="single"/>
        </w:rPr>
      </w:pPr>
    </w:p>
    <w:p w:rsidR="00F66915" w:rsidRDefault="00F66915">
      <w:pPr>
        <w:spacing w:line="240" w:lineRule="exact"/>
        <w:rPr>
          <w:sz w:val="22"/>
          <w:szCs w:val="22"/>
          <w:u w:val="single"/>
        </w:rPr>
      </w:pPr>
      <w:r>
        <w:rPr>
          <w:sz w:val="22"/>
          <w:szCs w:val="22"/>
          <w:u w:val="single"/>
        </w:rPr>
        <w:br w:type="page"/>
      </w:r>
    </w:p>
    <w:p w:rsidR="007B2B33" w:rsidRPr="00773449" w:rsidRDefault="007B2B33" w:rsidP="007B2B33">
      <w:pPr>
        <w:ind w:left="360"/>
        <w:rPr>
          <w:sz w:val="22"/>
          <w:szCs w:val="22"/>
          <w:u w:val="single"/>
        </w:rPr>
      </w:pPr>
      <w:r w:rsidRPr="00773449">
        <w:rPr>
          <w:sz w:val="22"/>
          <w:szCs w:val="22"/>
          <w:u w:val="single"/>
        </w:rPr>
        <w:lastRenderedPageBreak/>
        <w:t>Situation:</w:t>
      </w:r>
    </w:p>
    <w:p w:rsidR="007B2B33" w:rsidRDefault="007B2B33" w:rsidP="007B2B33">
      <w:pPr>
        <w:ind w:left="360"/>
        <w:rPr>
          <w:sz w:val="16"/>
          <w:szCs w:val="16"/>
        </w:rPr>
      </w:pPr>
    </w:p>
    <w:p w:rsidR="007B2B33" w:rsidRPr="00773449" w:rsidRDefault="007B2B33" w:rsidP="007B2B33">
      <w:pPr>
        <w:ind w:left="360"/>
      </w:pPr>
      <w:r w:rsidRPr="00773449">
        <w:t>Die in der E-Mail bestellte Ware wurde zwischenzeitlich an einen anderen Kunden verkauft und ist nicht mehr vorrätig.</w:t>
      </w:r>
    </w:p>
    <w:p w:rsidR="007B2B33" w:rsidRPr="00BF6EB8" w:rsidRDefault="007B2B33" w:rsidP="007B2B33">
      <w:pPr>
        <w:ind w:left="360"/>
        <w:rPr>
          <w:sz w:val="16"/>
          <w:szCs w:val="16"/>
        </w:rPr>
      </w:pPr>
    </w:p>
    <w:tbl>
      <w:tblPr>
        <w:tblStyle w:val="Tabellenraster"/>
        <w:tblW w:w="8035" w:type="dxa"/>
        <w:tblInd w:w="720" w:type="dxa"/>
        <w:tblLayout w:type="fixed"/>
        <w:tblLook w:val="04A0" w:firstRow="1" w:lastRow="0" w:firstColumn="1" w:lastColumn="0" w:noHBand="0" w:noVBand="1"/>
      </w:tblPr>
      <w:tblGrid>
        <w:gridCol w:w="1373"/>
        <w:gridCol w:w="4961"/>
        <w:gridCol w:w="1701"/>
      </w:tblGrid>
      <w:tr w:rsidR="007B2B33" w:rsidTr="007B2B33">
        <w:trPr>
          <w:trHeight w:val="345"/>
        </w:trPr>
        <w:tc>
          <w:tcPr>
            <w:tcW w:w="1373" w:type="dxa"/>
            <w:shd w:val="clear" w:color="auto" w:fill="D9D9D9" w:themeFill="background1" w:themeFillShade="D9"/>
            <w:vAlign w:val="center"/>
          </w:tcPr>
          <w:p w:rsidR="007B2B33" w:rsidRPr="00A06E0C" w:rsidRDefault="007B2B33" w:rsidP="007B2B33">
            <w:pPr>
              <w:pStyle w:val="Listenabsatz"/>
              <w:ind w:left="0"/>
              <w:rPr>
                <w:b/>
                <w:color w:val="00B0F0"/>
              </w:rPr>
            </w:pPr>
            <w:r>
              <w:rPr>
                <w:b/>
                <w:color w:val="00B0F0"/>
              </w:rPr>
              <w:t>Paragraf im BGB</w:t>
            </w:r>
          </w:p>
        </w:tc>
        <w:tc>
          <w:tcPr>
            <w:tcW w:w="4961" w:type="dxa"/>
            <w:vAlign w:val="center"/>
          </w:tcPr>
          <w:p w:rsidR="007B2B33" w:rsidRPr="00E0094A" w:rsidRDefault="00D978F8" w:rsidP="007B2B33">
            <w:pPr>
              <w:pStyle w:val="Listenabsatz"/>
              <w:ind w:left="0"/>
              <w:rPr>
                <w:b/>
              </w:rPr>
            </w:pPr>
            <w:r w:rsidRPr="00E0094A">
              <w:rPr>
                <w:b/>
              </w:rPr>
              <w:t>Wichtigste</w:t>
            </w:r>
            <w:r w:rsidR="007B2B33" w:rsidRPr="00E0094A">
              <w:rPr>
                <w:b/>
              </w:rPr>
              <w:t xml:space="preserve"> Inhalte in eigenen Worten: </w:t>
            </w:r>
          </w:p>
        </w:tc>
        <w:tc>
          <w:tcPr>
            <w:tcW w:w="1701" w:type="dxa"/>
          </w:tcPr>
          <w:p w:rsidR="007B2B33" w:rsidRPr="00E0094A" w:rsidRDefault="007B2B33" w:rsidP="007B2B33">
            <w:pPr>
              <w:pStyle w:val="Listenabsatz"/>
              <w:ind w:left="0"/>
              <w:rPr>
                <w:b/>
                <w:i/>
              </w:rPr>
            </w:pPr>
            <w:r w:rsidRPr="00E0094A">
              <w:rPr>
                <w:b/>
              </w:rPr>
              <w:t xml:space="preserve">Zuordnung </w:t>
            </w:r>
            <w:r w:rsidRPr="00E0094A">
              <w:rPr>
                <w:b/>
              </w:rPr>
              <w:br/>
              <w:t>Aufgabe 4</w:t>
            </w:r>
          </w:p>
        </w:tc>
      </w:tr>
      <w:tr w:rsidR="007B2B33" w:rsidTr="007B2B33">
        <w:trPr>
          <w:trHeight w:hRule="exact" w:val="2268"/>
        </w:trPr>
        <w:tc>
          <w:tcPr>
            <w:tcW w:w="1373"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Anw</w:t>
            </w:r>
            <w:r w:rsidRPr="00A06E0C">
              <w:rPr>
                <w:b/>
                <w:color w:val="00B0F0"/>
              </w:rPr>
              <w:t>e</w:t>
            </w:r>
            <w:r w:rsidRPr="00A06E0C">
              <w:rPr>
                <w:b/>
                <w:color w:val="00B0F0"/>
              </w:rPr>
              <w:t xml:space="preserve">senden: </w:t>
            </w:r>
          </w:p>
          <w:p w:rsidR="007B2B33" w:rsidRPr="00A06E0C" w:rsidRDefault="00D67741" w:rsidP="007B2B33">
            <w:pPr>
              <w:pStyle w:val="Listenabsatz"/>
              <w:ind w:left="0"/>
              <w:rPr>
                <w:b/>
                <w:color w:val="00B0F0"/>
              </w:rPr>
            </w:pPr>
            <w:r>
              <w:rPr>
                <w:b/>
                <w:color w:val="00B0F0"/>
              </w:rPr>
              <w:t>§ 147 Abs. 1</w:t>
            </w:r>
            <w:r w:rsidR="007B2B33" w:rsidRPr="00A06E0C">
              <w:rPr>
                <w:b/>
                <w:color w:val="00B0F0"/>
              </w:rPr>
              <w:t xml:space="preserve"> BGB</w:t>
            </w:r>
          </w:p>
        </w:tc>
        <w:tc>
          <w:tcPr>
            <w:tcW w:w="4961" w:type="dxa"/>
            <w:vAlign w:val="center"/>
          </w:tcPr>
          <w:p w:rsidR="007B2B33" w:rsidRDefault="007B2B33" w:rsidP="007B2B33">
            <w:pPr>
              <w:pStyle w:val="Listenabsatz"/>
              <w:ind w:left="0"/>
            </w:pPr>
          </w:p>
        </w:tc>
        <w:tc>
          <w:tcPr>
            <w:tcW w:w="1701" w:type="dxa"/>
          </w:tcPr>
          <w:p w:rsidR="007B2B33" w:rsidRPr="004A537D" w:rsidRDefault="007B2B33" w:rsidP="007B2B33">
            <w:pPr>
              <w:pStyle w:val="Listenabsatz"/>
              <w:ind w:left="0"/>
              <w:rPr>
                <w:i/>
              </w:rPr>
            </w:pPr>
          </w:p>
        </w:tc>
      </w:tr>
      <w:tr w:rsidR="007B2B33" w:rsidTr="0034237F">
        <w:trPr>
          <w:trHeight w:hRule="exact" w:val="2002"/>
        </w:trPr>
        <w:tc>
          <w:tcPr>
            <w:tcW w:w="1373"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Abw</w:t>
            </w:r>
            <w:r w:rsidRPr="00A06E0C">
              <w:rPr>
                <w:b/>
                <w:color w:val="00B0F0"/>
              </w:rPr>
              <w:t>e</w:t>
            </w:r>
            <w:r w:rsidRPr="00A06E0C">
              <w:rPr>
                <w:b/>
                <w:color w:val="00B0F0"/>
              </w:rPr>
              <w:t xml:space="preserve">senden: </w:t>
            </w:r>
          </w:p>
          <w:p w:rsidR="007B2B33" w:rsidRPr="00A06E0C" w:rsidRDefault="00D67741" w:rsidP="007B2B33">
            <w:pPr>
              <w:pStyle w:val="Listenabsatz"/>
              <w:ind w:left="0"/>
              <w:rPr>
                <w:b/>
                <w:color w:val="00B0F0"/>
              </w:rPr>
            </w:pPr>
            <w:r>
              <w:rPr>
                <w:b/>
                <w:color w:val="00B0F0"/>
              </w:rPr>
              <w:t>§§ 147 Abs. 2</w:t>
            </w:r>
            <w:r w:rsidR="007B2B33" w:rsidRPr="00A06E0C">
              <w:rPr>
                <w:b/>
                <w:color w:val="00B0F0"/>
              </w:rPr>
              <w:t>, 130 BGB</w:t>
            </w:r>
          </w:p>
        </w:tc>
        <w:tc>
          <w:tcPr>
            <w:tcW w:w="4961" w:type="dxa"/>
            <w:vAlign w:val="center"/>
          </w:tcPr>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c>
          <w:tcPr>
            <w:tcW w:w="1701" w:type="dxa"/>
          </w:tcPr>
          <w:p w:rsidR="007B2B33" w:rsidRPr="004A537D" w:rsidRDefault="007B2B33" w:rsidP="007B2B33">
            <w:pPr>
              <w:pStyle w:val="Listenabsatz"/>
              <w:ind w:left="0"/>
              <w:rPr>
                <w:i/>
              </w:rPr>
            </w:pPr>
          </w:p>
        </w:tc>
      </w:tr>
      <w:tr w:rsidR="007B2B33" w:rsidTr="0034237F">
        <w:trPr>
          <w:trHeight w:hRule="exact" w:val="1986"/>
        </w:trPr>
        <w:tc>
          <w:tcPr>
            <w:tcW w:w="1373"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Vertragliche Bindung</w:t>
            </w:r>
            <w:r w:rsidRPr="00A06E0C">
              <w:rPr>
                <w:b/>
                <w:color w:val="00B0F0"/>
              </w:rPr>
              <w:t>s</w:t>
            </w:r>
            <w:r w:rsidRPr="00A06E0C">
              <w:rPr>
                <w:b/>
                <w:color w:val="00B0F0"/>
              </w:rPr>
              <w:t xml:space="preserve">frist: </w:t>
            </w:r>
          </w:p>
          <w:p w:rsidR="007B2B33" w:rsidRPr="00A06E0C" w:rsidRDefault="007B2B33" w:rsidP="007B2B33">
            <w:pPr>
              <w:pStyle w:val="Listenabsatz"/>
              <w:ind w:left="0"/>
              <w:rPr>
                <w:b/>
                <w:color w:val="00B0F0"/>
              </w:rPr>
            </w:pPr>
            <w:r w:rsidRPr="00A06E0C">
              <w:rPr>
                <w:b/>
                <w:color w:val="00B0F0"/>
              </w:rPr>
              <w:t>§ 148 BGB</w:t>
            </w:r>
          </w:p>
        </w:tc>
        <w:tc>
          <w:tcPr>
            <w:tcW w:w="4961" w:type="dxa"/>
            <w:vAlign w:val="center"/>
          </w:tcPr>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c>
          <w:tcPr>
            <w:tcW w:w="1701" w:type="dxa"/>
          </w:tcPr>
          <w:p w:rsidR="007B2B33" w:rsidRPr="004A537D" w:rsidRDefault="007B2B33" w:rsidP="007B2B33">
            <w:pPr>
              <w:pStyle w:val="Listenabsatz"/>
              <w:ind w:left="0"/>
              <w:rPr>
                <w:i/>
              </w:rPr>
            </w:pPr>
          </w:p>
        </w:tc>
      </w:tr>
      <w:tr w:rsidR="007B2B33" w:rsidTr="0034237F">
        <w:trPr>
          <w:trHeight w:hRule="exact" w:val="2116"/>
        </w:trPr>
        <w:tc>
          <w:tcPr>
            <w:tcW w:w="1373" w:type="dxa"/>
            <w:shd w:val="clear" w:color="auto" w:fill="D9D9D9" w:themeFill="background1" w:themeFillShade="D9"/>
            <w:vAlign w:val="center"/>
          </w:tcPr>
          <w:p w:rsidR="007B2B33" w:rsidRDefault="007B2B33" w:rsidP="007B2B33">
            <w:pPr>
              <w:pStyle w:val="Listenabsatz"/>
              <w:ind w:left="0"/>
              <w:jc w:val="both"/>
              <w:rPr>
                <w:b/>
                <w:color w:val="00B0F0"/>
              </w:rPr>
            </w:pPr>
            <w:r w:rsidRPr="00A06E0C">
              <w:rPr>
                <w:b/>
                <w:color w:val="00B0F0"/>
              </w:rPr>
              <w:t>Freizeic</w:t>
            </w:r>
            <w:r w:rsidRPr="00A06E0C">
              <w:rPr>
                <w:b/>
                <w:color w:val="00B0F0"/>
              </w:rPr>
              <w:t>h</w:t>
            </w:r>
            <w:r w:rsidRPr="00A06E0C">
              <w:rPr>
                <w:b/>
                <w:color w:val="00B0F0"/>
              </w:rPr>
              <w:t>nung:</w:t>
            </w:r>
          </w:p>
          <w:p w:rsidR="007B2B33" w:rsidRPr="00A06E0C" w:rsidRDefault="007B2B33" w:rsidP="007B2B33">
            <w:pPr>
              <w:pStyle w:val="Listenabsatz"/>
              <w:ind w:left="0"/>
              <w:jc w:val="both"/>
              <w:rPr>
                <w:b/>
                <w:color w:val="00B0F0"/>
              </w:rPr>
            </w:pPr>
            <w:r w:rsidRPr="00A06E0C">
              <w:rPr>
                <w:b/>
                <w:color w:val="00B0F0"/>
              </w:rPr>
              <w:t>§ 145 BGB</w:t>
            </w:r>
          </w:p>
          <w:p w:rsidR="007B2B33" w:rsidRPr="00A06E0C" w:rsidRDefault="007B2B33" w:rsidP="007B2B33">
            <w:pPr>
              <w:pStyle w:val="Listenabsatz"/>
              <w:ind w:left="0"/>
              <w:jc w:val="both"/>
              <w:rPr>
                <w:b/>
                <w:color w:val="00B0F0"/>
              </w:rPr>
            </w:pPr>
          </w:p>
        </w:tc>
        <w:tc>
          <w:tcPr>
            <w:tcW w:w="4961" w:type="dxa"/>
            <w:vAlign w:val="center"/>
          </w:tcPr>
          <w:p w:rsidR="007B2B33" w:rsidRDefault="007B2B33" w:rsidP="007B2B33">
            <w:pPr>
              <w:pStyle w:val="Listenabsatz"/>
              <w:ind w:left="37"/>
            </w:pPr>
          </w:p>
          <w:p w:rsidR="007B2B33" w:rsidRDefault="007B2B33" w:rsidP="007B2B33">
            <w:pPr>
              <w:pStyle w:val="Listenabsatz"/>
              <w:ind w:left="37"/>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c>
          <w:tcPr>
            <w:tcW w:w="1701" w:type="dxa"/>
          </w:tcPr>
          <w:p w:rsidR="007B2B33" w:rsidRPr="004A537D" w:rsidRDefault="007B2B33" w:rsidP="007B2B33">
            <w:pPr>
              <w:pStyle w:val="Listenabsatz"/>
              <w:ind w:left="37"/>
              <w:rPr>
                <w:i/>
              </w:rPr>
            </w:pPr>
          </w:p>
        </w:tc>
      </w:tr>
      <w:tr w:rsidR="007B2B33" w:rsidTr="0034237F">
        <w:trPr>
          <w:trHeight w:hRule="exact" w:val="2132"/>
        </w:trPr>
        <w:tc>
          <w:tcPr>
            <w:tcW w:w="1373" w:type="dxa"/>
            <w:shd w:val="clear" w:color="auto" w:fill="D9D9D9" w:themeFill="background1" w:themeFillShade="D9"/>
            <w:vAlign w:val="center"/>
          </w:tcPr>
          <w:p w:rsidR="007B2B33" w:rsidRPr="003725AB" w:rsidRDefault="007B2B33" w:rsidP="007B2B33">
            <w:pPr>
              <w:pStyle w:val="Listenabsatz"/>
              <w:ind w:left="0"/>
              <w:rPr>
                <w:b/>
                <w:color w:val="00B0F0"/>
              </w:rPr>
            </w:pPr>
            <w:r w:rsidRPr="003725AB">
              <w:rPr>
                <w:b/>
                <w:color w:val="00B0F0"/>
              </w:rPr>
              <w:t>Erlöschen der Bindung an das A</w:t>
            </w:r>
            <w:r w:rsidRPr="003725AB">
              <w:rPr>
                <w:b/>
                <w:color w:val="00B0F0"/>
              </w:rPr>
              <w:t>n</w:t>
            </w:r>
            <w:r w:rsidRPr="003725AB">
              <w:rPr>
                <w:b/>
                <w:color w:val="00B0F0"/>
              </w:rPr>
              <w:t xml:space="preserve">gebot: </w:t>
            </w:r>
          </w:p>
          <w:p w:rsidR="007B2B33" w:rsidRDefault="00D67741" w:rsidP="007B2B33">
            <w:pPr>
              <w:pStyle w:val="Listenabsatz"/>
              <w:ind w:left="0"/>
              <w:rPr>
                <w:b/>
                <w:color w:val="00B0F0"/>
              </w:rPr>
            </w:pPr>
            <w:r w:rsidRPr="003725AB">
              <w:rPr>
                <w:b/>
                <w:color w:val="00B0F0"/>
              </w:rPr>
              <w:t>§</w:t>
            </w:r>
            <w:r w:rsidR="007B2B33" w:rsidRPr="003725AB">
              <w:rPr>
                <w:b/>
                <w:color w:val="00B0F0"/>
              </w:rPr>
              <w:t xml:space="preserve">§ 146, </w:t>
            </w:r>
          </w:p>
          <w:p w:rsidR="007B2B33" w:rsidRPr="003725AB" w:rsidRDefault="007B2B33" w:rsidP="007B2B33">
            <w:pPr>
              <w:pStyle w:val="Listenabsatz"/>
              <w:ind w:left="0"/>
              <w:rPr>
                <w:b/>
                <w:color w:val="00B0F0"/>
              </w:rPr>
            </w:pPr>
            <w:r w:rsidRPr="003725AB">
              <w:rPr>
                <w:b/>
                <w:color w:val="00B0F0"/>
              </w:rPr>
              <w:t>150 BGB</w:t>
            </w:r>
          </w:p>
          <w:p w:rsidR="007B2B33" w:rsidRPr="00A06E0C" w:rsidRDefault="007B2B33" w:rsidP="007B2B33">
            <w:pPr>
              <w:pStyle w:val="Listenabsatz"/>
              <w:ind w:left="0"/>
              <w:jc w:val="both"/>
              <w:rPr>
                <w:b/>
                <w:color w:val="00B0F0"/>
              </w:rPr>
            </w:pPr>
          </w:p>
        </w:tc>
        <w:tc>
          <w:tcPr>
            <w:tcW w:w="4961" w:type="dxa"/>
            <w:vAlign w:val="center"/>
          </w:tcPr>
          <w:p w:rsidR="007B2B33" w:rsidRDefault="007B2B33" w:rsidP="007B2B33">
            <w:pPr>
              <w:pStyle w:val="Listenabsatz"/>
              <w:ind w:left="37"/>
            </w:pPr>
          </w:p>
        </w:tc>
        <w:tc>
          <w:tcPr>
            <w:tcW w:w="1701" w:type="dxa"/>
          </w:tcPr>
          <w:p w:rsidR="007B2B33" w:rsidRPr="004A537D" w:rsidRDefault="007B2B33" w:rsidP="007B2B33">
            <w:pPr>
              <w:pStyle w:val="Listenabsatz"/>
              <w:ind w:left="37"/>
              <w:rPr>
                <w:i/>
              </w:rPr>
            </w:pPr>
          </w:p>
        </w:tc>
      </w:tr>
      <w:tr w:rsidR="007B2B33" w:rsidTr="0034237F">
        <w:trPr>
          <w:trHeight w:hRule="exact" w:val="1988"/>
        </w:trPr>
        <w:tc>
          <w:tcPr>
            <w:tcW w:w="1373" w:type="dxa"/>
            <w:shd w:val="clear" w:color="auto" w:fill="D9D9D9" w:themeFill="background1" w:themeFillShade="D9"/>
            <w:vAlign w:val="center"/>
          </w:tcPr>
          <w:p w:rsidR="007B2B33" w:rsidRDefault="007B2B33" w:rsidP="007B2B33">
            <w:pPr>
              <w:pStyle w:val="Listenabsatz"/>
              <w:ind w:left="0"/>
              <w:rPr>
                <w:b/>
                <w:color w:val="00B0F0"/>
              </w:rPr>
            </w:pPr>
            <w:r w:rsidRPr="003725AB">
              <w:rPr>
                <w:b/>
                <w:color w:val="00B0F0"/>
              </w:rPr>
              <w:t xml:space="preserve">Widerruf des Angebots:  </w:t>
            </w:r>
          </w:p>
          <w:p w:rsidR="007B2B33" w:rsidRPr="003725AB" w:rsidRDefault="007B2B33" w:rsidP="007B2B33">
            <w:pPr>
              <w:pStyle w:val="Listenabsatz"/>
              <w:ind w:left="0"/>
              <w:rPr>
                <w:b/>
                <w:color w:val="00B0F0"/>
              </w:rPr>
            </w:pPr>
            <w:r w:rsidRPr="003725AB">
              <w:rPr>
                <w:b/>
                <w:color w:val="00B0F0"/>
              </w:rPr>
              <w:t>§ 130 BGB</w:t>
            </w:r>
          </w:p>
          <w:p w:rsidR="007B2B33" w:rsidRPr="008C649F" w:rsidRDefault="007B2B33" w:rsidP="007B2B33">
            <w:pPr>
              <w:ind w:left="360"/>
              <w:rPr>
                <w:u w:val="single"/>
              </w:rPr>
            </w:pPr>
          </w:p>
        </w:tc>
        <w:tc>
          <w:tcPr>
            <w:tcW w:w="4961" w:type="dxa"/>
            <w:vAlign w:val="center"/>
          </w:tcPr>
          <w:p w:rsidR="007B2B33" w:rsidRDefault="007B2B33" w:rsidP="007B2B33">
            <w:pPr>
              <w:pStyle w:val="Listenabsatz"/>
              <w:ind w:left="37"/>
            </w:pPr>
          </w:p>
        </w:tc>
        <w:tc>
          <w:tcPr>
            <w:tcW w:w="1701" w:type="dxa"/>
          </w:tcPr>
          <w:p w:rsidR="007B2B33" w:rsidRPr="004A537D" w:rsidRDefault="007B2B33" w:rsidP="007B2B33">
            <w:pPr>
              <w:pStyle w:val="Listenabsatz"/>
              <w:ind w:left="37"/>
              <w:rPr>
                <w:i/>
              </w:rPr>
            </w:pPr>
          </w:p>
        </w:tc>
      </w:tr>
    </w:tbl>
    <w:p w:rsidR="007B2B33" w:rsidRPr="00773449" w:rsidRDefault="007B2B33" w:rsidP="005E1582">
      <w:pPr>
        <w:pStyle w:val="Listenabsatz"/>
        <w:numPr>
          <w:ilvl w:val="0"/>
          <w:numId w:val="21"/>
        </w:numPr>
        <w:rPr>
          <w:szCs w:val="16"/>
        </w:rPr>
      </w:pPr>
      <w:r w:rsidRPr="00773449">
        <w:rPr>
          <w:szCs w:val="16"/>
        </w:rPr>
        <w:lastRenderedPageBreak/>
        <w:t>In der folgenden Tabelle finden Sie zwölf Beispiele für  Hinweise zur Gültigkeit eines Angebots. Ordnen Si</w:t>
      </w:r>
      <w:r w:rsidR="00EA58EA">
        <w:rPr>
          <w:szCs w:val="16"/>
        </w:rPr>
        <w:t xml:space="preserve">e die aufgeführten Beispiele </w:t>
      </w:r>
      <w:r w:rsidRPr="00773449">
        <w:rPr>
          <w:szCs w:val="16"/>
        </w:rPr>
        <w:t>den entsprechenden Paragrafen aus Aufgabe 3</w:t>
      </w:r>
      <w:r w:rsidR="00EA58EA">
        <w:rPr>
          <w:szCs w:val="16"/>
        </w:rPr>
        <w:t xml:space="preserve"> zu</w:t>
      </w:r>
      <w:r w:rsidRPr="00773449">
        <w:rPr>
          <w:szCs w:val="16"/>
        </w:rPr>
        <w:t>. Tragen Sie die Zuordnung in die dritte Spalte in der oben aufg</w:t>
      </w:r>
      <w:r w:rsidRPr="00773449">
        <w:rPr>
          <w:szCs w:val="16"/>
        </w:rPr>
        <w:t>e</w:t>
      </w:r>
      <w:r w:rsidRPr="00773449">
        <w:rPr>
          <w:szCs w:val="16"/>
        </w:rPr>
        <w:t>führ</w:t>
      </w:r>
      <w:r w:rsidR="00EA58EA">
        <w:rPr>
          <w:szCs w:val="16"/>
        </w:rPr>
        <w:t>ten Tabelle ein.</w:t>
      </w:r>
    </w:p>
    <w:p w:rsidR="007B2B33" w:rsidRPr="00EA58EA" w:rsidRDefault="007B2B33" w:rsidP="00EA58EA">
      <w:pPr>
        <w:rPr>
          <w:sz w:val="16"/>
          <w:szCs w:val="16"/>
        </w:rPr>
      </w:pPr>
    </w:p>
    <w:tbl>
      <w:tblPr>
        <w:tblStyle w:val="Tabellenraster"/>
        <w:tblW w:w="8035" w:type="dxa"/>
        <w:tblInd w:w="720" w:type="dxa"/>
        <w:tblLook w:val="04A0" w:firstRow="1" w:lastRow="0" w:firstColumn="1" w:lastColumn="0" w:noHBand="0" w:noVBand="1"/>
      </w:tblPr>
      <w:tblGrid>
        <w:gridCol w:w="806"/>
        <w:gridCol w:w="7229"/>
      </w:tblGrid>
      <w:tr w:rsidR="007B2B33" w:rsidTr="007B2B33">
        <w:trPr>
          <w:trHeight w:hRule="exact" w:val="233"/>
        </w:trPr>
        <w:tc>
          <w:tcPr>
            <w:tcW w:w="806" w:type="dxa"/>
            <w:shd w:val="clear" w:color="auto" w:fill="D9D9D9" w:themeFill="background1" w:themeFillShade="D9"/>
          </w:tcPr>
          <w:p w:rsidR="007B2B33" w:rsidRPr="004A537D" w:rsidRDefault="007B2B33" w:rsidP="007B2B33">
            <w:pPr>
              <w:pStyle w:val="Listenabsatz"/>
              <w:ind w:left="0"/>
              <w:rPr>
                <w:sz w:val="16"/>
                <w:szCs w:val="16"/>
              </w:rPr>
            </w:pPr>
            <w:proofErr w:type="spellStart"/>
            <w:r w:rsidRPr="004A537D">
              <w:rPr>
                <w:sz w:val="16"/>
                <w:szCs w:val="16"/>
              </w:rPr>
              <w:t>Bsp</w:t>
            </w:r>
            <w:proofErr w:type="spellEnd"/>
            <w:r w:rsidRPr="004A537D">
              <w:rPr>
                <w:sz w:val="16"/>
                <w:szCs w:val="16"/>
              </w:rPr>
              <w:t>-</w:t>
            </w:r>
            <w:r>
              <w:rPr>
                <w:sz w:val="16"/>
                <w:szCs w:val="16"/>
              </w:rPr>
              <w:t>Nr.</w:t>
            </w:r>
            <w:r w:rsidRPr="004A537D">
              <w:rPr>
                <w:sz w:val="16"/>
                <w:szCs w:val="16"/>
              </w:rPr>
              <w:t xml:space="preserve"> </w:t>
            </w:r>
          </w:p>
        </w:tc>
        <w:tc>
          <w:tcPr>
            <w:tcW w:w="7229" w:type="dxa"/>
            <w:shd w:val="clear" w:color="auto" w:fill="D9D9D9" w:themeFill="background1" w:themeFillShade="D9"/>
          </w:tcPr>
          <w:p w:rsidR="007B2B33" w:rsidRPr="002047B1" w:rsidRDefault="00841710" w:rsidP="007B2B33">
            <w:pPr>
              <w:pStyle w:val="Listenabsatz"/>
              <w:ind w:left="0"/>
              <w:rPr>
                <w:b/>
              </w:rPr>
            </w:pPr>
            <w:r>
              <w:rPr>
                <w:b/>
              </w:rPr>
              <w:t>Beispiel</w:t>
            </w:r>
            <w:r w:rsidR="007B2B33" w:rsidRPr="002047B1">
              <w:rPr>
                <w:b/>
              </w:rPr>
              <w:t xml:space="preserve"> den Paragrafen in der oberen Tabelle zuordnen</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w:t>
            </w:r>
          </w:p>
        </w:tc>
        <w:tc>
          <w:tcPr>
            <w:tcW w:w="7229" w:type="dxa"/>
            <w:vAlign w:val="center"/>
          </w:tcPr>
          <w:p w:rsidR="007B2B33" w:rsidRDefault="007B2B33" w:rsidP="007B2B33">
            <w:pPr>
              <w:pStyle w:val="Listenabsatz"/>
              <w:ind w:left="0"/>
              <w:jc w:val="center"/>
            </w:pPr>
            <w:r>
              <w:t>Unser Angebot ist 14 Tage gültig.</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2</w:t>
            </w:r>
          </w:p>
        </w:tc>
        <w:tc>
          <w:tcPr>
            <w:tcW w:w="7229" w:type="dxa"/>
            <w:vAlign w:val="center"/>
          </w:tcPr>
          <w:p w:rsidR="007B2B33" w:rsidRDefault="007B2B33" w:rsidP="007B2B33">
            <w:pPr>
              <w:pStyle w:val="Listenabsatz"/>
              <w:ind w:left="0"/>
              <w:jc w:val="center"/>
            </w:pPr>
            <w:r>
              <w:t xml:space="preserve">Verkaufsgespräch wird an der </w:t>
            </w:r>
            <w:r w:rsidR="00EA58EA">
              <w:t>Ladentheke geführt</w:t>
            </w:r>
            <w:r w:rsidR="00841710">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3</w:t>
            </w:r>
          </w:p>
        </w:tc>
        <w:tc>
          <w:tcPr>
            <w:tcW w:w="7229" w:type="dxa"/>
            <w:vAlign w:val="center"/>
          </w:tcPr>
          <w:p w:rsidR="007B2B33" w:rsidRDefault="007B2B33" w:rsidP="007B2B33">
            <w:pPr>
              <w:pStyle w:val="Listenabsatz"/>
              <w:ind w:left="0"/>
              <w:jc w:val="center"/>
            </w:pPr>
            <w:r>
              <w:t>Limes Sport</w:t>
            </w:r>
            <w:r w:rsidR="00841710">
              <w:t xml:space="preserve"> GmbH</w:t>
            </w:r>
            <w:r>
              <w:t xml:space="preserve"> schickt das Angebot an die Sportbörse</w:t>
            </w:r>
            <w:r w:rsidR="00841710">
              <w:t xml:space="preserve"> GmbH</w:t>
            </w:r>
            <w:r w:rsidR="00EA58EA">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4</w:t>
            </w:r>
          </w:p>
        </w:tc>
        <w:tc>
          <w:tcPr>
            <w:tcW w:w="7229" w:type="dxa"/>
            <w:vAlign w:val="center"/>
          </w:tcPr>
          <w:p w:rsidR="007B2B33" w:rsidRDefault="007B2B33" w:rsidP="007B2B33">
            <w:pPr>
              <w:pStyle w:val="Listenabsatz"/>
              <w:ind w:left="41"/>
              <w:jc w:val="center"/>
            </w:pPr>
            <w:r w:rsidRPr="001B3AC4">
              <w:t>frei bleibend, unverbindlich:</w:t>
            </w:r>
          </w:p>
          <w:p w:rsidR="007B2B33" w:rsidRDefault="007B2B33" w:rsidP="007B2B33">
            <w:pPr>
              <w:pStyle w:val="Listenabsatz"/>
              <w:ind w:left="41"/>
              <w:jc w:val="center"/>
            </w:pPr>
            <w:r w:rsidRPr="001B3AC4">
              <w:t>völlig unverbindlich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5</w:t>
            </w:r>
          </w:p>
        </w:tc>
        <w:tc>
          <w:tcPr>
            <w:tcW w:w="7229" w:type="dxa"/>
            <w:vAlign w:val="center"/>
          </w:tcPr>
          <w:p w:rsidR="007B2B33" w:rsidRDefault="007B2B33" w:rsidP="007B2B33">
            <w:pPr>
              <w:pStyle w:val="Listenabsatz"/>
              <w:ind w:left="0"/>
              <w:jc w:val="center"/>
            </w:pPr>
            <w:r>
              <w:t>Das Angebot wird dem Käufer per E-Mail geschickt.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6</w:t>
            </w:r>
          </w:p>
        </w:tc>
        <w:tc>
          <w:tcPr>
            <w:tcW w:w="7229" w:type="dxa"/>
            <w:vAlign w:val="center"/>
          </w:tcPr>
          <w:p w:rsidR="007B2B33" w:rsidRDefault="007B2B33" w:rsidP="007B2B33">
            <w:pPr>
              <w:pStyle w:val="Listenabsatz"/>
              <w:ind w:left="0"/>
              <w:jc w:val="center"/>
            </w:pPr>
            <w:r>
              <w:t>Auf dem Angebot unseres Heizöllieferanten steht folgender Hinweis:</w:t>
            </w:r>
          </w:p>
          <w:p w:rsidR="007B2B33" w:rsidRDefault="007B2B33" w:rsidP="007B2B33">
            <w:pPr>
              <w:pStyle w:val="Listenabsatz"/>
              <w:ind w:left="0"/>
              <w:jc w:val="center"/>
            </w:pPr>
            <w:r>
              <w:t>Angebot bis zum 18.12.20__ gültig</w:t>
            </w:r>
            <w:r w:rsidR="00841710">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7</w:t>
            </w:r>
          </w:p>
        </w:tc>
        <w:tc>
          <w:tcPr>
            <w:tcW w:w="7229" w:type="dxa"/>
            <w:vAlign w:val="center"/>
          </w:tcPr>
          <w:p w:rsidR="007B2B33" w:rsidRDefault="007B2B33" w:rsidP="007B2B33">
            <w:pPr>
              <w:pStyle w:val="Listenabsatz"/>
              <w:ind w:left="38"/>
              <w:jc w:val="center"/>
            </w:pPr>
            <w:r>
              <w:t xml:space="preserve">Preis freibleibend: </w:t>
            </w:r>
            <w:r w:rsidRPr="001B3AC4">
              <w:t>Menge verbindlich, Preis unverbindlich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8</w:t>
            </w:r>
          </w:p>
        </w:tc>
        <w:tc>
          <w:tcPr>
            <w:tcW w:w="7229" w:type="dxa"/>
            <w:vAlign w:val="center"/>
          </w:tcPr>
          <w:p w:rsidR="007B2B33" w:rsidRDefault="007B2B33" w:rsidP="007B2B33">
            <w:pPr>
              <w:pStyle w:val="Listenabsatz"/>
              <w:ind w:left="41"/>
              <w:jc w:val="center"/>
            </w:pPr>
            <w:r>
              <w:t xml:space="preserve">solange Vorrat reicht: </w:t>
            </w:r>
            <w:r w:rsidRPr="001B3AC4">
              <w:t>Menge unverbindlich, Preis 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9</w:t>
            </w:r>
          </w:p>
        </w:tc>
        <w:tc>
          <w:tcPr>
            <w:tcW w:w="7229" w:type="dxa"/>
            <w:vAlign w:val="center"/>
          </w:tcPr>
          <w:p w:rsidR="007B2B33" w:rsidRDefault="007B2B33" w:rsidP="007B2B33">
            <w:pPr>
              <w:pStyle w:val="Listenabsatz"/>
              <w:ind w:left="0"/>
              <w:jc w:val="center"/>
            </w:pPr>
            <w:r>
              <w:t>Sie unterbreiten einem Kunden telefonisch ein Angebot.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10</w:t>
            </w:r>
          </w:p>
        </w:tc>
        <w:tc>
          <w:tcPr>
            <w:tcW w:w="7229" w:type="dxa"/>
            <w:vAlign w:val="center"/>
          </w:tcPr>
          <w:p w:rsidR="007B2B33" w:rsidRDefault="007B2B33" w:rsidP="007B2B33">
            <w:pPr>
              <w:pStyle w:val="Listenabsatz"/>
              <w:ind w:left="0"/>
              <w:jc w:val="center"/>
            </w:pPr>
            <w:r>
              <w:t>Das schriftliche Angebot enthält folgenden Hinweis:</w:t>
            </w:r>
          </w:p>
          <w:p w:rsidR="007B2B33" w:rsidRDefault="007B2B33" w:rsidP="007B2B33">
            <w:pPr>
              <w:pStyle w:val="Listenabsatz"/>
              <w:ind w:left="0"/>
              <w:jc w:val="center"/>
            </w:pPr>
            <w:r w:rsidRPr="001B3AC4">
              <w:t>solange Vorrat reicht</w:t>
            </w:r>
            <w:r w:rsidR="00841710">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11</w:t>
            </w:r>
          </w:p>
        </w:tc>
        <w:tc>
          <w:tcPr>
            <w:tcW w:w="7229" w:type="dxa"/>
            <w:vAlign w:val="center"/>
          </w:tcPr>
          <w:p w:rsidR="007B2B33" w:rsidRDefault="007B2B33" w:rsidP="007B2B33">
            <w:pPr>
              <w:pStyle w:val="Listenabsatz"/>
              <w:ind w:left="0"/>
              <w:jc w:val="center"/>
            </w:pPr>
            <w:r>
              <w:t>Wir schicken an unseren Kunden ein freibleibendes Angebot.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12</w:t>
            </w:r>
          </w:p>
        </w:tc>
        <w:tc>
          <w:tcPr>
            <w:tcW w:w="7229" w:type="dxa"/>
            <w:vAlign w:val="center"/>
          </w:tcPr>
          <w:p w:rsidR="007B2B33" w:rsidRDefault="007B2B33" w:rsidP="007B2B33">
            <w:pPr>
              <w:pStyle w:val="Listenabsatz"/>
              <w:ind w:left="0"/>
              <w:jc w:val="center"/>
            </w:pPr>
            <w:r>
              <w:t xml:space="preserve">Limes Sport </w:t>
            </w:r>
            <w:r w:rsidR="00841710">
              <w:t xml:space="preserve">GmbH </w:t>
            </w:r>
            <w:r>
              <w:t>schickt ein Angebot per Fax an ihren Kunden.</w:t>
            </w:r>
          </w:p>
        </w:tc>
      </w:tr>
    </w:tbl>
    <w:p w:rsidR="00EA58EA" w:rsidRPr="00EA58EA" w:rsidRDefault="00EA58EA" w:rsidP="00EA58EA">
      <w:pPr>
        <w:rPr>
          <w:sz w:val="16"/>
          <w:szCs w:val="16"/>
        </w:rPr>
      </w:pPr>
    </w:p>
    <w:p w:rsidR="007B2B33" w:rsidRPr="00773449" w:rsidRDefault="007B2B33" w:rsidP="005E1582">
      <w:pPr>
        <w:pStyle w:val="Listenabsatz"/>
        <w:numPr>
          <w:ilvl w:val="0"/>
          <w:numId w:val="21"/>
        </w:numPr>
        <w:rPr>
          <w:szCs w:val="16"/>
        </w:rPr>
      </w:pPr>
      <w:r w:rsidRPr="00773449">
        <w:rPr>
          <w:szCs w:val="16"/>
        </w:rPr>
        <w:t xml:space="preserve">Nachdem Sie sich nun intensiv mit den relevanten Paragrafen beschäftigt haben, klären Sie nun die Frage, ob die Sportbörse GmbH auf die Lieferung bestehen kann. </w:t>
      </w:r>
    </w:p>
    <w:p w:rsidR="007B2B33" w:rsidRDefault="007B2B33" w:rsidP="007B2B33"/>
    <w:p w:rsidR="00773449" w:rsidRDefault="0077344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491B31" w:rsidRDefault="00601617" w:rsidP="00491B31">
            <w:pPr>
              <w:pStyle w:val="TabelleKopflinks"/>
            </w:pPr>
            <w:r>
              <w:t>Erstellen eines Angebots –</w:t>
            </w:r>
            <w:r w:rsidR="00491B31">
              <w:t xml:space="preserve"> </w:t>
            </w:r>
          </w:p>
          <w:p w:rsidR="007B2B33" w:rsidRDefault="00601617" w:rsidP="00491B31">
            <w:pPr>
              <w:pStyle w:val="TabelleKopflinks"/>
            </w:pPr>
            <w:r>
              <w:t>Bindung an das Angebot</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328AE">
              <w:rPr>
                <w:rFonts w:eastAsia="Calibri"/>
              </w:rPr>
              <w:t>.01.04.01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B2B33" w:rsidRDefault="007B2B33" w:rsidP="007B2B33">
            <w:pPr>
              <w:pStyle w:val="Kopf8ptafz"/>
              <w:ind w:left="227" w:hanging="170"/>
            </w:pPr>
            <w:r>
              <w:t>Ich kann die rechtliche Bindung an ein Angebot mit Hilfe des BGB bestimmen.</w:t>
            </w:r>
          </w:p>
          <w:p w:rsidR="007B2B33" w:rsidRDefault="007B2B33" w:rsidP="007B2B33">
            <w:pPr>
              <w:pStyle w:val="Kopf8ptafz"/>
              <w:ind w:left="227" w:hanging="170"/>
            </w:pPr>
            <w:r>
              <w:t>Ich kann die rechtlichen Bestimmungen für die Bindung an ein Angebot situationsbedingt anwenden.</w:t>
            </w:r>
          </w:p>
          <w:p w:rsidR="007B2B33" w:rsidRDefault="007B2B33" w:rsidP="007B2B33">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697027" w:rsidRDefault="00697027" w:rsidP="00697027">
            <w:pPr>
              <w:pStyle w:val="Kopf8ptafz"/>
              <w:ind w:left="227" w:hanging="170"/>
            </w:pPr>
            <w:r>
              <w:t>Ich kann die rechtliche Bindung an ein Angebot mit Hilfe des BGB bestimmen.</w:t>
            </w:r>
          </w:p>
          <w:p w:rsidR="007D1828" w:rsidRDefault="007D1828" w:rsidP="00697027">
            <w:pPr>
              <w:pStyle w:val="Kopf8ptafz"/>
              <w:ind w:left="227" w:hanging="170"/>
            </w:pPr>
            <w:r>
              <w:t>Ich kann bestimmen, wie lange ein Verkäufer an ein schriftliches Angebot gebunden ist.</w:t>
            </w:r>
          </w:p>
          <w:p w:rsidR="007D1828" w:rsidRDefault="007D1828" w:rsidP="00697027">
            <w:pPr>
              <w:pStyle w:val="Kopf8ptafz"/>
              <w:ind w:left="227" w:hanging="170"/>
            </w:pPr>
            <w:r>
              <w:t>Ich kann bestimmen, wie lange ein Verkäufer an ein mündliches Angebot gebunden ist.</w:t>
            </w:r>
          </w:p>
          <w:p w:rsidR="007D1828" w:rsidRDefault="007D1828" w:rsidP="00697027">
            <w:pPr>
              <w:pStyle w:val="Kopf8ptafz"/>
              <w:ind w:left="227" w:hanging="170"/>
            </w:pPr>
            <w:r>
              <w:t>Ich kann die Bedeutung von Freizeichnungsklauseln erklären.</w:t>
            </w:r>
          </w:p>
          <w:p w:rsidR="007B2B33" w:rsidRDefault="007B2B33" w:rsidP="00EA58EA">
            <w:pPr>
              <w:pStyle w:val="Kopf8ptafz"/>
              <w:numPr>
                <w:ilvl w:val="0"/>
                <w:numId w:val="0"/>
              </w:numPr>
              <w:ind w:left="416"/>
            </w:pP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EA58EA">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EA58EA">
            <w:pPr>
              <w:pStyle w:val="Kopf8ptafz"/>
              <w:numPr>
                <w:ilvl w:val="0"/>
                <w:numId w:val="0"/>
              </w:numPr>
              <w:ind w:left="416"/>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EA58EA">
            <w:pPr>
              <w:pStyle w:val="Kopf8ptafz"/>
              <w:numPr>
                <w:ilvl w:val="0"/>
                <w:numId w:val="0"/>
              </w:numPr>
              <w:ind w:left="416"/>
            </w:pPr>
          </w:p>
        </w:tc>
      </w:tr>
    </w:tbl>
    <w:p w:rsidR="007B2B33" w:rsidRPr="00411408" w:rsidRDefault="002A23C6" w:rsidP="00EA58EA">
      <w:pPr>
        <w:pStyle w:val="berschrift4"/>
      </w:pPr>
      <w:r w:rsidRPr="00283316">
        <w:rPr>
          <w:noProof/>
          <w:sz w:val="16"/>
          <w:szCs w:val="16"/>
        </w:rPr>
        <w:drawing>
          <wp:anchor distT="0" distB="0" distL="114300" distR="114300" simplePos="0" relativeHeight="252417536" behindDoc="0" locked="0" layoutInCell="0" allowOverlap="1" wp14:anchorId="4B9F27A7" wp14:editId="33C11506">
            <wp:simplePos x="0" y="0"/>
            <wp:positionH relativeFrom="rightMargin">
              <wp:posOffset>266700</wp:posOffset>
            </wp:positionH>
            <wp:positionV relativeFrom="paragraph">
              <wp:posOffset>23495</wp:posOffset>
            </wp:positionV>
            <wp:extent cx="349885" cy="320675"/>
            <wp:effectExtent l="0" t="0" r="0" b="3175"/>
            <wp:wrapNone/>
            <wp:docPr id="45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anchor>
        </w:drawing>
      </w:r>
      <w:r>
        <w:t xml:space="preserve">Arbeitsauftrag: </w:t>
      </w:r>
      <w:r w:rsidR="007B2B33" w:rsidRPr="00773449">
        <w:t>Bindung an das Angebot</w:t>
      </w:r>
    </w:p>
    <w:p w:rsidR="007B2B33" w:rsidRPr="00E0094A" w:rsidRDefault="007B2B33" w:rsidP="005E1582">
      <w:pPr>
        <w:pStyle w:val="AufgabeEbene1"/>
        <w:numPr>
          <w:ilvl w:val="0"/>
          <w:numId w:val="35"/>
        </w:numPr>
        <w:rPr>
          <w:sz w:val="16"/>
        </w:rPr>
      </w:pPr>
      <w:r w:rsidRPr="00773449">
        <w:t>Stellen Sie den bisherigen Vorgang bildhaft</w:t>
      </w:r>
      <w:r w:rsidR="00841710">
        <w:t xml:space="preserve"> dar. Tragen Sie die Namen der b</w:t>
      </w:r>
      <w:r w:rsidRPr="00773449">
        <w:t>eteili</w:t>
      </w:r>
      <w:r w:rsidRPr="00773449">
        <w:t>g</w:t>
      </w:r>
      <w:r w:rsidRPr="00773449">
        <w:t>ten Personen und das jeweilige Datum ein. Kennzeichnen Sie mit Hilfe von Pfeilen wer die Anfrage und das Angebot erstellt und an</w:t>
      </w:r>
      <w:r w:rsidR="00EA58EA">
        <w:t xml:space="preserve"> wen das Angebot gerichtet ist.</w:t>
      </w:r>
    </w:p>
    <w:p w:rsidR="00EA58EA" w:rsidRPr="00EA58EA" w:rsidRDefault="00EA58EA" w:rsidP="00EA58EA">
      <w:pPr>
        <w:rPr>
          <w:sz w:val="16"/>
          <w:szCs w:val="16"/>
        </w:rPr>
      </w:pPr>
    </w:p>
    <w:p w:rsidR="007B2B33" w:rsidRPr="00867750" w:rsidRDefault="007B2B33" w:rsidP="007B2B33">
      <w:pPr>
        <w:rPr>
          <w:sz w:val="16"/>
          <w:szCs w:val="16"/>
        </w:rPr>
      </w:pPr>
      <w:r>
        <w:rPr>
          <w:noProof/>
          <w:sz w:val="16"/>
          <w:szCs w:val="16"/>
          <w:lang w:eastAsia="de-DE"/>
        </w:rPr>
        <mc:AlternateContent>
          <mc:Choice Requires="wps">
            <w:drawing>
              <wp:anchor distT="0" distB="0" distL="114300" distR="114300" simplePos="0" relativeHeight="252460544" behindDoc="0" locked="0" layoutInCell="1" allowOverlap="1" wp14:anchorId="60EF208D" wp14:editId="50C0B297">
                <wp:simplePos x="0" y="0"/>
                <wp:positionH relativeFrom="column">
                  <wp:posOffset>4252595</wp:posOffset>
                </wp:positionH>
                <wp:positionV relativeFrom="paragraph">
                  <wp:posOffset>8255</wp:posOffset>
                </wp:positionV>
                <wp:extent cx="667385" cy="643890"/>
                <wp:effectExtent l="0" t="0" r="18415" b="22860"/>
                <wp:wrapNone/>
                <wp:docPr id="1358" name="Gefaltete Ecke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43890"/>
                        </a:xfrm>
                        <a:prstGeom prst="foldedCorner">
                          <a:avLst/>
                        </a:prstGeom>
                        <a:noFill/>
                        <a:ln w="25400" cap="flat" cmpd="sng" algn="ctr">
                          <a:solidFill>
                            <a:srgbClr val="4F81BD">
                              <a:shade val="50000"/>
                            </a:srgbClr>
                          </a:solidFill>
                          <a:prstDash val="solid"/>
                        </a:ln>
                        <a:effectLst/>
                      </wps:spPr>
                      <wps:txbx>
                        <w:txbxContent>
                          <w:p w:rsidR="008F125E" w:rsidRPr="00867750" w:rsidRDefault="008F125E" w:rsidP="007B2B33">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58" o:spid="_x0000_s1056" type="#_x0000_t65" style="position:absolute;margin-left:334.85pt;margin-top:.65pt;width:52.55pt;height:50.7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" adj="18000" filled="f" strokecolor="#385d8a" strokeweight="2pt">
                <v:path arrowok="t"/>
                <v:textbox>
                  <w:txbxContent>
                    <w:p w:rsidR="008F125E" w:rsidRPr="00867750" w:rsidRDefault="008F125E" w:rsidP="007B2B33">
                      <w:pPr>
                        <w:jc w:val="center"/>
                        <w:rPr>
                          <w:color w:val="000000" w:themeColor="text1"/>
                        </w:rPr>
                      </w:pPr>
                      <w:r>
                        <w:rPr>
                          <w:color w:val="000000" w:themeColor="text1"/>
                        </w:rPr>
                        <w:t>?</w:t>
                      </w:r>
                    </w:p>
                  </w:txbxContent>
                </v:textbox>
              </v:shape>
            </w:pict>
          </mc:Fallback>
        </mc:AlternateContent>
      </w:r>
      <w:r>
        <w:rPr>
          <w:noProof/>
          <w:sz w:val="16"/>
          <w:szCs w:val="16"/>
          <w:lang w:eastAsia="de-DE"/>
        </w:rPr>
        <mc:AlternateContent>
          <mc:Choice Requires="wps">
            <w:drawing>
              <wp:anchor distT="0" distB="0" distL="114300" distR="114300" simplePos="0" relativeHeight="252407296" behindDoc="0" locked="0" layoutInCell="1" allowOverlap="1" wp14:anchorId="0B901DE1" wp14:editId="32D6FE1B">
                <wp:simplePos x="0" y="0"/>
                <wp:positionH relativeFrom="column">
                  <wp:posOffset>2661920</wp:posOffset>
                </wp:positionH>
                <wp:positionV relativeFrom="paragraph">
                  <wp:posOffset>8255</wp:posOffset>
                </wp:positionV>
                <wp:extent cx="667385" cy="643890"/>
                <wp:effectExtent l="0" t="0" r="18415" b="22860"/>
                <wp:wrapNone/>
                <wp:docPr id="1357" name="Gefaltete Eck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43890"/>
                        </a:xfrm>
                        <a:prstGeom prst="foldedCorner">
                          <a:avLst/>
                        </a:prstGeom>
                        <a:noFill/>
                        <a:ln w="25400" cap="flat" cmpd="sng" algn="ctr">
                          <a:solidFill>
                            <a:srgbClr val="4F81BD">
                              <a:shade val="50000"/>
                            </a:srgbClr>
                          </a:solidFill>
                          <a:prstDash val="solid"/>
                        </a:ln>
                        <a:effectLst/>
                      </wps:spPr>
                      <wps:txbx>
                        <w:txbxContent>
                          <w:p w:rsidR="008F125E" w:rsidRPr="00867750" w:rsidRDefault="008F125E" w:rsidP="007B2B33">
                            <w:pPr>
                              <w:jc w:val="center"/>
                              <w:rPr>
                                <w:color w:val="000000" w:themeColor="text1"/>
                              </w:rPr>
                            </w:pPr>
                            <w:r>
                              <w:rPr>
                                <w:color w:val="000000" w:themeColor="text1"/>
                              </w:rPr>
                              <w:t>Angebot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57" o:spid="_x0000_s1057" type="#_x0000_t65" style="position:absolute;margin-left:209.6pt;margin-top:.65pt;width:52.55pt;height:50.7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" adj="18000" filled="f" strokecolor="#385d8a" strokeweight="2pt">
                <v:path arrowok="t"/>
                <v:textbox>
                  <w:txbxContent>
                    <w:p w:rsidR="008F125E" w:rsidRPr="00867750" w:rsidRDefault="008F125E" w:rsidP="007B2B33">
                      <w:pPr>
                        <w:jc w:val="center"/>
                        <w:rPr>
                          <w:color w:val="000000" w:themeColor="text1"/>
                        </w:rPr>
                      </w:pPr>
                      <w:r>
                        <w:rPr>
                          <w:color w:val="000000" w:themeColor="text1"/>
                        </w:rPr>
                        <w:t>Angebot</w:t>
                      </w:r>
                    </w:p>
                  </w:txbxContent>
                </v:textbox>
              </v:shape>
            </w:pict>
          </mc:Fallback>
        </mc:AlternateContent>
      </w:r>
      <w:r>
        <w:rPr>
          <w:noProof/>
          <w:sz w:val="16"/>
          <w:szCs w:val="16"/>
          <w:lang w:eastAsia="de-DE"/>
        </w:rPr>
        <mc:AlternateContent>
          <mc:Choice Requires="wps">
            <w:drawing>
              <wp:anchor distT="0" distB="0" distL="114300" distR="114300" simplePos="0" relativeHeight="252406272" behindDoc="0" locked="0" layoutInCell="1" allowOverlap="1" wp14:anchorId="7CDF2294" wp14:editId="173E80A1">
                <wp:simplePos x="0" y="0"/>
                <wp:positionH relativeFrom="column">
                  <wp:posOffset>981075</wp:posOffset>
                </wp:positionH>
                <wp:positionV relativeFrom="paragraph">
                  <wp:posOffset>10160</wp:posOffset>
                </wp:positionV>
                <wp:extent cx="668020" cy="643890"/>
                <wp:effectExtent l="0" t="0" r="17780" b="22860"/>
                <wp:wrapNone/>
                <wp:docPr id="1352" name="Gefaltete Eck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64389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52" o:spid="_x0000_s1058" type="#_x0000_t65" style="position:absolute;margin-left:77.25pt;margin-top:.8pt;width:52.6pt;height:50.7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" adj="18000" filled="f" strokecolor="#243f60 [1604]" strokeweight="2pt">
                <v:path arrowok="t"/>
                <v:textbo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v:textbox>
              </v:shape>
            </w:pict>
          </mc:Fallback>
        </mc:AlternateContent>
      </w:r>
    </w:p>
    <w:p w:rsidR="007B2B33" w:rsidRDefault="007B2B33" w:rsidP="00EA58EA">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ind w:left="360"/>
        <w:rPr>
          <w:szCs w:val="16"/>
        </w:rPr>
      </w:pPr>
      <w:r w:rsidRPr="00773449">
        <w:rPr>
          <w:szCs w:val="16"/>
        </w:rPr>
        <w:t>Auf das Angebot erhalten Sie folgende E-Mail:</w:t>
      </w:r>
    </w:p>
    <w:p w:rsidR="00ED3472" w:rsidRPr="00773449" w:rsidRDefault="00ED3472" w:rsidP="00ED3472">
      <w:pPr>
        <w:rPr>
          <w:szCs w:val="16"/>
        </w:rPr>
      </w:pPr>
    </w:p>
    <w:tbl>
      <w:tblPr>
        <w:tblStyle w:val="Tabellenraster"/>
        <w:tblW w:w="0" w:type="auto"/>
        <w:tblInd w:w="108" w:type="dxa"/>
        <w:tblLook w:val="04A0" w:firstRow="1" w:lastRow="0" w:firstColumn="1" w:lastColumn="0" w:noHBand="0" w:noVBand="1"/>
      </w:tblPr>
      <w:tblGrid>
        <w:gridCol w:w="7402"/>
      </w:tblGrid>
      <w:tr w:rsidR="0034070C" w:rsidRPr="0034070C" w:rsidTr="0034070C">
        <w:trPr>
          <w:trHeight w:val="5103"/>
        </w:trPr>
        <w:tc>
          <w:tcPr>
            <w:tcW w:w="7402" w:type="dxa"/>
          </w:tcPr>
          <w:p w:rsidR="007B2B33" w:rsidRDefault="007B2B33" w:rsidP="007B2B33">
            <w:pPr>
              <w:rPr>
                <w:sz w:val="16"/>
                <w:szCs w:val="16"/>
              </w:rPr>
            </w:pPr>
          </w:p>
          <w:p w:rsidR="0034070C" w:rsidRDefault="0034070C" w:rsidP="001B1E45">
            <w:pPr>
              <w:rPr>
                <w:b/>
                <w:sz w:val="16"/>
                <w:szCs w:val="16"/>
              </w:rPr>
            </w:pPr>
            <w:r w:rsidRPr="0034070C">
              <w:rPr>
                <w:b/>
                <w:sz w:val="16"/>
                <w:szCs w:val="16"/>
              </w:rPr>
              <w:t>E-Mail-Eingang vom 18.12.2015</w:t>
            </w:r>
          </w:p>
          <w:tbl>
            <w:tblPr>
              <w:tblW w:w="0" w:type="auto"/>
              <w:tblCellSpacing w:w="15" w:type="dxa"/>
              <w:tblCellMar>
                <w:left w:w="0" w:type="dxa"/>
                <w:right w:w="0" w:type="dxa"/>
              </w:tblCellMar>
              <w:tblLook w:val="04A0" w:firstRow="1" w:lastRow="0" w:firstColumn="1" w:lastColumn="0" w:noHBand="0" w:noVBand="1"/>
            </w:tblPr>
            <w:tblGrid>
              <w:gridCol w:w="720"/>
              <w:gridCol w:w="2112"/>
              <w:gridCol w:w="45"/>
            </w:tblGrid>
            <w:tr w:rsidR="0034070C" w:rsidRPr="0034070C" w:rsidTr="001B1E45">
              <w:trPr>
                <w:gridAfter w:val="1"/>
                <w:tblCellSpacing w:w="15" w:type="dxa"/>
              </w:trPr>
              <w:tc>
                <w:tcPr>
                  <w:tcW w:w="675" w:type="dxa"/>
                  <w:hideMark/>
                </w:tcPr>
                <w:p w:rsidR="0034070C" w:rsidRPr="0034070C" w:rsidRDefault="0034070C" w:rsidP="001B1E45">
                  <w:pPr>
                    <w:rPr>
                      <w:b/>
                      <w:sz w:val="16"/>
                      <w:szCs w:val="16"/>
                    </w:rPr>
                  </w:pPr>
                  <w:r w:rsidRPr="0034070C">
                    <w:rPr>
                      <w:b/>
                      <w:noProof/>
                      <w:sz w:val="16"/>
                      <w:szCs w:val="16"/>
                      <w:lang w:eastAsia="de-DE"/>
                    </w:rPr>
                    <mc:AlternateContent>
                      <mc:Choice Requires="wps">
                        <w:drawing>
                          <wp:anchor distT="45720" distB="45720" distL="114300" distR="114300" simplePos="0" relativeHeight="252664320" behindDoc="1" locked="0" layoutInCell="1" allowOverlap="1" wp14:anchorId="1420C9E1" wp14:editId="48ED8964">
                            <wp:simplePos x="0" y="0"/>
                            <wp:positionH relativeFrom="page">
                              <wp:posOffset>2136775</wp:posOffset>
                            </wp:positionH>
                            <wp:positionV relativeFrom="paragraph">
                              <wp:posOffset>109220</wp:posOffset>
                            </wp:positionV>
                            <wp:extent cx="1670685" cy="483870"/>
                            <wp:effectExtent l="19050" t="323850" r="43815" b="316865"/>
                            <wp:wrapNone/>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7640">
                                      <a:off x="0" y="0"/>
                                      <a:ext cx="1670685" cy="483870"/>
                                    </a:xfrm>
                                    <a:prstGeom prst="rect">
                                      <a:avLst/>
                                    </a:prstGeom>
                                    <a:solidFill>
                                      <a:srgbClr val="FFFFFF"/>
                                    </a:solidFill>
                                    <a:ln w="9525">
                                      <a:solidFill>
                                        <a:srgbClr val="000000"/>
                                      </a:solidFill>
                                      <a:miter lim="800000"/>
                                      <a:headEnd/>
                                      <a:tailEnd/>
                                    </a:ln>
                                  </wps:spPr>
                                  <wps:txbx>
                                    <w:txbxContent>
                                      <w:p w:rsidR="008F125E" w:rsidRPr="00CD68F9" w:rsidRDefault="008F125E" w:rsidP="0034070C">
                                        <w:pPr>
                                          <w:rPr>
                                            <w:sz w:val="16"/>
                                            <w:szCs w:val="16"/>
                                          </w:rPr>
                                        </w:pPr>
                                        <w:r w:rsidRPr="00CD68F9">
                                          <w:rPr>
                                            <w:sz w:val="16"/>
                                            <w:szCs w:val="16"/>
                                          </w:rPr>
                                          <w:t>POSTEINGANG.</w:t>
                                        </w:r>
                                      </w:p>
                                      <w:p w:rsidR="008F125E" w:rsidRPr="00CD68F9" w:rsidRDefault="008F125E" w:rsidP="0034070C">
                                        <w:pPr>
                                          <w:rPr>
                                            <w:sz w:val="16"/>
                                            <w:szCs w:val="16"/>
                                          </w:rPr>
                                        </w:pPr>
                                        <w:r w:rsidRPr="00CD68F9">
                                          <w:rPr>
                                            <w:sz w:val="16"/>
                                            <w:szCs w:val="16"/>
                                          </w:rPr>
                                          <w:t>Datum: 18.12.15</w:t>
                                        </w:r>
                                      </w:p>
                                      <w:p w:rsidR="008F125E" w:rsidRPr="00CD68F9" w:rsidRDefault="008F125E" w:rsidP="0034070C">
                                        <w:pPr>
                                          <w:rPr>
                                            <w:sz w:val="16"/>
                                            <w:szCs w:val="16"/>
                                          </w:rPr>
                                        </w:pPr>
                                        <w:r w:rsidRPr="00CD68F9">
                                          <w:rPr>
                                            <w:sz w:val="16"/>
                                            <w:szCs w:val="16"/>
                                          </w:rPr>
                                          <w:t xml:space="preserve">Handzeichen: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feld 221" o:spid="_x0000_s1059" type="#_x0000_t202" style="position:absolute;margin-left:168.25pt;margin-top:8.6pt;width:131.55pt;height:38.1pt;rotation:1439214fd;z-index:-25065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">
                            <v:textbox style="mso-fit-shape-to-text:t">
                              <w:txbxContent>
                                <w:p w:rsidR="008F125E" w:rsidRPr="00CD68F9" w:rsidRDefault="008F125E" w:rsidP="0034070C">
                                  <w:pPr>
                                    <w:rPr>
                                      <w:sz w:val="16"/>
                                      <w:szCs w:val="16"/>
                                    </w:rPr>
                                  </w:pPr>
                                  <w:r w:rsidRPr="00CD68F9">
                                    <w:rPr>
                                      <w:sz w:val="16"/>
                                      <w:szCs w:val="16"/>
                                    </w:rPr>
                                    <w:t>POSTEINGANG.</w:t>
                                  </w:r>
                                </w:p>
                                <w:p w:rsidR="008F125E" w:rsidRPr="00CD68F9" w:rsidRDefault="008F125E" w:rsidP="0034070C">
                                  <w:pPr>
                                    <w:rPr>
                                      <w:sz w:val="16"/>
                                      <w:szCs w:val="16"/>
                                    </w:rPr>
                                  </w:pPr>
                                  <w:r w:rsidRPr="00CD68F9">
                                    <w:rPr>
                                      <w:sz w:val="16"/>
                                      <w:szCs w:val="16"/>
                                    </w:rPr>
                                    <w:t>Datum: 18.12.15</w:t>
                                  </w:r>
                                </w:p>
                                <w:p w:rsidR="008F125E" w:rsidRPr="00CD68F9" w:rsidRDefault="008F125E" w:rsidP="0034070C">
                                  <w:pPr>
                                    <w:rPr>
                                      <w:sz w:val="16"/>
                                      <w:szCs w:val="16"/>
                                    </w:rPr>
                                  </w:pPr>
                                  <w:r w:rsidRPr="00CD68F9">
                                    <w:rPr>
                                      <w:sz w:val="16"/>
                                      <w:szCs w:val="16"/>
                                    </w:rPr>
                                    <w:t xml:space="preserve">Handzeichen: </w:t>
                                  </w:r>
                                </w:p>
                              </w:txbxContent>
                            </v:textbox>
                            <w10:wrap anchorx="page"/>
                          </v:shape>
                        </w:pict>
                      </mc:Fallback>
                    </mc:AlternateContent>
                  </w:r>
                  <w:r w:rsidRPr="0034070C">
                    <w:rPr>
                      <w:b/>
                      <w:sz w:val="16"/>
                      <w:szCs w:val="16"/>
                    </w:rPr>
                    <w:t xml:space="preserve">Von </w:t>
                  </w:r>
                </w:p>
              </w:tc>
              <w:tc>
                <w:tcPr>
                  <w:tcW w:w="0" w:type="auto"/>
                  <w:vAlign w:val="center"/>
                  <w:hideMark/>
                </w:tcPr>
                <w:p w:rsidR="0034070C" w:rsidRPr="0034070C" w:rsidRDefault="00841710" w:rsidP="001B1E45">
                  <w:pPr>
                    <w:rPr>
                      <w:b/>
                      <w:sz w:val="16"/>
                      <w:szCs w:val="16"/>
                    </w:rPr>
                  </w:pPr>
                  <w:r>
                    <w:rPr>
                      <w:b/>
                      <w:sz w:val="16"/>
                      <w:szCs w:val="16"/>
                    </w:rPr>
                    <w:t>Braun@Sportboe</w:t>
                  </w:r>
                  <w:r w:rsidR="0034070C" w:rsidRPr="0034070C">
                    <w:rPr>
                      <w:b/>
                      <w:sz w:val="16"/>
                      <w:szCs w:val="16"/>
                    </w:rPr>
                    <w:t>rse.de</w:t>
                  </w:r>
                </w:p>
              </w:tc>
            </w:tr>
            <w:tr w:rsidR="0034070C" w:rsidRPr="0034070C" w:rsidTr="001B1E45">
              <w:trPr>
                <w:tblCellSpacing w:w="15" w:type="dxa"/>
              </w:trPr>
              <w:tc>
                <w:tcPr>
                  <w:tcW w:w="0" w:type="auto"/>
                  <w:hideMark/>
                </w:tcPr>
                <w:p w:rsidR="0034070C" w:rsidRPr="0034070C" w:rsidRDefault="0034070C" w:rsidP="001B1E45">
                  <w:pPr>
                    <w:rPr>
                      <w:b/>
                      <w:sz w:val="16"/>
                      <w:szCs w:val="16"/>
                    </w:rPr>
                  </w:pPr>
                  <w:r w:rsidRPr="0034070C">
                    <w:rPr>
                      <w:b/>
                      <w:sz w:val="16"/>
                      <w:szCs w:val="16"/>
                    </w:rPr>
                    <w:t xml:space="preserve">An </w:t>
                  </w:r>
                </w:p>
              </w:tc>
              <w:tc>
                <w:tcPr>
                  <w:tcW w:w="0" w:type="auto"/>
                  <w:gridSpan w:val="2"/>
                  <w:hideMark/>
                </w:tcPr>
                <w:p w:rsidR="0034070C" w:rsidRPr="0034070C" w:rsidRDefault="0034070C" w:rsidP="001B1E45">
                  <w:pPr>
                    <w:rPr>
                      <w:b/>
                      <w:sz w:val="16"/>
                      <w:szCs w:val="16"/>
                    </w:rPr>
                  </w:pPr>
                  <w:r w:rsidRPr="0034070C">
                    <w:rPr>
                      <w:b/>
                      <w:sz w:val="16"/>
                      <w:szCs w:val="16"/>
                    </w:rPr>
                    <w:t xml:space="preserve">Mustermann@Limes-sport.de </w:t>
                  </w:r>
                </w:p>
              </w:tc>
            </w:tr>
          </w:tbl>
          <w:p w:rsidR="0034070C" w:rsidRPr="0034070C" w:rsidRDefault="0034070C" w:rsidP="001B1E45">
            <w:pPr>
              <w:rPr>
                <w:b/>
                <w:sz w:val="16"/>
                <w:szCs w:val="16"/>
              </w:rPr>
            </w:pPr>
            <w:r>
              <w:rPr>
                <w:noProof/>
                <w:sz w:val="16"/>
                <w:szCs w:val="16"/>
              </w:rPr>
              <w:drawing>
                <wp:anchor distT="0" distB="0" distL="114300" distR="114300" simplePos="0" relativeHeight="252665344" behindDoc="0" locked="0" layoutInCell="1" allowOverlap="1" wp14:anchorId="5BBC9433" wp14:editId="6C8E3E51">
                  <wp:simplePos x="0" y="0"/>
                  <wp:positionH relativeFrom="column">
                    <wp:posOffset>3083560</wp:posOffset>
                  </wp:positionH>
                  <wp:positionV relativeFrom="paragraph">
                    <wp:posOffset>9525</wp:posOffset>
                  </wp:positionV>
                  <wp:extent cx="633730" cy="377825"/>
                  <wp:effectExtent l="0" t="0" r="0" b="3175"/>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3730" cy="377825"/>
                          </a:xfrm>
                          <a:prstGeom prst="rect">
                            <a:avLst/>
                          </a:prstGeom>
                          <a:noFill/>
                        </pic:spPr>
                      </pic:pic>
                    </a:graphicData>
                  </a:graphic>
                  <wp14:sizeRelH relativeFrom="page">
                    <wp14:pctWidth>0</wp14:pctWidth>
                  </wp14:sizeRelH>
                  <wp14:sizeRelV relativeFrom="page">
                    <wp14:pctHeight>0</wp14:pctHeight>
                  </wp14:sizeRelV>
                </wp:anchor>
              </w:drawing>
            </w:r>
          </w:p>
          <w:p w:rsidR="0034070C" w:rsidRDefault="0034070C" w:rsidP="001B1E45">
            <w:pPr>
              <w:rPr>
                <w:sz w:val="16"/>
                <w:szCs w:val="16"/>
              </w:rPr>
            </w:pPr>
          </w:p>
          <w:p w:rsidR="0034070C" w:rsidRDefault="0034070C" w:rsidP="001B1E45">
            <w:pPr>
              <w:rPr>
                <w:sz w:val="16"/>
                <w:szCs w:val="16"/>
              </w:rPr>
            </w:pPr>
          </w:p>
          <w:p w:rsidR="0034070C" w:rsidRDefault="0034070C" w:rsidP="001B1E45">
            <w:pPr>
              <w:rPr>
                <w:sz w:val="16"/>
                <w:szCs w:val="16"/>
              </w:rPr>
            </w:pPr>
            <w:r w:rsidRPr="0034070C">
              <w:rPr>
                <w:sz w:val="16"/>
                <w:szCs w:val="16"/>
              </w:rPr>
              <w:t>Sehr geehrter Herr Mustermann,</w:t>
            </w:r>
          </w:p>
          <w:p w:rsidR="00ED3472" w:rsidRPr="0034070C" w:rsidRDefault="00ED3472" w:rsidP="001B1E45">
            <w:pPr>
              <w:rPr>
                <w:sz w:val="16"/>
                <w:szCs w:val="16"/>
              </w:rPr>
            </w:pPr>
          </w:p>
          <w:p w:rsidR="0034070C" w:rsidRDefault="00ED3472" w:rsidP="001B1E45">
            <w:pPr>
              <w:rPr>
                <w:sz w:val="16"/>
                <w:szCs w:val="16"/>
              </w:rPr>
            </w:pPr>
            <w:r>
              <w:rPr>
                <w:sz w:val="16"/>
                <w:szCs w:val="16"/>
              </w:rPr>
              <w:t>u</w:t>
            </w:r>
            <w:r w:rsidR="0034070C" w:rsidRPr="0034070C">
              <w:rPr>
                <w:sz w:val="16"/>
                <w:szCs w:val="16"/>
              </w:rPr>
              <w:t>nter Bezugnahme auf Ihr Angebot Nr. 21001 vom 24.10.15 wollen wir folgende Artikel bei Ihnen bestellen:</w:t>
            </w:r>
          </w:p>
          <w:p w:rsidR="00ED3472" w:rsidRPr="0034070C" w:rsidRDefault="00ED3472" w:rsidP="001B1E45">
            <w:pPr>
              <w:rPr>
                <w:sz w:val="16"/>
                <w:szCs w:val="16"/>
              </w:rPr>
            </w:pPr>
          </w:p>
          <w:tbl>
            <w:tblPr>
              <w:tblW w:w="66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99"/>
              <w:gridCol w:w="739"/>
              <w:gridCol w:w="767"/>
              <w:gridCol w:w="744"/>
              <w:gridCol w:w="1022"/>
              <w:gridCol w:w="1011"/>
            </w:tblGrid>
            <w:tr w:rsidR="0034070C" w:rsidRPr="0034070C" w:rsidTr="001B1E45">
              <w:tc>
                <w:tcPr>
                  <w:tcW w:w="980" w:type="dxa"/>
                  <w:shd w:val="clear" w:color="auto" w:fill="auto"/>
                </w:tcPr>
                <w:p w:rsidR="0034070C" w:rsidRPr="0034070C" w:rsidRDefault="0034070C" w:rsidP="001B1E45">
                  <w:pPr>
                    <w:rPr>
                      <w:sz w:val="16"/>
                      <w:szCs w:val="16"/>
                    </w:rPr>
                  </w:pPr>
                  <w:r w:rsidRPr="0034070C">
                    <w:rPr>
                      <w:sz w:val="16"/>
                      <w:szCs w:val="16"/>
                    </w:rPr>
                    <w:t>Artikel-Nr.</w:t>
                  </w:r>
                </w:p>
              </w:tc>
              <w:tc>
                <w:tcPr>
                  <w:tcW w:w="1399" w:type="dxa"/>
                  <w:shd w:val="clear" w:color="auto" w:fill="auto"/>
                </w:tcPr>
                <w:p w:rsidR="0034070C" w:rsidRPr="0034070C" w:rsidRDefault="0034070C" w:rsidP="001B1E45">
                  <w:pPr>
                    <w:rPr>
                      <w:sz w:val="16"/>
                      <w:szCs w:val="16"/>
                    </w:rPr>
                  </w:pPr>
                  <w:r w:rsidRPr="0034070C">
                    <w:rPr>
                      <w:sz w:val="16"/>
                      <w:szCs w:val="16"/>
                    </w:rPr>
                    <w:t xml:space="preserve">Bezeichnung </w:t>
                  </w:r>
                </w:p>
              </w:tc>
              <w:tc>
                <w:tcPr>
                  <w:tcW w:w="739" w:type="dxa"/>
                  <w:shd w:val="clear" w:color="auto" w:fill="auto"/>
                </w:tcPr>
                <w:p w:rsidR="0034070C" w:rsidRPr="0034070C" w:rsidRDefault="0034070C" w:rsidP="001B1E45">
                  <w:pPr>
                    <w:rPr>
                      <w:sz w:val="16"/>
                      <w:szCs w:val="16"/>
                    </w:rPr>
                  </w:pPr>
                  <w:r w:rsidRPr="0034070C">
                    <w:rPr>
                      <w:sz w:val="16"/>
                      <w:szCs w:val="16"/>
                    </w:rPr>
                    <w:t>Menge</w:t>
                  </w:r>
                </w:p>
              </w:tc>
              <w:tc>
                <w:tcPr>
                  <w:tcW w:w="767" w:type="dxa"/>
                  <w:shd w:val="clear" w:color="auto" w:fill="auto"/>
                </w:tcPr>
                <w:p w:rsidR="0034070C" w:rsidRPr="0034070C" w:rsidRDefault="0034070C" w:rsidP="001B1E45">
                  <w:pPr>
                    <w:rPr>
                      <w:sz w:val="16"/>
                      <w:szCs w:val="16"/>
                    </w:rPr>
                  </w:pPr>
                  <w:r w:rsidRPr="0034070C">
                    <w:rPr>
                      <w:sz w:val="16"/>
                      <w:szCs w:val="16"/>
                    </w:rPr>
                    <w:t>Einheit</w:t>
                  </w:r>
                </w:p>
              </w:tc>
              <w:tc>
                <w:tcPr>
                  <w:tcW w:w="744" w:type="dxa"/>
                  <w:shd w:val="clear" w:color="auto" w:fill="auto"/>
                </w:tcPr>
                <w:p w:rsidR="0034070C" w:rsidRPr="0034070C" w:rsidRDefault="0034070C" w:rsidP="001B1E45">
                  <w:pPr>
                    <w:rPr>
                      <w:sz w:val="16"/>
                      <w:szCs w:val="16"/>
                    </w:rPr>
                  </w:pPr>
                  <w:r w:rsidRPr="0034070C">
                    <w:rPr>
                      <w:sz w:val="16"/>
                      <w:szCs w:val="16"/>
                    </w:rPr>
                    <w:t>Preis</w:t>
                  </w:r>
                </w:p>
              </w:tc>
              <w:tc>
                <w:tcPr>
                  <w:tcW w:w="1022" w:type="dxa"/>
                  <w:shd w:val="clear" w:color="auto" w:fill="auto"/>
                </w:tcPr>
                <w:p w:rsidR="0034070C" w:rsidRPr="0034070C" w:rsidRDefault="0034070C" w:rsidP="001B1E45">
                  <w:pPr>
                    <w:rPr>
                      <w:sz w:val="16"/>
                      <w:szCs w:val="16"/>
                    </w:rPr>
                  </w:pPr>
                  <w:proofErr w:type="spellStart"/>
                  <w:r w:rsidRPr="0034070C">
                    <w:rPr>
                      <w:sz w:val="16"/>
                      <w:szCs w:val="16"/>
                    </w:rPr>
                    <w:t>MwSt</w:t>
                  </w:r>
                  <w:proofErr w:type="spellEnd"/>
                  <w:r w:rsidRPr="0034070C">
                    <w:rPr>
                      <w:sz w:val="16"/>
                      <w:szCs w:val="16"/>
                    </w:rPr>
                    <w:t xml:space="preserve"> 19 %</w:t>
                  </w:r>
                </w:p>
              </w:tc>
              <w:tc>
                <w:tcPr>
                  <w:tcW w:w="1011" w:type="dxa"/>
                  <w:shd w:val="clear" w:color="auto" w:fill="auto"/>
                </w:tcPr>
                <w:p w:rsidR="0034070C" w:rsidRPr="0034070C" w:rsidRDefault="0034070C" w:rsidP="001B1E45">
                  <w:pPr>
                    <w:rPr>
                      <w:sz w:val="16"/>
                      <w:szCs w:val="16"/>
                    </w:rPr>
                  </w:pPr>
                  <w:r w:rsidRPr="0034070C">
                    <w:rPr>
                      <w:sz w:val="16"/>
                      <w:szCs w:val="16"/>
                    </w:rPr>
                    <w:t>Betrag in €</w:t>
                  </w:r>
                </w:p>
              </w:tc>
            </w:tr>
            <w:tr w:rsidR="0034070C" w:rsidRPr="0034070C" w:rsidTr="001B1E45">
              <w:tc>
                <w:tcPr>
                  <w:tcW w:w="980" w:type="dxa"/>
                  <w:shd w:val="clear" w:color="auto" w:fill="auto"/>
                </w:tcPr>
                <w:p w:rsidR="0034070C" w:rsidRPr="0034070C" w:rsidRDefault="0034070C" w:rsidP="001B1E45">
                  <w:pPr>
                    <w:rPr>
                      <w:sz w:val="16"/>
                      <w:szCs w:val="16"/>
                    </w:rPr>
                  </w:pPr>
                  <w:r w:rsidRPr="0034070C">
                    <w:rPr>
                      <w:sz w:val="16"/>
                      <w:szCs w:val="16"/>
                    </w:rPr>
                    <w:t>200033</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200042</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200041</w:t>
                  </w:r>
                </w:p>
              </w:tc>
              <w:tc>
                <w:tcPr>
                  <w:tcW w:w="1399" w:type="dxa"/>
                  <w:shd w:val="clear" w:color="auto" w:fill="auto"/>
                </w:tcPr>
                <w:p w:rsidR="0034070C" w:rsidRPr="0034070C" w:rsidRDefault="0034070C" w:rsidP="001B1E45">
                  <w:pPr>
                    <w:rPr>
                      <w:sz w:val="16"/>
                      <w:szCs w:val="16"/>
                      <w:lang w:val="en-US"/>
                    </w:rPr>
                  </w:pPr>
                  <w:r w:rsidRPr="0034070C">
                    <w:rPr>
                      <w:sz w:val="16"/>
                      <w:szCs w:val="16"/>
                      <w:lang w:val="en-US"/>
                    </w:rPr>
                    <w:t>Snowboard FUN</w:t>
                  </w:r>
                </w:p>
                <w:p w:rsidR="0034070C" w:rsidRPr="0034070C" w:rsidRDefault="0034070C" w:rsidP="001B1E45">
                  <w:pPr>
                    <w:rPr>
                      <w:sz w:val="16"/>
                      <w:szCs w:val="16"/>
                      <w:lang w:val="en-US"/>
                    </w:rPr>
                  </w:pPr>
                </w:p>
                <w:p w:rsidR="0034070C" w:rsidRPr="0034070C" w:rsidRDefault="0034070C" w:rsidP="001B1E45">
                  <w:pPr>
                    <w:rPr>
                      <w:sz w:val="16"/>
                      <w:szCs w:val="16"/>
                      <w:lang w:val="en-US"/>
                    </w:rPr>
                  </w:pPr>
                  <w:r w:rsidRPr="0034070C">
                    <w:rPr>
                      <w:sz w:val="16"/>
                      <w:szCs w:val="16"/>
                      <w:lang w:val="en-US"/>
                    </w:rPr>
                    <w:t>Fun-Carver 142</w:t>
                  </w:r>
                </w:p>
                <w:p w:rsidR="0034070C" w:rsidRPr="0034070C" w:rsidRDefault="0034070C" w:rsidP="001B1E45">
                  <w:pPr>
                    <w:rPr>
                      <w:sz w:val="16"/>
                      <w:szCs w:val="16"/>
                      <w:lang w:val="en-US"/>
                    </w:rPr>
                  </w:pPr>
                </w:p>
                <w:p w:rsidR="0034070C" w:rsidRPr="0034070C" w:rsidRDefault="0034070C" w:rsidP="001B1E45">
                  <w:pPr>
                    <w:rPr>
                      <w:sz w:val="16"/>
                      <w:szCs w:val="16"/>
                      <w:lang w:val="en-US"/>
                    </w:rPr>
                  </w:pPr>
                  <w:r w:rsidRPr="0034070C">
                    <w:rPr>
                      <w:sz w:val="16"/>
                      <w:szCs w:val="16"/>
                      <w:lang w:val="en-US"/>
                    </w:rPr>
                    <w:t>Race-Carver 175</w:t>
                  </w:r>
                </w:p>
                <w:p w:rsidR="0034070C" w:rsidRPr="0034070C" w:rsidRDefault="0034070C" w:rsidP="001B1E45">
                  <w:pPr>
                    <w:rPr>
                      <w:sz w:val="16"/>
                      <w:szCs w:val="16"/>
                      <w:lang w:val="en-US"/>
                    </w:rPr>
                  </w:pPr>
                </w:p>
              </w:tc>
              <w:tc>
                <w:tcPr>
                  <w:tcW w:w="739" w:type="dxa"/>
                  <w:shd w:val="clear" w:color="auto" w:fill="auto"/>
                </w:tcPr>
                <w:p w:rsidR="0034070C" w:rsidRPr="0034070C" w:rsidRDefault="0034070C" w:rsidP="001B1E45">
                  <w:pPr>
                    <w:rPr>
                      <w:sz w:val="16"/>
                      <w:szCs w:val="16"/>
                    </w:rPr>
                  </w:pPr>
                  <w:r w:rsidRPr="0034070C">
                    <w:rPr>
                      <w:sz w:val="16"/>
                      <w:szCs w:val="16"/>
                    </w:rPr>
                    <w:t>05</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08</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08</w:t>
                  </w:r>
                </w:p>
              </w:tc>
              <w:tc>
                <w:tcPr>
                  <w:tcW w:w="767" w:type="dxa"/>
                  <w:shd w:val="clear" w:color="auto" w:fill="auto"/>
                </w:tcPr>
                <w:p w:rsidR="0034070C" w:rsidRPr="0034070C" w:rsidRDefault="0034070C" w:rsidP="001B1E45">
                  <w:pPr>
                    <w:rPr>
                      <w:sz w:val="16"/>
                      <w:szCs w:val="16"/>
                    </w:rPr>
                  </w:pPr>
                  <w:r w:rsidRPr="0034070C">
                    <w:rPr>
                      <w:sz w:val="16"/>
                      <w:szCs w:val="16"/>
                    </w:rPr>
                    <w:t>Stück</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Paar</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Paar</w:t>
                  </w:r>
                </w:p>
              </w:tc>
              <w:tc>
                <w:tcPr>
                  <w:tcW w:w="744" w:type="dxa"/>
                  <w:shd w:val="clear" w:color="auto" w:fill="auto"/>
                </w:tcPr>
                <w:p w:rsidR="0034070C" w:rsidRPr="0034070C" w:rsidRDefault="0034070C" w:rsidP="001B1E45">
                  <w:pPr>
                    <w:rPr>
                      <w:sz w:val="16"/>
                      <w:szCs w:val="16"/>
                    </w:rPr>
                  </w:pPr>
                  <w:r w:rsidRPr="0034070C">
                    <w:rPr>
                      <w:sz w:val="16"/>
                      <w:szCs w:val="16"/>
                    </w:rPr>
                    <w:t>320,00</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264,00</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256,00</w:t>
                  </w:r>
                </w:p>
                <w:p w:rsidR="0034070C" w:rsidRPr="0034070C" w:rsidRDefault="0034070C" w:rsidP="001B1E45">
                  <w:pPr>
                    <w:rPr>
                      <w:sz w:val="16"/>
                      <w:szCs w:val="16"/>
                    </w:rPr>
                  </w:pPr>
                </w:p>
              </w:tc>
              <w:tc>
                <w:tcPr>
                  <w:tcW w:w="1022" w:type="dxa"/>
                  <w:shd w:val="clear" w:color="auto" w:fill="auto"/>
                </w:tcPr>
                <w:p w:rsidR="0034070C" w:rsidRPr="0034070C" w:rsidRDefault="0034070C" w:rsidP="001B1E45">
                  <w:pPr>
                    <w:rPr>
                      <w:sz w:val="16"/>
                      <w:szCs w:val="16"/>
                    </w:rPr>
                  </w:pPr>
                  <w:r w:rsidRPr="0034070C">
                    <w:rPr>
                      <w:sz w:val="16"/>
                      <w:szCs w:val="16"/>
                    </w:rPr>
                    <w:t>60,80</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50,16</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48,64</w:t>
                  </w:r>
                </w:p>
                <w:p w:rsidR="0034070C" w:rsidRPr="0034070C" w:rsidRDefault="0034070C" w:rsidP="001B1E45">
                  <w:pPr>
                    <w:rPr>
                      <w:sz w:val="16"/>
                      <w:szCs w:val="16"/>
                    </w:rPr>
                  </w:pP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Summe:</w:t>
                  </w:r>
                </w:p>
              </w:tc>
              <w:tc>
                <w:tcPr>
                  <w:tcW w:w="1011" w:type="dxa"/>
                  <w:shd w:val="clear" w:color="auto" w:fill="auto"/>
                </w:tcPr>
                <w:p w:rsidR="0034070C" w:rsidRPr="0034070C" w:rsidRDefault="0034070C" w:rsidP="001B1E45">
                  <w:pPr>
                    <w:rPr>
                      <w:sz w:val="16"/>
                      <w:szCs w:val="16"/>
                    </w:rPr>
                  </w:pPr>
                  <w:r w:rsidRPr="0034070C">
                    <w:rPr>
                      <w:sz w:val="16"/>
                      <w:szCs w:val="16"/>
                    </w:rPr>
                    <w:t>1.904,00</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2.513,28</w:t>
                  </w: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2.437,12</w:t>
                  </w:r>
                </w:p>
                <w:p w:rsidR="0034070C" w:rsidRPr="0034070C" w:rsidRDefault="0034070C" w:rsidP="001B1E45">
                  <w:pPr>
                    <w:rPr>
                      <w:sz w:val="16"/>
                      <w:szCs w:val="16"/>
                    </w:rPr>
                  </w:pPr>
                </w:p>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6.854,40</w:t>
                  </w:r>
                </w:p>
              </w:tc>
            </w:tr>
          </w:tbl>
          <w:p w:rsidR="0034070C" w:rsidRPr="0034070C" w:rsidRDefault="0034070C" w:rsidP="001B1E45">
            <w:pPr>
              <w:rPr>
                <w:sz w:val="16"/>
                <w:szCs w:val="16"/>
              </w:rPr>
            </w:pPr>
          </w:p>
          <w:p w:rsidR="0034070C" w:rsidRPr="0034070C" w:rsidRDefault="0034070C" w:rsidP="001B1E45">
            <w:pPr>
              <w:rPr>
                <w:sz w:val="16"/>
                <w:szCs w:val="16"/>
              </w:rPr>
            </w:pPr>
            <w:r w:rsidRPr="0034070C">
              <w:rPr>
                <w:sz w:val="16"/>
                <w:szCs w:val="16"/>
              </w:rPr>
              <w:t xml:space="preserve">Mit freundlichen Grüßen </w:t>
            </w:r>
          </w:p>
          <w:p w:rsidR="0034070C" w:rsidRDefault="0034070C" w:rsidP="001B1E45">
            <w:pPr>
              <w:rPr>
                <w:sz w:val="16"/>
                <w:szCs w:val="16"/>
              </w:rPr>
            </w:pPr>
            <w:r w:rsidRPr="0034070C">
              <w:rPr>
                <w:sz w:val="16"/>
                <w:szCs w:val="16"/>
              </w:rPr>
              <w:t>i.</w:t>
            </w:r>
            <w:r w:rsidR="00841710">
              <w:rPr>
                <w:sz w:val="16"/>
                <w:szCs w:val="16"/>
              </w:rPr>
              <w:t xml:space="preserve"> </w:t>
            </w:r>
            <w:r w:rsidRPr="0034070C">
              <w:rPr>
                <w:sz w:val="16"/>
                <w:szCs w:val="16"/>
              </w:rPr>
              <w:t>A. Braun</w:t>
            </w:r>
          </w:p>
          <w:p w:rsidR="00ED3472" w:rsidRPr="0034070C" w:rsidRDefault="00ED3472" w:rsidP="001B1E45">
            <w:pPr>
              <w:rPr>
                <w:sz w:val="16"/>
                <w:szCs w:val="16"/>
              </w:rPr>
            </w:pPr>
          </w:p>
        </w:tc>
      </w:tr>
    </w:tbl>
    <w:p w:rsidR="007B2B33" w:rsidRDefault="007B2B33" w:rsidP="007B2B33">
      <w:pPr>
        <w:ind w:left="360"/>
        <w:rPr>
          <w:sz w:val="16"/>
          <w:szCs w:val="16"/>
        </w:rPr>
      </w:pPr>
    </w:p>
    <w:p w:rsidR="007B2B33" w:rsidRDefault="007B2B33" w:rsidP="007B2B33">
      <w:pPr>
        <w:ind w:left="360"/>
        <w:rPr>
          <w:sz w:val="16"/>
          <w:szCs w:val="16"/>
        </w:rPr>
      </w:pPr>
    </w:p>
    <w:p w:rsidR="00ED3472" w:rsidRDefault="00ED3472">
      <w:pPr>
        <w:spacing w:line="240" w:lineRule="exact"/>
        <w:rPr>
          <w:sz w:val="22"/>
          <w:szCs w:val="16"/>
          <w:u w:val="single"/>
        </w:rPr>
      </w:pPr>
      <w:r>
        <w:rPr>
          <w:sz w:val="22"/>
          <w:szCs w:val="16"/>
          <w:u w:val="single"/>
        </w:rPr>
        <w:br w:type="page"/>
      </w:r>
    </w:p>
    <w:p w:rsidR="007B2B33" w:rsidRPr="00773449" w:rsidRDefault="007B2B33" w:rsidP="007B2B33">
      <w:pPr>
        <w:ind w:left="360"/>
        <w:rPr>
          <w:sz w:val="22"/>
          <w:szCs w:val="16"/>
          <w:u w:val="single"/>
        </w:rPr>
      </w:pPr>
      <w:r w:rsidRPr="00773449">
        <w:rPr>
          <w:sz w:val="22"/>
          <w:szCs w:val="16"/>
          <w:u w:val="single"/>
        </w:rPr>
        <w:lastRenderedPageBreak/>
        <w:t>Situation:</w:t>
      </w:r>
    </w:p>
    <w:p w:rsidR="007B2B33" w:rsidRDefault="007B2B33" w:rsidP="007B2B33">
      <w:pPr>
        <w:ind w:left="360"/>
        <w:rPr>
          <w:sz w:val="16"/>
          <w:szCs w:val="16"/>
        </w:rPr>
      </w:pPr>
    </w:p>
    <w:p w:rsidR="007B2B33" w:rsidRPr="00773449" w:rsidRDefault="007B2B33" w:rsidP="007B2B33">
      <w:pPr>
        <w:ind w:left="360"/>
        <w:rPr>
          <w:szCs w:val="16"/>
        </w:rPr>
      </w:pPr>
      <w:r w:rsidRPr="00773449">
        <w:rPr>
          <w:szCs w:val="16"/>
        </w:rPr>
        <w:t>Die in der E-Mail bestellte Ware wurde zwischenzeitlich an einen anderen Kunden verkauft und ist nicht mehr vorrätig.</w:t>
      </w:r>
    </w:p>
    <w:p w:rsidR="007B2B33" w:rsidRPr="00773449" w:rsidRDefault="007B2B33" w:rsidP="007B2B33">
      <w:pPr>
        <w:ind w:left="360"/>
        <w:rPr>
          <w:szCs w:val="16"/>
        </w:rPr>
      </w:pPr>
    </w:p>
    <w:p w:rsidR="007B2B33" w:rsidRDefault="007B2B33" w:rsidP="007B2B33">
      <w:pPr>
        <w:ind w:left="360"/>
        <w:rPr>
          <w:szCs w:val="16"/>
        </w:rPr>
      </w:pPr>
      <w:r w:rsidRPr="00773449">
        <w:rPr>
          <w:szCs w:val="16"/>
        </w:rPr>
        <w:t>Es stellt sich nun folgende Frage: Kann die Firma Sportbörse GmbH auf die Lief</w:t>
      </w:r>
      <w:r w:rsidRPr="00773449">
        <w:rPr>
          <w:szCs w:val="16"/>
        </w:rPr>
        <w:t>e</w:t>
      </w:r>
      <w:r w:rsidRPr="00773449">
        <w:rPr>
          <w:szCs w:val="16"/>
        </w:rPr>
        <w:t>rung der Ware bestehen?</w:t>
      </w:r>
    </w:p>
    <w:p w:rsidR="0034237F" w:rsidRPr="00773449" w:rsidRDefault="0034237F" w:rsidP="007B2B33">
      <w:pPr>
        <w:ind w:left="360"/>
        <w:rPr>
          <w:szCs w:val="16"/>
        </w:rPr>
      </w:pPr>
    </w:p>
    <w:p w:rsidR="007B2B33" w:rsidRPr="00773449" w:rsidRDefault="00841710" w:rsidP="007B2B33">
      <w:pPr>
        <w:ind w:left="360"/>
        <w:rPr>
          <w:szCs w:val="16"/>
        </w:rPr>
      </w:pPr>
      <w:r>
        <w:rPr>
          <w:szCs w:val="16"/>
        </w:rPr>
        <w:t>Dazu erklärt I</w:t>
      </w:r>
      <w:r w:rsidR="007B2B33" w:rsidRPr="00773449">
        <w:rPr>
          <w:szCs w:val="16"/>
        </w:rPr>
        <w:t>hnen Ihr Kollege, dass folgender Grundsatz gilt:</w:t>
      </w:r>
    </w:p>
    <w:p w:rsidR="00C931C5" w:rsidRPr="00773449" w:rsidRDefault="007B2B33" w:rsidP="00C931C5">
      <w:pPr>
        <w:ind w:left="720"/>
        <w:rPr>
          <w:szCs w:val="16"/>
        </w:rPr>
      </w:pPr>
      <w:r w:rsidRPr="00773449">
        <w:rPr>
          <w:szCs w:val="16"/>
        </w:rPr>
        <w:t>„Wer einer bestimmten Person ein Angebot ohne Einschränkung abgibt, ist an dieses Angebot gebunden. § 145 BGB (Bürgerliches Gesetzbuch)“</w:t>
      </w:r>
    </w:p>
    <w:p w:rsidR="007B2B33" w:rsidRPr="00773449" w:rsidRDefault="007B2B33" w:rsidP="007B2B33">
      <w:pPr>
        <w:ind w:left="360"/>
        <w:rPr>
          <w:szCs w:val="16"/>
        </w:rPr>
      </w:pPr>
      <w:r w:rsidRPr="00773449">
        <w:rPr>
          <w:szCs w:val="16"/>
        </w:rPr>
        <w:t>Damit Sie diesen Fall nun absch</w:t>
      </w:r>
      <w:r w:rsidR="00841710">
        <w:rPr>
          <w:szCs w:val="16"/>
        </w:rPr>
        <w:t>ließend klären können, gibt er I</w:t>
      </w:r>
      <w:r w:rsidRPr="00773449">
        <w:rPr>
          <w:szCs w:val="16"/>
        </w:rPr>
        <w:t>hnen ein Infoblatt mit den wichtigsten Paragrafen zur Bindung an ein Angebot.</w:t>
      </w:r>
    </w:p>
    <w:p w:rsidR="007B2B33" w:rsidRPr="00C20DD5" w:rsidRDefault="007B2B33" w:rsidP="00E0094A">
      <w:pPr>
        <w:pStyle w:val="AufgabeEbene1"/>
        <w:rPr>
          <w:sz w:val="24"/>
          <w:u w:val="single"/>
        </w:rPr>
      </w:pPr>
      <w:r w:rsidRPr="00773449">
        <w:t>Lesen Sie das  Infoblatt mit den entsprechenden Paragrafen durch. Schneiden Sie die Beispielfälle aus und ordnen Sie diese den passenden Ü</w:t>
      </w:r>
      <w:r w:rsidR="00EA58EA">
        <w:t>berbegriffen in der Tabe</w:t>
      </w:r>
      <w:r w:rsidR="00EA58EA">
        <w:t>l</w:t>
      </w:r>
      <w:r w:rsidR="00EA58EA">
        <w:t>le zu.</w:t>
      </w:r>
    </w:p>
    <w:p w:rsidR="008A52F6" w:rsidRPr="00773449" w:rsidRDefault="008A52F6" w:rsidP="00E0094A">
      <w:pPr>
        <w:pStyle w:val="Abstandszeile"/>
      </w:pPr>
    </w:p>
    <w:tbl>
      <w:tblPr>
        <w:tblStyle w:val="Tabellenraster"/>
        <w:tblW w:w="9104" w:type="dxa"/>
        <w:tblInd w:w="360" w:type="dxa"/>
        <w:tblLook w:val="04A0" w:firstRow="1" w:lastRow="0" w:firstColumn="1" w:lastColumn="0" w:noHBand="0" w:noVBand="1"/>
      </w:tblPr>
      <w:tblGrid>
        <w:gridCol w:w="9104"/>
      </w:tblGrid>
      <w:tr w:rsidR="008A52F6" w:rsidRPr="00FA047C" w:rsidTr="001B1E45">
        <w:trPr>
          <w:trHeight w:val="9496"/>
        </w:trPr>
        <w:tc>
          <w:tcPr>
            <w:tcW w:w="9104" w:type="dxa"/>
            <w:tcBorders>
              <w:bottom w:val="single" w:sz="4" w:space="0" w:color="auto"/>
            </w:tcBorders>
          </w:tcPr>
          <w:p w:rsidR="008A52F6" w:rsidRPr="00FA047C" w:rsidRDefault="008A52F6" w:rsidP="001B1E45">
            <w:pPr>
              <w:pStyle w:val="Listenabsatz"/>
              <w:ind w:left="0"/>
              <w:rPr>
                <w:sz w:val="32"/>
                <w:szCs w:val="16"/>
              </w:rPr>
            </w:pPr>
            <w:r w:rsidRPr="00FA047C">
              <w:rPr>
                <w:sz w:val="32"/>
                <w:szCs w:val="16"/>
              </w:rPr>
              <w:t>INFOBLATT:</w:t>
            </w:r>
          </w:p>
          <w:p w:rsidR="008A52F6" w:rsidRPr="00FA047C" w:rsidRDefault="008A52F6" w:rsidP="005E1582">
            <w:pPr>
              <w:pStyle w:val="Listenabsatz"/>
              <w:numPr>
                <w:ilvl w:val="0"/>
                <w:numId w:val="26"/>
              </w:numPr>
              <w:ind w:left="349" w:hanging="283"/>
            </w:pPr>
            <w:r w:rsidRPr="00FA047C">
              <w:t>A</w:t>
            </w:r>
            <w:r w:rsidR="00841710">
              <w:t>ngebot unter Anwesenden: § 147 Abs. 1</w:t>
            </w:r>
            <w:r w:rsidRPr="00FA047C">
              <w:t xml:space="preserve"> BGB</w:t>
            </w:r>
          </w:p>
          <w:p w:rsidR="008A52F6" w:rsidRPr="00FA047C" w:rsidRDefault="008A52F6" w:rsidP="001B1E45">
            <w:pPr>
              <w:pStyle w:val="Listenabsatz"/>
              <w:ind w:left="66"/>
            </w:pPr>
            <w:r w:rsidRPr="00FA047C">
              <w:t>Das einem Anwesenden gemachte Angebot wird sofort mit der Abgabe wirksam und bindet den Anbi</w:t>
            </w:r>
            <w:r w:rsidRPr="00FA047C">
              <w:t>e</w:t>
            </w:r>
            <w:r w:rsidRPr="00FA047C">
              <w:t>tenden nur so lange wie die Unterredung dauert.</w:t>
            </w:r>
          </w:p>
          <w:p w:rsidR="008A52F6" w:rsidRPr="00FA047C" w:rsidRDefault="008A52F6" w:rsidP="001B1E45">
            <w:pPr>
              <w:pStyle w:val="Listenabsatz"/>
              <w:ind w:left="349" w:hanging="283"/>
            </w:pPr>
            <w:r>
              <w:t>„</w:t>
            </w:r>
            <w:r w:rsidRPr="00FA047C">
              <w:t>anwesend</w:t>
            </w:r>
            <w:r>
              <w:t>“</w:t>
            </w:r>
            <w:r w:rsidRPr="00FA047C">
              <w:t xml:space="preserve"> bedeutet:</w:t>
            </w:r>
          </w:p>
          <w:p w:rsidR="008A52F6" w:rsidRPr="00FA047C" w:rsidRDefault="008A52F6" w:rsidP="005E1582">
            <w:pPr>
              <w:pStyle w:val="Listenabsatz"/>
              <w:numPr>
                <w:ilvl w:val="0"/>
                <w:numId w:val="22"/>
              </w:numPr>
            </w:pPr>
            <w:r w:rsidRPr="00FA047C">
              <w:t>persönliches Gespräch</w:t>
            </w:r>
          </w:p>
          <w:p w:rsidR="008A52F6" w:rsidRPr="00FA047C" w:rsidRDefault="008A52F6" w:rsidP="005E1582">
            <w:pPr>
              <w:pStyle w:val="Listenabsatz"/>
              <w:numPr>
                <w:ilvl w:val="0"/>
                <w:numId w:val="22"/>
              </w:numPr>
            </w:pPr>
            <w:r w:rsidRPr="00FA047C">
              <w:t>Telefongespräch</w:t>
            </w:r>
          </w:p>
          <w:p w:rsidR="008A52F6" w:rsidRDefault="008A52F6" w:rsidP="001B1E45">
            <w:pPr>
              <w:pStyle w:val="Listenabsatz"/>
              <w:ind w:left="349" w:hanging="283"/>
            </w:pPr>
            <w:r>
              <w:t>-&gt;</w:t>
            </w:r>
            <w:r w:rsidRPr="00FA047C">
              <w:t xml:space="preserve"> Angebot unter Anwesenden. Es kann nur sofort, d. h. während der Unterredung angenommen werden.</w:t>
            </w:r>
          </w:p>
          <w:p w:rsidR="008A52F6" w:rsidRPr="00FA047C" w:rsidRDefault="008A52F6" w:rsidP="001B1E45">
            <w:pPr>
              <w:pStyle w:val="Listenabsatz"/>
              <w:ind w:left="0"/>
            </w:pPr>
            <w:r>
              <w:t>- - - - - - - - - - - - -</w:t>
            </w:r>
            <w:r>
              <w:sym w:font="Wingdings 2" w:char="F026"/>
            </w:r>
            <w:r>
              <w:t xml:space="preserve"> - - - - - - - - - - - - - - - - - - - - - - - - </w:t>
            </w:r>
            <w:r>
              <w:sym w:font="Wingdings 2" w:char="F026"/>
            </w:r>
            <w:r>
              <w:t xml:space="preserve">- - - - - - - - - - - - - - - - - - - - - - - - - - </w:t>
            </w:r>
            <w:r>
              <w:sym w:font="Wingdings 2" w:char="F026"/>
            </w:r>
            <w:r>
              <w:t>- - - - - - - - - - - - - - -</w:t>
            </w:r>
          </w:p>
          <w:p w:rsidR="008A52F6" w:rsidRPr="00FA047C" w:rsidRDefault="008A52F6" w:rsidP="001B1E45">
            <w:pPr>
              <w:pStyle w:val="Listenabsatz"/>
              <w:ind w:left="0"/>
            </w:pPr>
            <w:r w:rsidRPr="00FA047C">
              <w:sym w:font="Symbol" w:char="F0B7"/>
            </w:r>
            <w:r w:rsidRPr="00FA047C">
              <w:t xml:space="preserve"> Ang</w:t>
            </w:r>
            <w:r w:rsidR="00841710">
              <w:t>ebot unter Abwesenden: §§ 147 Abs. 2</w:t>
            </w:r>
            <w:r w:rsidRPr="00FA047C">
              <w:t>, 130 BGB</w:t>
            </w:r>
          </w:p>
          <w:p w:rsidR="008A52F6" w:rsidRPr="00FA047C" w:rsidRDefault="008A52F6" w:rsidP="001B1E45">
            <w:pPr>
              <w:pStyle w:val="Listenabsatz"/>
              <w:ind w:left="0"/>
            </w:pPr>
            <w:r w:rsidRPr="00FA047C">
              <w:t xml:space="preserve">Erst wirksam, wenn es dem Abwesenden zugeht und bindet nur solange, bis der Eingang der Antwort unter regelmäßigen </w:t>
            </w:r>
            <w:r>
              <w:t>Umständen erwartet werden kann.</w:t>
            </w:r>
          </w:p>
          <w:p w:rsidR="008A52F6" w:rsidRPr="00FA047C" w:rsidRDefault="008A52F6" w:rsidP="001B1E45">
            <w:pPr>
              <w:pStyle w:val="Listenabsatz"/>
              <w:ind w:left="0"/>
            </w:pPr>
            <w:r>
              <w:t>„a</w:t>
            </w:r>
            <w:r w:rsidRPr="00FA047C">
              <w:t>bwesend</w:t>
            </w:r>
            <w:r>
              <w:t>“</w:t>
            </w:r>
            <w:r w:rsidRPr="00FA047C">
              <w:t xml:space="preserve"> bedeutet:</w:t>
            </w:r>
          </w:p>
          <w:p w:rsidR="008A52F6" w:rsidRPr="00FA047C" w:rsidRDefault="008A52F6" w:rsidP="005E1582">
            <w:pPr>
              <w:pStyle w:val="Listenabsatz"/>
              <w:numPr>
                <w:ilvl w:val="0"/>
                <w:numId w:val="22"/>
              </w:numPr>
            </w:pPr>
            <w:r w:rsidRPr="00FA047C">
              <w:t>Brief -&gt; 7 Tage bindend</w:t>
            </w:r>
          </w:p>
          <w:p w:rsidR="008A52F6" w:rsidRDefault="008A52F6" w:rsidP="005E1582">
            <w:pPr>
              <w:pStyle w:val="Listenabsatz"/>
              <w:numPr>
                <w:ilvl w:val="0"/>
                <w:numId w:val="22"/>
              </w:numPr>
            </w:pPr>
            <w:r w:rsidRPr="00FA047C">
              <w:t>Fernschriftlich und Fax</w:t>
            </w:r>
            <w:r>
              <w:t xml:space="preserve"> -&gt;</w:t>
            </w:r>
            <w:r w:rsidRPr="00FA047C">
              <w:t xml:space="preserve"> 4 Tage bindend</w:t>
            </w:r>
          </w:p>
          <w:p w:rsidR="008A52F6" w:rsidRPr="00FA047C" w:rsidRDefault="008A52F6" w:rsidP="001B1E45">
            <w:pPr>
              <w:pStyle w:val="Listenabsatz"/>
              <w:ind w:left="0"/>
            </w:pPr>
            <w:r>
              <w:t>- - - - - - - - - - - - -</w:t>
            </w:r>
            <w:r>
              <w:sym w:font="Wingdings 2" w:char="F026"/>
            </w:r>
            <w:r>
              <w:t xml:space="preserve"> - - - - - - - - - - - - - - - - - - - - - - - - </w:t>
            </w:r>
            <w:r>
              <w:sym w:font="Wingdings 2" w:char="F026"/>
            </w:r>
            <w:r>
              <w:t xml:space="preserve">- - - - - - - - - - - - - - - - - - - - - - - - - - </w:t>
            </w:r>
            <w:r>
              <w:sym w:font="Wingdings 2" w:char="F026"/>
            </w:r>
            <w:r>
              <w:t>- - - - - - - - - - - - - - -</w:t>
            </w:r>
          </w:p>
          <w:p w:rsidR="008A52F6" w:rsidRPr="00FA047C" w:rsidRDefault="008A52F6" w:rsidP="001B1E45">
            <w:pPr>
              <w:pStyle w:val="Listenabsatz"/>
              <w:ind w:left="0"/>
            </w:pPr>
            <w:r w:rsidRPr="00FA047C">
              <w:sym w:font="Symbol" w:char="F0B7"/>
            </w:r>
            <w:r w:rsidRPr="00FA047C">
              <w:t xml:space="preserve"> Vertragliche Bindungsfrist: § 148 BGB</w:t>
            </w:r>
          </w:p>
          <w:p w:rsidR="008A52F6" w:rsidRPr="00FA047C" w:rsidRDefault="008A52F6" w:rsidP="001B1E45">
            <w:pPr>
              <w:pStyle w:val="Listenabsatz"/>
              <w:ind w:left="0"/>
            </w:pPr>
            <w:r w:rsidRPr="00FA047C">
              <w:t>-&gt; befristetes Angebot</w:t>
            </w:r>
          </w:p>
          <w:p w:rsidR="008A52F6" w:rsidRDefault="008A52F6" w:rsidP="001B1E45">
            <w:pPr>
              <w:pStyle w:val="Listenabsatz"/>
              <w:ind w:left="0"/>
            </w:pPr>
            <w:r w:rsidRPr="00FA047C">
              <w:t>Durch den Anbietenden wird eine bestimmte Frist benannt, z. B. bis zum 28.12.20..</w:t>
            </w:r>
            <w:proofErr w:type="gramStart"/>
            <w:r w:rsidRPr="00FA047C">
              <w:t>,</w:t>
            </w:r>
            <w:proofErr w:type="gramEnd"/>
            <w:r w:rsidRPr="00FA047C">
              <w:t xml:space="preserve"> innerhalb derer die Annahme des Angebots möglich ist Die Annahme kann nur innerhalb dieser Frist erfolgen.</w:t>
            </w:r>
            <w:r>
              <w:t xml:space="preserve"> </w:t>
            </w:r>
            <w:r w:rsidRPr="00FA047C">
              <w:t>Die Bestellung muss bis zum angegebenen Zeitpunkt zugegangen sein.</w:t>
            </w:r>
          </w:p>
          <w:p w:rsidR="008A52F6" w:rsidRPr="00FA047C" w:rsidRDefault="008A52F6" w:rsidP="001B1E45">
            <w:pPr>
              <w:pStyle w:val="Listenabsatz"/>
              <w:ind w:left="0"/>
            </w:pPr>
            <w:r>
              <w:t>- - - - - - - - - - - - -</w:t>
            </w:r>
            <w:r>
              <w:sym w:font="Wingdings 2" w:char="F026"/>
            </w:r>
            <w:r>
              <w:t xml:space="preserve"> - - - - - - - - - - - - - - - - - - - - - - - - </w:t>
            </w:r>
            <w:r>
              <w:sym w:font="Wingdings 2" w:char="F026"/>
            </w:r>
            <w:r>
              <w:t xml:space="preserve">- - - - - - - - - - - - - - - - - - - - - - - - - - </w:t>
            </w:r>
            <w:r>
              <w:sym w:font="Wingdings 2" w:char="F026"/>
            </w:r>
            <w:r>
              <w:t>- - - - - - - - - - - - - - -</w:t>
            </w:r>
          </w:p>
          <w:p w:rsidR="008A52F6" w:rsidRPr="00FA047C" w:rsidRDefault="008A52F6" w:rsidP="001B1E45">
            <w:pPr>
              <w:pStyle w:val="Listenabsatz"/>
              <w:ind w:left="0"/>
            </w:pPr>
            <w:r w:rsidRPr="00FA047C">
              <w:sym w:font="Symbol" w:char="F0B7"/>
            </w:r>
            <w:r w:rsidRPr="00FA047C">
              <w:t xml:space="preserve"> Freizeichnung: § 145 BGB</w:t>
            </w:r>
          </w:p>
          <w:p w:rsidR="008A52F6" w:rsidRPr="00FA047C" w:rsidRDefault="008A52F6" w:rsidP="001B1E45">
            <w:pPr>
              <w:pStyle w:val="Listenabsatz"/>
              <w:ind w:left="0"/>
            </w:pPr>
            <w:r w:rsidRPr="00FA047C">
              <w:t>Einschränkung des Angebots durch den Anbietenden mittels Freizeichnungsklauseln:</w:t>
            </w:r>
          </w:p>
          <w:p w:rsidR="008A52F6" w:rsidRPr="00FA047C" w:rsidRDefault="008A52F6" w:rsidP="005E1582">
            <w:pPr>
              <w:pStyle w:val="Listenabsatz"/>
              <w:numPr>
                <w:ilvl w:val="0"/>
                <w:numId w:val="22"/>
              </w:numPr>
            </w:pPr>
            <w:r w:rsidRPr="00FA047C">
              <w:t xml:space="preserve">solange Vorrat reicht: </w:t>
            </w:r>
            <w:r w:rsidRPr="00FA047C">
              <w:tab/>
            </w:r>
            <w:r w:rsidRPr="00FA047C">
              <w:tab/>
              <w:t>Menge unverbindlich, Preis verbindlich</w:t>
            </w:r>
          </w:p>
          <w:p w:rsidR="008A52F6" w:rsidRPr="00FA047C" w:rsidRDefault="008A52F6" w:rsidP="005E1582">
            <w:pPr>
              <w:pStyle w:val="Listenabsatz"/>
              <w:numPr>
                <w:ilvl w:val="0"/>
                <w:numId w:val="22"/>
              </w:numPr>
            </w:pPr>
            <w:r w:rsidRPr="00FA047C">
              <w:t xml:space="preserve">Preis freibleibend: </w:t>
            </w:r>
            <w:r w:rsidRPr="00FA047C">
              <w:tab/>
            </w:r>
            <w:r w:rsidRPr="00FA047C">
              <w:tab/>
              <w:t>Menge verbindlich, Preis unverbindlich</w:t>
            </w:r>
          </w:p>
          <w:p w:rsidR="008A52F6" w:rsidRDefault="008A52F6" w:rsidP="005E1582">
            <w:pPr>
              <w:pStyle w:val="Listenabsatz"/>
              <w:numPr>
                <w:ilvl w:val="0"/>
                <w:numId w:val="22"/>
              </w:numPr>
            </w:pPr>
            <w:r w:rsidRPr="00FA047C">
              <w:t xml:space="preserve">frei bleibend, unverbindlich: </w:t>
            </w:r>
            <w:r w:rsidRPr="00FA047C">
              <w:tab/>
              <w:t>völlig unverbindlich</w:t>
            </w:r>
          </w:p>
          <w:p w:rsidR="008A52F6" w:rsidRPr="00FA047C" w:rsidRDefault="008A52F6" w:rsidP="001B1E45">
            <w:pPr>
              <w:pStyle w:val="Listenabsatz"/>
              <w:ind w:left="0"/>
            </w:pPr>
            <w:r>
              <w:t>- - - - - - - - - - - - -</w:t>
            </w:r>
            <w:r>
              <w:sym w:font="Wingdings 2" w:char="F026"/>
            </w:r>
            <w:r>
              <w:t xml:space="preserve"> - - - - - - - - - - - - - - - - - - - - - - - - </w:t>
            </w:r>
            <w:r>
              <w:sym w:font="Wingdings 2" w:char="F026"/>
            </w:r>
            <w:r>
              <w:t xml:space="preserve">- - - - - - - - - - - - - - - - - - - - - - - - - - </w:t>
            </w:r>
            <w:r>
              <w:sym w:font="Wingdings 2" w:char="F026"/>
            </w:r>
            <w:r>
              <w:t>- - - - - - - - - - - - - - -</w:t>
            </w:r>
          </w:p>
          <w:p w:rsidR="008A52F6" w:rsidRPr="00FA047C" w:rsidRDefault="008A52F6" w:rsidP="001B1E45">
            <w:pPr>
              <w:pStyle w:val="Listenabsatz"/>
              <w:ind w:left="0"/>
            </w:pPr>
            <w:r w:rsidRPr="00FA047C">
              <w:sym w:font="Symbol" w:char="F0B7"/>
            </w:r>
            <w:r w:rsidRPr="00FA047C">
              <w:t xml:space="preserve"> Erlöschen der Bindung an das Angebot:</w:t>
            </w:r>
            <w:r>
              <w:t xml:space="preserve"> </w:t>
            </w:r>
            <w:r w:rsidR="00841710" w:rsidRPr="00FA047C">
              <w:t>§</w:t>
            </w:r>
            <w:r w:rsidRPr="00FA047C">
              <w:t>§ 146, 150 BGB</w:t>
            </w:r>
          </w:p>
          <w:p w:rsidR="008A52F6" w:rsidRPr="00FA047C" w:rsidRDefault="008A52F6" w:rsidP="005E1582">
            <w:pPr>
              <w:pStyle w:val="Listenabsatz"/>
              <w:numPr>
                <w:ilvl w:val="0"/>
                <w:numId w:val="22"/>
              </w:numPr>
            </w:pPr>
            <w:r w:rsidRPr="00FA047C">
              <w:t>wenn es vom Empfänger ausdrücklich abgelehnt wird § 146 BGB</w:t>
            </w:r>
          </w:p>
          <w:p w:rsidR="008A52F6" w:rsidRPr="00FA047C" w:rsidRDefault="008A52F6" w:rsidP="005E1582">
            <w:pPr>
              <w:pStyle w:val="Listenabsatz"/>
              <w:numPr>
                <w:ilvl w:val="0"/>
                <w:numId w:val="22"/>
              </w:numPr>
            </w:pPr>
            <w:r w:rsidRPr="00FA047C">
              <w:t>wenn es vom Empfänger abgeändert wird (= neues Angebot) § 150 BGB</w:t>
            </w:r>
          </w:p>
          <w:p w:rsidR="008A52F6" w:rsidRDefault="008A52F6" w:rsidP="005E1582">
            <w:pPr>
              <w:pStyle w:val="Listenabsatz"/>
              <w:numPr>
                <w:ilvl w:val="0"/>
                <w:numId w:val="22"/>
              </w:numPr>
            </w:pPr>
            <w:r w:rsidRPr="00FA047C">
              <w:t>wenn es vom Empfänger nicht rechtzeitig angenommen wird. § 146 BGB</w:t>
            </w:r>
          </w:p>
          <w:p w:rsidR="008A52F6" w:rsidRPr="00FA047C" w:rsidRDefault="008A52F6" w:rsidP="001B1E45">
            <w:pPr>
              <w:pStyle w:val="Listenabsatz"/>
              <w:ind w:left="0"/>
            </w:pPr>
            <w:r>
              <w:t>- - - - - - - - - - - - -</w:t>
            </w:r>
            <w:r>
              <w:sym w:font="Wingdings 2" w:char="F026"/>
            </w:r>
            <w:r>
              <w:t xml:space="preserve"> - - - - - - - - - - - - - - - - - - - - - - - - </w:t>
            </w:r>
            <w:r>
              <w:sym w:font="Wingdings 2" w:char="F026"/>
            </w:r>
            <w:r>
              <w:t xml:space="preserve">- - - - - - - - - - - - - - - - - - - - - - - - - - </w:t>
            </w:r>
            <w:r>
              <w:sym w:font="Wingdings 2" w:char="F026"/>
            </w:r>
            <w:r>
              <w:t>- - - - - - - - - - - - - - -</w:t>
            </w:r>
          </w:p>
          <w:p w:rsidR="008A52F6" w:rsidRPr="00FA047C" w:rsidRDefault="008A52F6" w:rsidP="001B1E45">
            <w:pPr>
              <w:pStyle w:val="Listenabsatz"/>
              <w:ind w:left="0"/>
            </w:pPr>
            <w:r w:rsidRPr="00FA047C">
              <w:sym w:font="Symbol" w:char="F0B7"/>
            </w:r>
            <w:r w:rsidRPr="00FA047C">
              <w:t xml:space="preserve"> Widerruf des Angebots:  § 130 BGB</w:t>
            </w:r>
          </w:p>
          <w:p w:rsidR="008A52F6" w:rsidRPr="00FA047C" w:rsidRDefault="008A52F6" w:rsidP="005E1582">
            <w:pPr>
              <w:pStyle w:val="Listenabsatz"/>
              <w:numPr>
                <w:ilvl w:val="0"/>
                <w:numId w:val="22"/>
              </w:numPr>
            </w:pPr>
            <w:r w:rsidRPr="00FA047C">
              <w:t xml:space="preserve">Angebot erst wirksam, wenn </w:t>
            </w:r>
            <w:r>
              <w:t>es dem Empfänger zugegangen ist</w:t>
            </w:r>
          </w:p>
          <w:p w:rsidR="008A52F6" w:rsidRPr="00FA047C" w:rsidRDefault="008A52F6" w:rsidP="005E1582">
            <w:pPr>
              <w:pStyle w:val="Listenabsatz"/>
              <w:numPr>
                <w:ilvl w:val="0"/>
                <w:numId w:val="22"/>
              </w:numPr>
            </w:pPr>
            <w:r w:rsidRPr="00FA047C">
              <w:t>bis Z</w:t>
            </w:r>
            <w:r>
              <w:t>ugang kann es widerrufen werden</w:t>
            </w:r>
          </w:p>
          <w:p w:rsidR="008A52F6" w:rsidRPr="00FA047C" w:rsidRDefault="008A52F6" w:rsidP="001B1E45">
            <w:pPr>
              <w:pStyle w:val="Listenabsatz"/>
              <w:ind w:left="0"/>
              <w:rPr>
                <w:sz w:val="32"/>
                <w:szCs w:val="16"/>
              </w:rPr>
            </w:pPr>
            <w:r w:rsidRPr="00FA047C">
              <w:t>Widerruf muss vor, spätestens gleichzeitig mit dem Angebot beim Kunden eingehen.</w:t>
            </w:r>
          </w:p>
        </w:tc>
      </w:tr>
    </w:tbl>
    <w:p w:rsidR="00EA58EA" w:rsidRDefault="00EA58EA">
      <w:pPr>
        <w:spacing w:line="240" w:lineRule="exact"/>
        <w:rPr>
          <w:u w:val="single"/>
        </w:rPr>
      </w:pPr>
      <w:r>
        <w:rPr>
          <w:u w:val="single"/>
        </w:rPr>
        <w:br w:type="page"/>
      </w:r>
    </w:p>
    <w:tbl>
      <w:tblPr>
        <w:tblStyle w:val="Tabellenraster"/>
        <w:tblW w:w="8460" w:type="dxa"/>
        <w:tblInd w:w="720" w:type="dxa"/>
        <w:tblLayout w:type="fixed"/>
        <w:tblLook w:val="04A0" w:firstRow="1" w:lastRow="0" w:firstColumn="1" w:lastColumn="0" w:noHBand="0" w:noVBand="1"/>
      </w:tblPr>
      <w:tblGrid>
        <w:gridCol w:w="806"/>
        <w:gridCol w:w="567"/>
        <w:gridCol w:w="6662"/>
        <w:gridCol w:w="425"/>
      </w:tblGrid>
      <w:tr w:rsidR="007B2B33" w:rsidTr="00EA58EA">
        <w:trPr>
          <w:trHeight w:val="345"/>
        </w:trPr>
        <w:tc>
          <w:tcPr>
            <w:tcW w:w="1373" w:type="dxa"/>
            <w:gridSpan w:val="2"/>
            <w:shd w:val="clear" w:color="auto" w:fill="D9D9D9" w:themeFill="background1" w:themeFillShade="D9"/>
            <w:vAlign w:val="center"/>
          </w:tcPr>
          <w:p w:rsidR="007B2B33" w:rsidRPr="00A06E0C" w:rsidRDefault="007B2B33" w:rsidP="00EA58EA">
            <w:pPr>
              <w:pStyle w:val="Listenabsatz"/>
              <w:ind w:left="0"/>
              <w:rPr>
                <w:b/>
                <w:color w:val="00B0F0"/>
              </w:rPr>
            </w:pPr>
            <w:r>
              <w:rPr>
                <w:b/>
                <w:color w:val="00B0F0"/>
              </w:rPr>
              <w:lastRenderedPageBreak/>
              <w:t>Paragraf im BGB</w:t>
            </w:r>
          </w:p>
        </w:tc>
        <w:tc>
          <w:tcPr>
            <w:tcW w:w="7087" w:type="dxa"/>
            <w:gridSpan w:val="2"/>
            <w:vAlign w:val="center"/>
          </w:tcPr>
          <w:p w:rsidR="007B2B33" w:rsidRPr="00E0094A" w:rsidRDefault="007B2B33" w:rsidP="00EA58EA">
            <w:pPr>
              <w:pStyle w:val="Listenabsatz"/>
              <w:ind w:left="0"/>
              <w:rPr>
                <w:b/>
                <w:i/>
              </w:rPr>
            </w:pPr>
            <w:r w:rsidRPr="00E0094A">
              <w:rPr>
                <w:b/>
              </w:rPr>
              <w:t>Zuordnung der Beispiele</w:t>
            </w:r>
            <w:r w:rsidR="00E0094A">
              <w:rPr>
                <w:b/>
              </w:rPr>
              <w:t>:</w:t>
            </w:r>
          </w:p>
        </w:tc>
      </w:tr>
      <w:tr w:rsidR="007B2B33" w:rsidTr="007B2B33">
        <w:trPr>
          <w:trHeight w:hRule="exact" w:val="2268"/>
        </w:trPr>
        <w:tc>
          <w:tcPr>
            <w:tcW w:w="1373" w:type="dxa"/>
            <w:gridSpan w:val="2"/>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Anw</w:t>
            </w:r>
            <w:r w:rsidRPr="00A06E0C">
              <w:rPr>
                <w:b/>
                <w:color w:val="00B0F0"/>
              </w:rPr>
              <w:t>e</w:t>
            </w:r>
            <w:r w:rsidRPr="00A06E0C">
              <w:rPr>
                <w:b/>
                <w:color w:val="00B0F0"/>
              </w:rPr>
              <w:t xml:space="preserve">senden: </w:t>
            </w:r>
          </w:p>
          <w:p w:rsidR="007B2B33" w:rsidRPr="00A06E0C" w:rsidRDefault="00841710" w:rsidP="007B2B33">
            <w:pPr>
              <w:pStyle w:val="Listenabsatz"/>
              <w:ind w:left="0"/>
              <w:rPr>
                <w:b/>
                <w:color w:val="00B0F0"/>
              </w:rPr>
            </w:pPr>
            <w:r>
              <w:rPr>
                <w:b/>
                <w:color w:val="00B0F0"/>
              </w:rPr>
              <w:t>§ 147 Abs. 1</w:t>
            </w:r>
            <w:r w:rsidR="007B2B33" w:rsidRPr="00A06E0C">
              <w:rPr>
                <w:b/>
                <w:color w:val="00B0F0"/>
              </w:rPr>
              <w:t xml:space="preserve"> BGB</w:t>
            </w:r>
          </w:p>
        </w:tc>
        <w:tc>
          <w:tcPr>
            <w:tcW w:w="7087" w:type="dxa"/>
            <w:gridSpan w:val="2"/>
          </w:tcPr>
          <w:p w:rsidR="007B2B33" w:rsidRPr="004A537D" w:rsidRDefault="007B2B33" w:rsidP="007B2B33">
            <w:pPr>
              <w:pStyle w:val="Listenabsatz"/>
              <w:ind w:left="0"/>
              <w:rPr>
                <w:i/>
              </w:rPr>
            </w:pPr>
          </w:p>
        </w:tc>
      </w:tr>
      <w:tr w:rsidR="007B2B33" w:rsidTr="007B2B33">
        <w:trPr>
          <w:trHeight w:hRule="exact" w:val="2268"/>
        </w:trPr>
        <w:tc>
          <w:tcPr>
            <w:tcW w:w="1373" w:type="dxa"/>
            <w:gridSpan w:val="2"/>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Abw</w:t>
            </w:r>
            <w:r w:rsidRPr="00A06E0C">
              <w:rPr>
                <w:b/>
                <w:color w:val="00B0F0"/>
              </w:rPr>
              <w:t>e</w:t>
            </w:r>
            <w:r w:rsidRPr="00A06E0C">
              <w:rPr>
                <w:b/>
                <w:color w:val="00B0F0"/>
              </w:rPr>
              <w:t xml:space="preserve">senden: </w:t>
            </w:r>
          </w:p>
          <w:p w:rsidR="007B2B33" w:rsidRPr="00A06E0C" w:rsidRDefault="00841710" w:rsidP="007B2B33">
            <w:pPr>
              <w:pStyle w:val="Listenabsatz"/>
              <w:ind w:left="0"/>
              <w:rPr>
                <w:b/>
                <w:color w:val="00B0F0"/>
              </w:rPr>
            </w:pPr>
            <w:r>
              <w:rPr>
                <w:b/>
                <w:color w:val="00B0F0"/>
              </w:rPr>
              <w:t>§§ 147 Abs. 2</w:t>
            </w:r>
            <w:r w:rsidR="007B2B33" w:rsidRPr="00A06E0C">
              <w:rPr>
                <w:b/>
                <w:color w:val="00B0F0"/>
              </w:rPr>
              <w:t>, 130 BGB</w:t>
            </w:r>
          </w:p>
        </w:tc>
        <w:tc>
          <w:tcPr>
            <w:tcW w:w="7087" w:type="dxa"/>
            <w:gridSpan w:val="2"/>
          </w:tcPr>
          <w:p w:rsidR="007B2B33" w:rsidRPr="004A537D" w:rsidRDefault="007B2B33" w:rsidP="007B2B33">
            <w:pPr>
              <w:pStyle w:val="Listenabsatz"/>
              <w:ind w:left="0"/>
              <w:rPr>
                <w:i/>
              </w:rPr>
            </w:pPr>
          </w:p>
        </w:tc>
      </w:tr>
      <w:tr w:rsidR="007B2B33" w:rsidTr="007B2B33">
        <w:trPr>
          <w:trHeight w:hRule="exact" w:val="2268"/>
        </w:trPr>
        <w:tc>
          <w:tcPr>
            <w:tcW w:w="1373" w:type="dxa"/>
            <w:gridSpan w:val="2"/>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Vertragliche Bindung</w:t>
            </w:r>
            <w:r w:rsidRPr="00A06E0C">
              <w:rPr>
                <w:b/>
                <w:color w:val="00B0F0"/>
              </w:rPr>
              <w:t>s</w:t>
            </w:r>
            <w:r w:rsidRPr="00A06E0C">
              <w:rPr>
                <w:b/>
                <w:color w:val="00B0F0"/>
              </w:rPr>
              <w:t xml:space="preserve">frist: </w:t>
            </w:r>
          </w:p>
          <w:p w:rsidR="007B2B33" w:rsidRPr="00A06E0C" w:rsidRDefault="007B2B33" w:rsidP="007B2B33">
            <w:pPr>
              <w:pStyle w:val="Listenabsatz"/>
              <w:ind w:left="0"/>
              <w:rPr>
                <w:b/>
                <w:color w:val="00B0F0"/>
              </w:rPr>
            </w:pPr>
            <w:r w:rsidRPr="00A06E0C">
              <w:rPr>
                <w:b/>
                <w:color w:val="00B0F0"/>
              </w:rPr>
              <w:t>§ 148 BGB</w:t>
            </w:r>
          </w:p>
        </w:tc>
        <w:tc>
          <w:tcPr>
            <w:tcW w:w="7087" w:type="dxa"/>
            <w:gridSpan w:val="2"/>
          </w:tcPr>
          <w:p w:rsidR="007B2B33" w:rsidRPr="004A537D" w:rsidRDefault="007B2B33" w:rsidP="007B2B33">
            <w:pPr>
              <w:pStyle w:val="Listenabsatz"/>
              <w:ind w:left="0"/>
              <w:rPr>
                <w:i/>
              </w:rPr>
            </w:pPr>
          </w:p>
        </w:tc>
      </w:tr>
      <w:tr w:rsidR="007B2B33" w:rsidTr="007B2B33">
        <w:trPr>
          <w:trHeight w:hRule="exact" w:val="2268"/>
        </w:trPr>
        <w:tc>
          <w:tcPr>
            <w:tcW w:w="1373" w:type="dxa"/>
            <w:gridSpan w:val="2"/>
            <w:shd w:val="clear" w:color="auto" w:fill="D9D9D9" w:themeFill="background1" w:themeFillShade="D9"/>
            <w:vAlign w:val="center"/>
          </w:tcPr>
          <w:p w:rsidR="007B2B33" w:rsidRDefault="007B2B33" w:rsidP="007B2B33">
            <w:pPr>
              <w:pStyle w:val="Listenabsatz"/>
              <w:ind w:left="0"/>
              <w:jc w:val="both"/>
              <w:rPr>
                <w:b/>
                <w:color w:val="00B0F0"/>
              </w:rPr>
            </w:pPr>
            <w:r w:rsidRPr="00A06E0C">
              <w:rPr>
                <w:b/>
                <w:color w:val="00B0F0"/>
              </w:rPr>
              <w:t>Freizeic</w:t>
            </w:r>
            <w:r w:rsidRPr="00A06E0C">
              <w:rPr>
                <w:b/>
                <w:color w:val="00B0F0"/>
              </w:rPr>
              <w:t>h</w:t>
            </w:r>
            <w:r w:rsidRPr="00A06E0C">
              <w:rPr>
                <w:b/>
                <w:color w:val="00B0F0"/>
              </w:rPr>
              <w:t>nung:</w:t>
            </w:r>
          </w:p>
          <w:p w:rsidR="007B2B33" w:rsidRPr="00A06E0C" w:rsidRDefault="007B2B33" w:rsidP="007B2B33">
            <w:pPr>
              <w:pStyle w:val="Listenabsatz"/>
              <w:ind w:left="0"/>
              <w:jc w:val="both"/>
              <w:rPr>
                <w:b/>
                <w:color w:val="00B0F0"/>
              </w:rPr>
            </w:pPr>
            <w:r w:rsidRPr="00A06E0C">
              <w:rPr>
                <w:b/>
                <w:color w:val="00B0F0"/>
              </w:rPr>
              <w:t>§ 145 BGB</w:t>
            </w:r>
          </w:p>
          <w:p w:rsidR="007B2B33" w:rsidRPr="00A06E0C" w:rsidRDefault="007B2B33" w:rsidP="007B2B33">
            <w:pPr>
              <w:pStyle w:val="Listenabsatz"/>
              <w:ind w:left="0"/>
              <w:jc w:val="both"/>
              <w:rPr>
                <w:b/>
                <w:color w:val="00B0F0"/>
              </w:rPr>
            </w:pPr>
          </w:p>
        </w:tc>
        <w:tc>
          <w:tcPr>
            <w:tcW w:w="7087" w:type="dxa"/>
            <w:gridSpan w:val="2"/>
          </w:tcPr>
          <w:p w:rsidR="007B2B33" w:rsidRPr="004A537D" w:rsidRDefault="007B2B33" w:rsidP="007B2B33">
            <w:pPr>
              <w:pStyle w:val="Listenabsatz"/>
              <w:ind w:left="37"/>
              <w:rPr>
                <w:i/>
              </w:rPr>
            </w:pPr>
          </w:p>
        </w:tc>
      </w:tr>
      <w:tr w:rsidR="007B2B33" w:rsidTr="007B2B33">
        <w:trPr>
          <w:trHeight w:hRule="exact" w:val="2268"/>
        </w:trPr>
        <w:tc>
          <w:tcPr>
            <w:tcW w:w="1373" w:type="dxa"/>
            <w:gridSpan w:val="2"/>
            <w:shd w:val="clear" w:color="auto" w:fill="D9D9D9" w:themeFill="background1" w:themeFillShade="D9"/>
            <w:vAlign w:val="center"/>
          </w:tcPr>
          <w:p w:rsidR="007B2B33" w:rsidRPr="003725AB" w:rsidRDefault="007B2B33" w:rsidP="007B2B33">
            <w:pPr>
              <w:pStyle w:val="Listenabsatz"/>
              <w:ind w:left="0"/>
              <w:rPr>
                <w:b/>
                <w:color w:val="00B0F0"/>
              </w:rPr>
            </w:pPr>
            <w:r w:rsidRPr="003725AB">
              <w:rPr>
                <w:b/>
                <w:color w:val="00B0F0"/>
              </w:rPr>
              <w:t>Erlöschen der Bindung an das A</w:t>
            </w:r>
            <w:r w:rsidRPr="003725AB">
              <w:rPr>
                <w:b/>
                <w:color w:val="00B0F0"/>
              </w:rPr>
              <w:t>n</w:t>
            </w:r>
            <w:r w:rsidRPr="003725AB">
              <w:rPr>
                <w:b/>
                <w:color w:val="00B0F0"/>
              </w:rPr>
              <w:t xml:space="preserve">gebot: </w:t>
            </w:r>
          </w:p>
          <w:p w:rsidR="007B2B33" w:rsidRDefault="00841710" w:rsidP="007B2B33">
            <w:pPr>
              <w:pStyle w:val="Listenabsatz"/>
              <w:ind w:left="0"/>
              <w:rPr>
                <w:b/>
                <w:color w:val="00B0F0"/>
              </w:rPr>
            </w:pPr>
            <w:r w:rsidRPr="003725AB">
              <w:rPr>
                <w:b/>
                <w:color w:val="00B0F0"/>
              </w:rPr>
              <w:t>§</w:t>
            </w:r>
            <w:r w:rsidR="007B2B33" w:rsidRPr="003725AB">
              <w:rPr>
                <w:b/>
                <w:color w:val="00B0F0"/>
              </w:rPr>
              <w:t xml:space="preserve">§ 146, </w:t>
            </w:r>
          </w:p>
          <w:p w:rsidR="007B2B33" w:rsidRPr="003725AB" w:rsidRDefault="007B2B33" w:rsidP="007B2B33">
            <w:pPr>
              <w:pStyle w:val="Listenabsatz"/>
              <w:ind w:left="0"/>
              <w:rPr>
                <w:b/>
                <w:color w:val="00B0F0"/>
              </w:rPr>
            </w:pPr>
            <w:r w:rsidRPr="003725AB">
              <w:rPr>
                <w:b/>
                <w:color w:val="00B0F0"/>
              </w:rPr>
              <w:t>150 BGB</w:t>
            </w:r>
          </w:p>
          <w:p w:rsidR="007B2B33" w:rsidRPr="00A06E0C" w:rsidRDefault="007B2B33" w:rsidP="007B2B33">
            <w:pPr>
              <w:pStyle w:val="Listenabsatz"/>
              <w:ind w:left="0"/>
              <w:jc w:val="both"/>
              <w:rPr>
                <w:b/>
                <w:color w:val="00B0F0"/>
              </w:rPr>
            </w:pPr>
          </w:p>
        </w:tc>
        <w:tc>
          <w:tcPr>
            <w:tcW w:w="7087" w:type="dxa"/>
            <w:gridSpan w:val="2"/>
          </w:tcPr>
          <w:p w:rsidR="007B2B33" w:rsidRPr="004A537D" w:rsidRDefault="007B2B33" w:rsidP="007B2B33">
            <w:pPr>
              <w:pStyle w:val="Listenabsatz"/>
              <w:ind w:left="37"/>
              <w:rPr>
                <w:i/>
              </w:rPr>
            </w:pPr>
          </w:p>
        </w:tc>
      </w:tr>
      <w:tr w:rsidR="007B2B33" w:rsidTr="007B2B33">
        <w:trPr>
          <w:trHeight w:hRule="exact" w:val="2268"/>
        </w:trPr>
        <w:tc>
          <w:tcPr>
            <w:tcW w:w="1373" w:type="dxa"/>
            <w:gridSpan w:val="2"/>
            <w:shd w:val="clear" w:color="auto" w:fill="D9D9D9" w:themeFill="background1" w:themeFillShade="D9"/>
            <w:vAlign w:val="center"/>
          </w:tcPr>
          <w:p w:rsidR="007B2B33" w:rsidRDefault="007B2B33" w:rsidP="007B2B33">
            <w:pPr>
              <w:pStyle w:val="Listenabsatz"/>
              <w:ind w:left="0"/>
              <w:rPr>
                <w:b/>
                <w:color w:val="00B0F0"/>
              </w:rPr>
            </w:pPr>
            <w:r w:rsidRPr="003725AB">
              <w:rPr>
                <w:b/>
                <w:color w:val="00B0F0"/>
              </w:rPr>
              <w:t xml:space="preserve">Widerruf des Angebots:  </w:t>
            </w:r>
          </w:p>
          <w:p w:rsidR="007B2B33" w:rsidRPr="003725AB" w:rsidRDefault="007B2B33" w:rsidP="007B2B33">
            <w:pPr>
              <w:pStyle w:val="Listenabsatz"/>
              <w:ind w:left="0"/>
              <w:rPr>
                <w:b/>
                <w:color w:val="00B0F0"/>
              </w:rPr>
            </w:pPr>
            <w:r w:rsidRPr="003725AB">
              <w:rPr>
                <w:b/>
                <w:color w:val="00B0F0"/>
              </w:rPr>
              <w:t>§ 130 BGB</w:t>
            </w:r>
          </w:p>
          <w:p w:rsidR="007B2B33" w:rsidRPr="008C649F" w:rsidRDefault="007B2B33" w:rsidP="007B2B33">
            <w:pPr>
              <w:ind w:left="360"/>
              <w:rPr>
                <w:u w:val="single"/>
              </w:rPr>
            </w:pPr>
          </w:p>
        </w:tc>
        <w:tc>
          <w:tcPr>
            <w:tcW w:w="7087" w:type="dxa"/>
            <w:gridSpan w:val="2"/>
          </w:tcPr>
          <w:p w:rsidR="007B2B33" w:rsidRPr="004A537D" w:rsidRDefault="007B2B33" w:rsidP="007B2B33">
            <w:pPr>
              <w:pStyle w:val="Listenabsatz"/>
              <w:ind w:left="37"/>
              <w:rPr>
                <w:i/>
              </w:rPr>
            </w:pPr>
          </w:p>
        </w:tc>
      </w:tr>
      <w:tr w:rsidR="007B2B33" w:rsidTr="00EA58EA">
        <w:trPr>
          <w:gridAfter w:val="1"/>
          <w:wAfter w:w="425" w:type="dxa"/>
          <w:trHeight w:hRule="exact" w:val="444"/>
        </w:trPr>
        <w:tc>
          <w:tcPr>
            <w:tcW w:w="806" w:type="dxa"/>
            <w:shd w:val="clear" w:color="auto" w:fill="D9D9D9" w:themeFill="background1" w:themeFillShade="D9"/>
            <w:vAlign w:val="center"/>
          </w:tcPr>
          <w:p w:rsidR="007B2B33" w:rsidRPr="004A537D" w:rsidRDefault="007B2B33" w:rsidP="00EA58EA">
            <w:pPr>
              <w:pStyle w:val="Listenabsatz"/>
              <w:ind w:left="0"/>
              <w:rPr>
                <w:sz w:val="16"/>
                <w:szCs w:val="16"/>
              </w:rPr>
            </w:pPr>
            <w:proofErr w:type="spellStart"/>
            <w:r w:rsidRPr="004A537D">
              <w:rPr>
                <w:sz w:val="16"/>
                <w:szCs w:val="16"/>
              </w:rPr>
              <w:lastRenderedPageBreak/>
              <w:t>Bsp</w:t>
            </w:r>
            <w:proofErr w:type="spellEnd"/>
            <w:r w:rsidRPr="004A537D">
              <w:rPr>
                <w:sz w:val="16"/>
                <w:szCs w:val="16"/>
              </w:rPr>
              <w:t>-</w:t>
            </w:r>
            <w:r>
              <w:rPr>
                <w:sz w:val="16"/>
                <w:szCs w:val="16"/>
              </w:rPr>
              <w:t>Nr.</w:t>
            </w:r>
            <w:r w:rsidRPr="004A537D">
              <w:rPr>
                <w:sz w:val="16"/>
                <w:szCs w:val="16"/>
              </w:rPr>
              <w:t xml:space="preserve"> </w:t>
            </w:r>
          </w:p>
        </w:tc>
        <w:tc>
          <w:tcPr>
            <w:tcW w:w="7229" w:type="dxa"/>
            <w:gridSpan w:val="2"/>
            <w:shd w:val="clear" w:color="auto" w:fill="D9D9D9" w:themeFill="background1" w:themeFillShade="D9"/>
            <w:vAlign w:val="center"/>
          </w:tcPr>
          <w:p w:rsidR="007B2B33" w:rsidRPr="002047B1" w:rsidRDefault="00841710" w:rsidP="00EA58EA">
            <w:pPr>
              <w:pStyle w:val="Listenabsatz"/>
              <w:ind w:left="0"/>
              <w:rPr>
                <w:b/>
              </w:rPr>
            </w:pPr>
            <w:r>
              <w:rPr>
                <w:b/>
              </w:rPr>
              <w:t>Beispiel</w:t>
            </w:r>
            <w:r w:rsidR="007B2B33" w:rsidRPr="002047B1">
              <w:rPr>
                <w:b/>
              </w:rPr>
              <w:t xml:space="preserve"> den Paragrafen in der oberen Tabelle zuordnen</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1</w:t>
            </w:r>
          </w:p>
        </w:tc>
        <w:tc>
          <w:tcPr>
            <w:tcW w:w="7229" w:type="dxa"/>
            <w:gridSpan w:val="2"/>
            <w:vAlign w:val="center"/>
          </w:tcPr>
          <w:p w:rsidR="007B2B33" w:rsidRDefault="007B2B33" w:rsidP="007B2B33">
            <w:pPr>
              <w:pStyle w:val="Listenabsatz"/>
              <w:ind w:left="0"/>
              <w:jc w:val="center"/>
            </w:pPr>
            <w:r>
              <w:t>Unser Angebot ist 14 Tage gültig.</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2</w:t>
            </w:r>
          </w:p>
        </w:tc>
        <w:tc>
          <w:tcPr>
            <w:tcW w:w="7229" w:type="dxa"/>
            <w:gridSpan w:val="2"/>
            <w:vAlign w:val="center"/>
          </w:tcPr>
          <w:p w:rsidR="007B2B33" w:rsidRDefault="007B2B33" w:rsidP="007B2B33">
            <w:pPr>
              <w:pStyle w:val="Listenabsatz"/>
              <w:ind w:left="0"/>
              <w:jc w:val="center"/>
            </w:pPr>
            <w:r>
              <w:t>Verkaufsgespräch</w:t>
            </w:r>
            <w:r w:rsidR="00EA58EA">
              <w:t xml:space="preserve"> wird an der Ladentheke geführt</w:t>
            </w:r>
            <w:r w:rsidR="00841710">
              <w: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3</w:t>
            </w:r>
          </w:p>
        </w:tc>
        <w:tc>
          <w:tcPr>
            <w:tcW w:w="7229" w:type="dxa"/>
            <w:gridSpan w:val="2"/>
            <w:vAlign w:val="center"/>
          </w:tcPr>
          <w:p w:rsidR="007B2B33" w:rsidRDefault="007B2B33" w:rsidP="007B2B33">
            <w:pPr>
              <w:pStyle w:val="Listenabsatz"/>
              <w:ind w:left="0"/>
              <w:jc w:val="center"/>
            </w:pPr>
            <w:r>
              <w:t xml:space="preserve">Limes Sport </w:t>
            </w:r>
            <w:r w:rsidR="00841710">
              <w:t xml:space="preserve">GmbH </w:t>
            </w:r>
            <w:r>
              <w:t>schickt das Angebot an die Sportbörse</w:t>
            </w:r>
            <w:r w:rsidR="00841710">
              <w:t xml:space="preserve"> GmbH</w:t>
            </w:r>
            <w:r w:rsidR="00EA58EA">
              <w: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4</w:t>
            </w:r>
          </w:p>
        </w:tc>
        <w:tc>
          <w:tcPr>
            <w:tcW w:w="7229" w:type="dxa"/>
            <w:gridSpan w:val="2"/>
            <w:vAlign w:val="center"/>
          </w:tcPr>
          <w:p w:rsidR="007B2B33" w:rsidRDefault="007B2B33" w:rsidP="007B2B33">
            <w:pPr>
              <w:pStyle w:val="Listenabsatz"/>
              <w:ind w:left="41"/>
              <w:jc w:val="center"/>
            </w:pPr>
            <w:r w:rsidRPr="001B3AC4">
              <w:t>frei bleibend, unverbindlich:</w:t>
            </w:r>
          </w:p>
          <w:p w:rsidR="007B2B33" w:rsidRDefault="007B2B33" w:rsidP="007B2B33">
            <w:pPr>
              <w:pStyle w:val="Listenabsatz"/>
              <w:ind w:left="41"/>
              <w:jc w:val="center"/>
            </w:pPr>
            <w:r w:rsidRPr="001B3AC4">
              <w:t>völlig unverbindlich</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5</w:t>
            </w:r>
          </w:p>
        </w:tc>
        <w:tc>
          <w:tcPr>
            <w:tcW w:w="7229" w:type="dxa"/>
            <w:gridSpan w:val="2"/>
            <w:vAlign w:val="center"/>
          </w:tcPr>
          <w:p w:rsidR="007B2B33" w:rsidRDefault="007B2B33" w:rsidP="007B2B33">
            <w:pPr>
              <w:pStyle w:val="Listenabsatz"/>
              <w:ind w:left="0"/>
              <w:jc w:val="center"/>
            </w:pPr>
            <w:r>
              <w:t>Das Angebot wird dem Käufer per E-Mail geschickt.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6</w:t>
            </w:r>
          </w:p>
        </w:tc>
        <w:tc>
          <w:tcPr>
            <w:tcW w:w="7229" w:type="dxa"/>
            <w:gridSpan w:val="2"/>
            <w:vAlign w:val="center"/>
          </w:tcPr>
          <w:p w:rsidR="007B2B33" w:rsidRDefault="007B2B33" w:rsidP="007B2B33">
            <w:pPr>
              <w:pStyle w:val="Listenabsatz"/>
              <w:ind w:left="0"/>
              <w:jc w:val="center"/>
            </w:pPr>
            <w:r>
              <w:t>Auf dem Angebot unseres Heizöllieferanten steht folgender Hinweis:</w:t>
            </w:r>
          </w:p>
          <w:p w:rsidR="007B2B33" w:rsidRDefault="007B2B33" w:rsidP="007B2B33">
            <w:pPr>
              <w:pStyle w:val="Listenabsatz"/>
              <w:ind w:left="0"/>
              <w:jc w:val="center"/>
            </w:pPr>
            <w:r>
              <w:t>Angebot bis zum 18.12.20__ gültig</w:t>
            </w:r>
            <w:r w:rsidR="00841710">
              <w: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7</w:t>
            </w:r>
          </w:p>
        </w:tc>
        <w:tc>
          <w:tcPr>
            <w:tcW w:w="7229" w:type="dxa"/>
            <w:gridSpan w:val="2"/>
            <w:vAlign w:val="center"/>
          </w:tcPr>
          <w:p w:rsidR="007B2B33" w:rsidRDefault="007B2B33" w:rsidP="007B2B33">
            <w:pPr>
              <w:pStyle w:val="Listenabsatz"/>
              <w:ind w:left="38"/>
              <w:jc w:val="center"/>
            </w:pPr>
            <w:r>
              <w:t xml:space="preserve">Preis freibleibend: </w:t>
            </w:r>
            <w:r w:rsidRPr="001B3AC4">
              <w:t>Menge verbindlich, Preis unverbindlich</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8</w:t>
            </w:r>
          </w:p>
        </w:tc>
        <w:tc>
          <w:tcPr>
            <w:tcW w:w="7229" w:type="dxa"/>
            <w:gridSpan w:val="2"/>
            <w:vAlign w:val="center"/>
          </w:tcPr>
          <w:p w:rsidR="007B2B33" w:rsidRDefault="007B2B33" w:rsidP="007B2B33">
            <w:pPr>
              <w:pStyle w:val="Listenabsatz"/>
              <w:ind w:left="41"/>
              <w:jc w:val="center"/>
            </w:pPr>
            <w:r>
              <w:t xml:space="preserve">solange Vorrat reicht: </w:t>
            </w:r>
            <w:r w:rsidRPr="001B3AC4">
              <w:t>Menge unverbindlich, Preis verbindlich</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9</w:t>
            </w:r>
          </w:p>
        </w:tc>
        <w:tc>
          <w:tcPr>
            <w:tcW w:w="7229" w:type="dxa"/>
            <w:gridSpan w:val="2"/>
            <w:vAlign w:val="center"/>
          </w:tcPr>
          <w:p w:rsidR="007B2B33" w:rsidRDefault="007B2B33" w:rsidP="007B2B33">
            <w:pPr>
              <w:pStyle w:val="Listenabsatz"/>
              <w:ind w:left="0"/>
              <w:jc w:val="center"/>
            </w:pPr>
            <w:r>
              <w:t>Sie unterbreiten einem Kunden telefonisch ein Angebot.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10</w:t>
            </w:r>
          </w:p>
        </w:tc>
        <w:tc>
          <w:tcPr>
            <w:tcW w:w="7229" w:type="dxa"/>
            <w:gridSpan w:val="2"/>
            <w:vAlign w:val="center"/>
          </w:tcPr>
          <w:p w:rsidR="007B2B33" w:rsidRDefault="007B2B33" w:rsidP="007B2B33">
            <w:pPr>
              <w:pStyle w:val="Listenabsatz"/>
              <w:ind w:left="0"/>
              <w:jc w:val="center"/>
            </w:pPr>
            <w:r>
              <w:t>Das schriftliche Angebot enthält folgenden Hinweis:</w:t>
            </w:r>
          </w:p>
          <w:p w:rsidR="007B2B33" w:rsidRDefault="007B2B33" w:rsidP="007B2B33">
            <w:pPr>
              <w:pStyle w:val="Listenabsatz"/>
              <w:ind w:left="0"/>
              <w:jc w:val="center"/>
            </w:pPr>
            <w:r w:rsidRPr="001B3AC4">
              <w:t>solange Vorrat reicht</w:t>
            </w:r>
            <w:r w:rsidR="00841710">
              <w: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11</w:t>
            </w:r>
          </w:p>
        </w:tc>
        <w:tc>
          <w:tcPr>
            <w:tcW w:w="7229" w:type="dxa"/>
            <w:gridSpan w:val="2"/>
            <w:vAlign w:val="center"/>
          </w:tcPr>
          <w:p w:rsidR="007B2B33" w:rsidRDefault="007B2B33" w:rsidP="007B2B33">
            <w:pPr>
              <w:pStyle w:val="Listenabsatz"/>
              <w:ind w:left="0"/>
              <w:jc w:val="center"/>
            </w:pPr>
            <w:r>
              <w:t>Wir schicken an unseren Kunden ein freibleibendes Angebot.</w:t>
            </w:r>
          </w:p>
        </w:tc>
      </w:tr>
      <w:tr w:rsidR="007B2B33" w:rsidTr="007B2B33">
        <w:trPr>
          <w:gridAfter w:val="1"/>
          <w:wAfter w:w="425" w:type="dxa"/>
          <w:trHeight w:hRule="exact" w:val="510"/>
        </w:trPr>
        <w:tc>
          <w:tcPr>
            <w:tcW w:w="806" w:type="dxa"/>
            <w:vAlign w:val="center"/>
          </w:tcPr>
          <w:p w:rsidR="007B2B33" w:rsidRPr="004A537D" w:rsidRDefault="007B2B33" w:rsidP="007B2B33">
            <w:pPr>
              <w:pStyle w:val="Listenabsatz"/>
              <w:ind w:left="0"/>
              <w:jc w:val="center"/>
            </w:pPr>
            <w:r w:rsidRPr="004A537D">
              <w:t>12</w:t>
            </w:r>
          </w:p>
        </w:tc>
        <w:tc>
          <w:tcPr>
            <w:tcW w:w="7229" w:type="dxa"/>
            <w:gridSpan w:val="2"/>
            <w:vAlign w:val="center"/>
          </w:tcPr>
          <w:p w:rsidR="007B2B33" w:rsidRDefault="007B2B33" w:rsidP="007B2B33">
            <w:pPr>
              <w:pStyle w:val="Listenabsatz"/>
              <w:ind w:left="0"/>
              <w:jc w:val="center"/>
            </w:pPr>
            <w:r>
              <w:t xml:space="preserve">Limes Sport </w:t>
            </w:r>
            <w:r w:rsidR="00841710">
              <w:t xml:space="preserve">GmbH </w:t>
            </w:r>
            <w:r>
              <w:t>schickt ein Angebot per Fax an ihren Kunden.</w:t>
            </w:r>
          </w:p>
        </w:tc>
      </w:tr>
    </w:tbl>
    <w:p w:rsidR="007B2B33" w:rsidRDefault="007B2B33" w:rsidP="007B2B33">
      <w:pPr>
        <w:pStyle w:val="Listenabsatz"/>
        <w:ind w:left="360"/>
        <w:rPr>
          <w:sz w:val="16"/>
          <w:szCs w:val="16"/>
        </w:rPr>
      </w:pPr>
    </w:p>
    <w:p w:rsidR="007B2B33" w:rsidRDefault="007B2B33" w:rsidP="007B2B33">
      <w:pPr>
        <w:pStyle w:val="AufgabeText"/>
        <w:ind w:left="0"/>
      </w:pPr>
    </w:p>
    <w:p w:rsidR="007B2B33" w:rsidRPr="0093388F" w:rsidRDefault="007B2B33" w:rsidP="005E1582">
      <w:pPr>
        <w:pStyle w:val="Listenabsatz"/>
        <w:numPr>
          <w:ilvl w:val="0"/>
          <w:numId w:val="21"/>
        </w:numPr>
        <w:rPr>
          <w:szCs w:val="16"/>
        </w:rPr>
      </w:pPr>
      <w:r w:rsidRPr="0093388F">
        <w:rPr>
          <w:szCs w:val="16"/>
        </w:rPr>
        <w:t xml:space="preserve">Nachdem Sie sich nun intensiv mit den relevanten Paragrafen beschäftigt haben, klären Sie nun die Frage, ob die Sportbörse GmbH auf die Lieferung bestehen kann. </w:t>
      </w:r>
    </w:p>
    <w:p w:rsidR="007B2B33" w:rsidRPr="00EA58EA" w:rsidRDefault="007B2B33" w:rsidP="00EA58EA">
      <w:pPr>
        <w:rPr>
          <w:sz w:val="16"/>
          <w:szCs w:val="16"/>
        </w:rPr>
      </w:pPr>
    </w:p>
    <w:p w:rsidR="009F5ADE" w:rsidRDefault="009F5ADE">
      <w:pPr>
        <w:spacing w:line="240" w:lineRule="exact"/>
        <w:rPr>
          <w:sz w:val="16"/>
          <w:szCs w:val="16"/>
        </w:rPr>
      </w:pPr>
      <w:r>
        <w:rPr>
          <w:sz w:val="16"/>
          <w:szCs w:val="1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EA58EA" w:rsidRDefault="007B2B33" w:rsidP="007B2B33">
            <w:pPr>
              <w:pStyle w:val="TabelleKopflinks"/>
            </w:pPr>
            <w:r>
              <w:t>Erstellen eines Angebots</w:t>
            </w:r>
            <w:r w:rsidR="00601617">
              <w:t xml:space="preserve"> – </w:t>
            </w:r>
          </w:p>
          <w:p w:rsidR="007B2B33" w:rsidRDefault="00601617" w:rsidP="007B2B33">
            <w:pPr>
              <w:pStyle w:val="TabelleKopflinks"/>
            </w:pPr>
            <w:r>
              <w:t>Bindung an das Angebot</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328AE">
              <w:rPr>
                <w:rFonts w:eastAsia="Calibri"/>
              </w:rPr>
              <w:t>.01.04.01</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B2B33" w:rsidRDefault="007B2B33" w:rsidP="007B2B33">
            <w:pPr>
              <w:pStyle w:val="Kopf8ptafz"/>
              <w:ind w:left="227" w:hanging="170"/>
            </w:pPr>
            <w:r>
              <w:t>Ich kann die rechtliche Bindung an ein Angebot mit Hilfe des BGB bestimmen.</w:t>
            </w:r>
          </w:p>
          <w:p w:rsidR="007B2B33" w:rsidRDefault="007B2B33" w:rsidP="007B2B33">
            <w:pPr>
              <w:pStyle w:val="Kopf8ptafz"/>
              <w:ind w:left="227" w:hanging="170"/>
            </w:pPr>
            <w:r>
              <w:t>Ich kann die rechtlichen Bestimmungen für die Bindung an ein Angebot situationsbedingt anwenden.</w:t>
            </w:r>
          </w:p>
          <w:p w:rsidR="007B2B33" w:rsidRDefault="007B2B33" w:rsidP="007B2B33">
            <w:pPr>
              <w:pStyle w:val="Kopf8ptafz"/>
              <w:numPr>
                <w:ilvl w:val="0"/>
                <w:numId w:val="0"/>
              </w:numPr>
              <w:ind w:left="56"/>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697027" w:rsidRDefault="00697027" w:rsidP="00697027">
            <w:pPr>
              <w:pStyle w:val="Kopf8ptafz"/>
              <w:ind w:left="227" w:hanging="170"/>
            </w:pPr>
            <w:r w:rsidRPr="00697027">
              <w:t>Ich kann die rechtliche Bindung an ein Angebot mit Hilfe des BGB bestimmen.</w:t>
            </w:r>
          </w:p>
          <w:p w:rsidR="00697027" w:rsidRDefault="00697027" w:rsidP="00697027">
            <w:pPr>
              <w:pStyle w:val="Kopf8ptafz"/>
              <w:ind w:left="227" w:hanging="170"/>
            </w:pPr>
            <w:r>
              <w:t>Ich kann die rechtlichen Bestimmungen für die Bindung an ein Angebot situationsbedingt anwenden.</w:t>
            </w:r>
          </w:p>
          <w:p w:rsidR="007D1828" w:rsidRDefault="00697027" w:rsidP="00697027">
            <w:pPr>
              <w:pStyle w:val="Kopf8ptafz"/>
              <w:ind w:left="227" w:hanging="170"/>
            </w:pPr>
            <w:r>
              <w:t>Ich</w:t>
            </w:r>
            <w:r w:rsidR="007D1828">
              <w:t xml:space="preserve"> kann bestimmen, wie lange ein Verkäufer an ein schriftliches Angebot gebunden ist.</w:t>
            </w:r>
          </w:p>
          <w:p w:rsidR="007D1828" w:rsidRDefault="007D1828" w:rsidP="00697027">
            <w:pPr>
              <w:pStyle w:val="Kopf8ptafz"/>
              <w:ind w:left="227" w:hanging="170"/>
            </w:pPr>
            <w:r>
              <w:t>Ich kann bestimmen, wie lange ein Verkäufer an ein mündliches Angebot gebunden ist.</w:t>
            </w:r>
          </w:p>
          <w:p w:rsidR="007D1828" w:rsidRDefault="007D1828" w:rsidP="00697027">
            <w:pPr>
              <w:pStyle w:val="Kopf8ptafz"/>
              <w:ind w:left="227" w:hanging="170"/>
            </w:pPr>
            <w:r>
              <w:t>Ich kann die Bedeutung von Freizeichnungsklauseln erklären.</w:t>
            </w:r>
          </w:p>
          <w:p w:rsidR="007B2B33" w:rsidRDefault="007B2B33" w:rsidP="006F41E6">
            <w:pPr>
              <w:pStyle w:val="Kopf8ptafz"/>
              <w:numPr>
                <w:ilvl w:val="0"/>
                <w:numId w:val="0"/>
              </w:numPr>
            </w:pP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6F41E6">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6F41E6">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6F41E6">
            <w:pPr>
              <w:pStyle w:val="Kopf8ptafz"/>
              <w:numPr>
                <w:ilvl w:val="0"/>
                <w:numId w:val="0"/>
              </w:numPr>
              <w:ind w:left="416" w:hanging="360"/>
            </w:pPr>
          </w:p>
        </w:tc>
      </w:tr>
    </w:tbl>
    <w:p w:rsidR="007B2B33" w:rsidRPr="00411408" w:rsidRDefault="002A23C6" w:rsidP="00EA58EA">
      <w:pPr>
        <w:pStyle w:val="berschrift4"/>
      </w:pPr>
      <w:r>
        <w:t>Arbeitsauftrag: Bindung an das Angebot</w:t>
      </w:r>
      <w:r w:rsidR="00EA58EA">
        <w:rPr>
          <w:noProof/>
          <w:sz w:val="24"/>
        </w:rPr>
        <w:drawing>
          <wp:anchor distT="0" distB="0" distL="114300" distR="114300" simplePos="0" relativeHeight="252638720"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E0094A" w:rsidRDefault="007B2B33" w:rsidP="005E1582">
      <w:pPr>
        <w:pStyle w:val="AufgabeEbene1"/>
        <w:numPr>
          <w:ilvl w:val="0"/>
          <w:numId w:val="36"/>
        </w:numPr>
        <w:rPr>
          <w:sz w:val="16"/>
        </w:rPr>
      </w:pPr>
      <w:r w:rsidRPr="001907EF">
        <w:t>Stellen Sie den bisherigen Vorgang bildhaft</w:t>
      </w:r>
      <w:r w:rsidR="00841710">
        <w:t xml:space="preserve"> dar. Tragen Sie die Namen der b</w:t>
      </w:r>
      <w:r w:rsidRPr="001907EF">
        <w:t>eteili</w:t>
      </w:r>
      <w:r w:rsidRPr="001907EF">
        <w:t>g</w:t>
      </w:r>
      <w:r w:rsidRPr="001907EF">
        <w:t>ten Personen und das jeweilige Datum ein. Kennzeichnen Sie mit Hilfe von Pfeilen wer die Anfrage und das Angebot erstellt und an wen das Angebot gerichtet ist</w:t>
      </w:r>
      <w:r w:rsidR="00ED3472" w:rsidRPr="00E0094A">
        <w:rPr>
          <w:sz w:val="16"/>
        </w:rPr>
        <w:t>.</w:t>
      </w:r>
    </w:p>
    <w:p w:rsidR="00ED3472" w:rsidRPr="00ED3472" w:rsidRDefault="00ED3472" w:rsidP="00ED3472">
      <w:pPr>
        <w:jc w:val="both"/>
        <w:rPr>
          <w:sz w:val="16"/>
          <w:szCs w:val="16"/>
        </w:rPr>
      </w:pPr>
    </w:p>
    <w:p w:rsidR="007B2B33" w:rsidRPr="00867750" w:rsidRDefault="007B2B33" w:rsidP="007B2B33">
      <w:pPr>
        <w:rPr>
          <w:sz w:val="16"/>
          <w:szCs w:val="16"/>
        </w:rPr>
      </w:pPr>
      <w:r>
        <w:rPr>
          <w:noProof/>
          <w:sz w:val="16"/>
          <w:szCs w:val="16"/>
          <w:lang w:eastAsia="de-DE"/>
        </w:rPr>
        <mc:AlternateContent>
          <mc:Choice Requires="wps">
            <w:drawing>
              <wp:anchor distT="0" distB="0" distL="114300" distR="114300" simplePos="0" relativeHeight="252467712" behindDoc="0" locked="0" layoutInCell="1" allowOverlap="1" wp14:anchorId="4DB7D627" wp14:editId="209F642C">
                <wp:simplePos x="0" y="0"/>
                <wp:positionH relativeFrom="column">
                  <wp:posOffset>4252595</wp:posOffset>
                </wp:positionH>
                <wp:positionV relativeFrom="paragraph">
                  <wp:posOffset>8255</wp:posOffset>
                </wp:positionV>
                <wp:extent cx="667385" cy="643890"/>
                <wp:effectExtent l="0" t="0" r="18415" b="22860"/>
                <wp:wrapNone/>
                <wp:docPr id="1349" name="Gefaltete Eck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43890"/>
                        </a:xfrm>
                        <a:prstGeom prst="foldedCorner">
                          <a:avLst/>
                        </a:prstGeom>
                        <a:noFill/>
                        <a:ln w="25400" cap="flat" cmpd="sng" algn="ctr">
                          <a:solidFill>
                            <a:srgbClr val="4F81BD">
                              <a:shade val="50000"/>
                            </a:srgbClr>
                          </a:solidFill>
                          <a:prstDash val="solid"/>
                        </a:ln>
                        <a:effectLst/>
                      </wps:spPr>
                      <wps:txbx>
                        <w:txbxContent>
                          <w:p w:rsidR="008F125E" w:rsidRPr="00867750" w:rsidRDefault="008F125E" w:rsidP="007B2B33">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49" o:spid="_x0000_s1060" type="#_x0000_t65" style="position:absolute;margin-left:334.85pt;margin-top:.65pt;width:52.55pt;height:50.7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" adj="18000" filled="f" strokecolor="#385d8a" strokeweight="2pt">
                <v:path arrowok="t"/>
                <v:textbox>
                  <w:txbxContent>
                    <w:p w:rsidR="008F125E" w:rsidRPr="00867750" w:rsidRDefault="008F125E" w:rsidP="007B2B33">
                      <w:pPr>
                        <w:jc w:val="center"/>
                        <w:rPr>
                          <w:color w:val="000000" w:themeColor="text1"/>
                        </w:rPr>
                      </w:pPr>
                      <w:r>
                        <w:rPr>
                          <w:color w:val="000000" w:themeColor="text1"/>
                        </w:rPr>
                        <w:t>?</w:t>
                      </w:r>
                    </w:p>
                  </w:txbxContent>
                </v:textbox>
              </v:shape>
            </w:pict>
          </mc:Fallback>
        </mc:AlternateContent>
      </w:r>
      <w:r>
        <w:rPr>
          <w:noProof/>
          <w:sz w:val="16"/>
          <w:szCs w:val="16"/>
          <w:lang w:eastAsia="de-DE"/>
        </w:rPr>
        <mc:AlternateContent>
          <mc:Choice Requires="wps">
            <w:drawing>
              <wp:anchor distT="0" distB="0" distL="114300" distR="114300" simplePos="0" relativeHeight="252463616" behindDoc="0" locked="0" layoutInCell="1" allowOverlap="1" wp14:anchorId="1DD2A2D6" wp14:editId="34BD9DB8">
                <wp:simplePos x="0" y="0"/>
                <wp:positionH relativeFrom="column">
                  <wp:posOffset>2661920</wp:posOffset>
                </wp:positionH>
                <wp:positionV relativeFrom="paragraph">
                  <wp:posOffset>8255</wp:posOffset>
                </wp:positionV>
                <wp:extent cx="667385" cy="643890"/>
                <wp:effectExtent l="0" t="0" r="18415" b="22860"/>
                <wp:wrapNone/>
                <wp:docPr id="1348" name="Gefaltete Ecke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643890"/>
                        </a:xfrm>
                        <a:prstGeom prst="foldedCorner">
                          <a:avLst/>
                        </a:prstGeom>
                        <a:noFill/>
                        <a:ln w="25400" cap="flat" cmpd="sng" algn="ctr">
                          <a:solidFill>
                            <a:srgbClr val="4F81BD">
                              <a:shade val="50000"/>
                            </a:srgbClr>
                          </a:solidFill>
                          <a:prstDash val="solid"/>
                        </a:ln>
                        <a:effectLst/>
                      </wps:spPr>
                      <wps:txbx>
                        <w:txbxContent>
                          <w:p w:rsidR="008F125E" w:rsidRPr="00867750" w:rsidRDefault="008F125E" w:rsidP="007B2B33">
                            <w:pPr>
                              <w:jc w:val="center"/>
                              <w:rPr>
                                <w:color w:val="000000" w:themeColor="text1"/>
                              </w:rPr>
                            </w:pPr>
                            <w:r>
                              <w:rPr>
                                <w:color w:val="000000" w:themeColor="text1"/>
                              </w:rPr>
                              <w:t>Angebot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48" o:spid="_x0000_s1061" type="#_x0000_t65" style="position:absolute;margin-left:209.6pt;margin-top:.65pt;width:52.55pt;height:50.7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" adj="18000" filled="f" strokecolor="#385d8a" strokeweight="2pt">
                <v:path arrowok="t"/>
                <v:textbox>
                  <w:txbxContent>
                    <w:p w:rsidR="008F125E" w:rsidRPr="00867750" w:rsidRDefault="008F125E" w:rsidP="007B2B33">
                      <w:pPr>
                        <w:jc w:val="center"/>
                        <w:rPr>
                          <w:color w:val="000000" w:themeColor="text1"/>
                        </w:rPr>
                      </w:pPr>
                      <w:r>
                        <w:rPr>
                          <w:color w:val="000000" w:themeColor="text1"/>
                        </w:rPr>
                        <w:t>Angebot</w:t>
                      </w:r>
                    </w:p>
                  </w:txbxContent>
                </v:textbox>
              </v:shape>
            </w:pict>
          </mc:Fallback>
        </mc:AlternateContent>
      </w:r>
      <w:r>
        <w:rPr>
          <w:noProof/>
          <w:sz w:val="16"/>
          <w:szCs w:val="16"/>
          <w:lang w:eastAsia="de-DE"/>
        </w:rPr>
        <mc:AlternateContent>
          <mc:Choice Requires="wps">
            <w:drawing>
              <wp:anchor distT="0" distB="0" distL="114300" distR="114300" simplePos="0" relativeHeight="252462592" behindDoc="0" locked="0" layoutInCell="1" allowOverlap="1" wp14:anchorId="69587B9A" wp14:editId="028AA209">
                <wp:simplePos x="0" y="0"/>
                <wp:positionH relativeFrom="column">
                  <wp:posOffset>981075</wp:posOffset>
                </wp:positionH>
                <wp:positionV relativeFrom="paragraph">
                  <wp:posOffset>10160</wp:posOffset>
                </wp:positionV>
                <wp:extent cx="668020" cy="643890"/>
                <wp:effectExtent l="0" t="0" r="17780" b="22860"/>
                <wp:wrapNone/>
                <wp:docPr id="1347" name="Gefaltete Eck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64389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Gefaltete Ecke 1347" o:spid="_x0000_s1062" type="#_x0000_t65" style="position:absolute;margin-left:77.25pt;margin-top:.8pt;width:52.6pt;height:50.7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" adj="18000" filled="f" strokecolor="#243f60 [1604]" strokeweight="2pt">
                <v:path arrowok="t"/>
                <v:textbox>
                  <w:txbxContent>
                    <w:p w:rsidR="008F125E" w:rsidRPr="00867750" w:rsidRDefault="008F125E" w:rsidP="007B2B33">
                      <w:pPr>
                        <w:jc w:val="center"/>
                        <w:rPr>
                          <w:color w:val="000000" w:themeColor="text1"/>
                        </w:rPr>
                      </w:pPr>
                      <w:r w:rsidRPr="00867750">
                        <w:rPr>
                          <w:color w:val="000000" w:themeColor="text1"/>
                        </w:rPr>
                        <w:t>An</w:t>
                      </w:r>
                      <w:r>
                        <w:rPr>
                          <w:color w:val="000000" w:themeColor="text1"/>
                        </w:rPr>
                        <w:t>frage</w:t>
                      </w:r>
                    </w:p>
                  </w:txbxContent>
                </v:textbox>
              </v:shape>
            </w:pict>
          </mc:Fallback>
        </mc:AlternateContent>
      </w:r>
    </w:p>
    <w:p w:rsidR="007B2B33" w:rsidRDefault="007B2B33" w:rsidP="00ED3472">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Default="007B2B33" w:rsidP="007B2B33">
      <w:pPr>
        <w:rPr>
          <w:sz w:val="16"/>
          <w:szCs w:val="16"/>
        </w:rPr>
      </w:pPr>
    </w:p>
    <w:p w:rsidR="007B2B33" w:rsidRPr="001907EF" w:rsidRDefault="007B2B33" w:rsidP="007B2B33">
      <w:pPr>
        <w:ind w:left="360"/>
        <w:rPr>
          <w:szCs w:val="16"/>
        </w:rPr>
      </w:pPr>
      <w:r w:rsidRPr="001907EF">
        <w:rPr>
          <w:szCs w:val="16"/>
        </w:rPr>
        <w:t>Auf das Angebot erhalten Sie folgende E-Mail:</w:t>
      </w:r>
    </w:p>
    <w:p w:rsidR="007B2B33" w:rsidRDefault="007B2B33" w:rsidP="007B2B33">
      <w:pPr>
        <w:rPr>
          <w:sz w:val="16"/>
          <w:szCs w:val="16"/>
        </w:rPr>
      </w:pPr>
    </w:p>
    <w:tbl>
      <w:tblPr>
        <w:tblStyle w:val="Tabellenraster"/>
        <w:tblW w:w="0" w:type="auto"/>
        <w:tblInd w:w="108" w:type="dxa"/>
        <w:tblLook w:val="04A0" w:firstRow="1" w:lastRow="0" w:firstColumn="1" w:lastColumn="0" w:noHBand="0" w:noVBand="1"/>
      </w:tblPr>
      <w:tblGrid>
        <w:gridCol w:w="7402"/>
      </w:tblGrid>
      <w:tr w:rsidR="00ED3472" w:rsidRPr="0034070C" w:rsidTr="001B1E45">
        <w:trPr>
          <w:trHeight w:val="5103"/>
        </w:trPr>
        <w:tc>
          <w:tcPr>
            <w:tcW w:w="7402" w:type="dxa"/>
          </w:tcPr>
          <w:p w:rsidR="00ED3472" w:rsidRDefault="00ED3472" w:rsidP="001B1E45">
            <w:pPr>
              <w:rPr>
                <w:sz w:val="16"/>
                <w:szCs w:val="16"/>
              </w:rPr>
            </w:pPr>
          </w:p>
          <w:p w:rsidR="00ED3472" w:rsidRDefault="00ED3472" w:rsidP="001B1E45">
            <w:pPr>
              <w:rPr>
                <w:b/>
                <w:sz w:val="16"/>
                <w:szCs w:val="16"/>
              </w:rPr>
            </w:pPr>
            <w:r w:rsidRPr="0034070C">
              <w:rPr>
                <w:b/>
                <w:sz w:val="16"/>
                <w:szCs w:val="16"/>
              </w:rPr>
              <w:t>E-Mail-Eingang vom 18.12.2015</w:t>
            </w:r>
          </w:p>
          <w:tbl>
            <w:tblPr>
              <w:tblW w:w="0" w:type="auto"/>
              <w:tblCellSpacing w:w="15" w:type="dxa"/>
              <w:tblCellMar>
                <w:left w:w="0" w:type="dxa"/>
                <w:right w:w="0" w:type="dxa"/>
              </w:tblCellMar>
              <w:tblLook w:val="04A0" w:firstRow="1" w:lastRow="0" w:firstColumn="1" w:lastColumn="0" w:noHBand="0" w:noVBand="1"/>
            </w:tblPr>
            <w:tblGrid>
              <w:gridCol w:w="720"/>
              <w:gridCol w:w="2112"/>
              <w:gridCol w:w="45"/>
            </w:tblGrid>
            <w:tr w:rsidR="00ED3472" w:rsidRPr="0034070C" w:rsidTr="001B1E45">
              <w:trPr>
                <w:gridAfter w:val="1"/>
                <w:tblCellSpacing w:w="15" w:type="dxa"/>
              </w:trPr>
              <w:tc>
                <w:tcPr>
                  <w:tcW w:w="675" w:type="dxa"/>
                  <w:hideMark/>
                </w:tcPr>
                <w:p w:rsidR="00ED3472" w:rsidRPr="0034070C" w:rsidRDefault="00ED3472" w:rsidP="001B1E45">
                  <w:pPr>
                    <w:rPr>
                      <w:b/>
                      <w:sz w:val="16"/>
                      <w:szCs w:val="16"/>
                    </w:rPr>
                  </w:pPr>
                  <w:r w:rsidRPr="0034070C">
                    <w:rPr>
                      <w:b/>
                      <w:noProof/>
                      <w:sz w:val="16"/>
                      <w:szCs w:val="16"/>
                      <w:lang w:eastAsia="de-DE"/>
                    </w:rPr>
                    <mc:AlternateContent>
                      <mc:Choice Requires="wps">
                        <w:drawing>
                          <wp:anchor distT="45720" distB="45720" distL="114300" distR="114300" simplePos="0" relativeHeight="252670464" behindDoc="1" locked="0" layoutInCell="1" allowOverlap="1" wp14:anchorId="1EBD9872" wp14:editId="6A8E1B30">
                            <wp:simplePos x="0" y="0"/>
                            <wp:positionH relativeFrom="page">
                              <wp:posOffset>2136775</wp:posOffset>
                            </wp:positionH>
                            <wp:positionV relativeFrom="paragraph">
                              <wp:posOffset>109220</wp:posOffset>
                            </wp:positionV>
                            <wp:extent cx="1670685" cy="483870"/>
                            <wp:effectExtent l="19050" t="323850" r="43815" b="316865"/>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7640">
                                      <a:off x="0" y="0"/>
                                      <a:ext cx="1670685" cy="483870"/>
                                    </a:xfrm>
                                    <a:prstGeom prst="rect">
                                      <a:avLst/>
                                    </a:prstGeom>
                                    <a:solidFill>
                                      <a:srgbClr val="FFFFFF"/>
                                    </a:solidFill>
                                    <a:ln w="9525">
                                      <a:solidFill>
                                        <a:srgbClr val="000000"/>
                                      </a:solidFill>
                                      <a:miter lim="800000"/>
                                      <a:headEnd/>
                                      <a:tailEnd/>
                                    </a:ln>
                                  </wps:spPr>
                                  <wps:txbx>
                                    <w:txbxContent>
                                      <w:p w:rsidR="008F125E" w:rsidRPr="00CD68F9" w:rsidRDefault="008F125E" w:rsidP="00ED3472">
                                        <w:pPr>
                                          <w:rPr>
                                            <w:sz w:val="16"/>
                                            <w:szCs w:val="16"/>
                                          </w:rPr>
                                        </w:pPr>
                                        <w:r w:rsidRPr="00CD68F9">
                                          <w:rPr>
                                            <w:sz w:val="16"/>
                                            <w:szCs w:val="16"/>
                                          </w:rPr>
                                          <w:t>POSTEINGANG.</w:t>
                                        </w:r>
                                      </w:p>
                                      <w:p w:rsidR="008F125E" w:rsidRPr="00CD68F9" w:rsidRDefault="008F125E" w:rsidP="00ED3472">
                                        <w:pPr>
                                          <w:rPr>
                                            <w:sz w:val="16"/>
                                            <w:szCs w:val="16"/>
                                          </w:rPr>
                                        </w:pPr>
                                        <w:r w:rsidRPr="00CD68F9">
                                          <w:rPr>
                                            <w:sz w:val="16"/>
                                            <w:szCs w:val="16"/>
                                          </w:rPr>
                                          <w:t>Datum: 18.12.15</w:t>
                                        </w:r>
                                      </w:p>
                                      <w:p w:rsidR="008F125E" w:rsidRPr="00CD68F9" w:rsidRDefault="008F125E" w:rsidP="00ED3472">
                                        <w:pPr>
                                          <w:rPr>
                                            <w:sz w:val="16"/>
                                            <w:szCs w:val="16"/>
                                          </w:rPr>
                                        </w:pPr>
                                        <w:r w:rsidRPr="00CD68F9">
                                          <w:rPr>
                                            <w:sz w:val="16"/>
                                            <w:szCs w:val="16"/>
                                          </w:rPr>
                                          <w:t xml:space="preserve">Handzeichen: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feld 289" o:spid="_x0000_s1063" type="#_x0000_t202" style="position:absolute;margin-left:168.25pt;margin-top:8.6pt;width:131.55pt;height:38.1pt;rotation:1439214fd;z-index:-250646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">
                            <v:textbox style="mso-fit-shape-to-text:t">
                              <w:txbxContent>
                                <w:p w:rsidR="008F125E" w:rsidRPr="00CD68F9" w:rsidRDefault="008F125E" w:rsidP="00ED3472">
                                  <w:pPr>
                                    <w:rPr>
                                      <w:sz w:val="16"/>
                                      <w:szCs w:val="16"/>
                                    </w:rPr>
                                  </w:pPr>
                                  <w:r w:rsidRPr="00CD68F9">
                                    <w:rPr>
                                      <w:sz w:val="16"/>
                                      <w:szCs w:val="16"/>
                                    </w:rPr>
                                    <w:t>POSTEINGANG.</w:t>
                                  </w:r>
                                </w:p>
                                <w:p w:rsidR="008F125E" w:rsidRPr="00CD68F9" w:rsidRDefault="008F125E" w:rsidP="00ED3472">
                                  <w:pPr>
                                    <w:rPr>
                                      <w:sz w:val="16"/>
                                      <w:szCs w:val="16"/>
                                    </w:rPr>
                                  </w:pPr>
                                  <w:r w:rsidRPr="00CD68F9">
                                    <w:rPr>
                                      <w:sz w:val="16"/>
                                      <w:szCs w:val="16"/>
                                    </w:rPr>
                                    <w:t>Datum: 18.12.15</w:t>
                                  </w:r>
                                </w:p>
                                <w:p w:rsidR="008F125E" w:rsidRPr="00CD68F9" w:rsidRDefault="008F125E" w:rsidP="00ED3472">
                                  <w:pPr>
                                    <w:rPr>
                                      <w:sz w:val="16"/>
                                      <w:szCs w:val="16"/>
                                    </w:rPr>
                                  </w:pPr>
                                  <w:r w:rsidRPr="00CD68F9">
                                    <w:rPr>
                                      <w:sz w:val="16"/>
                                      <w:szCs w:val="16"/>
                                    </w:rPr>
                                    <w:t xml:space="preserve">Handzeichen: </w:t>
                                  </w:r>
                                </w:p>
                              </w:txbxContent>
                            </v:textbox>
                            <w10:wrap anchorx="page"/>
                          </v:shape>
                        </w:pict>
                      </mc:Fallback>
                    </mc:AlternateContent>
                  </w:r>
                  <w:r w:rsidRPr="0034070C">
                    <w:rPr>
                      <w:b/>
                      <w:sz w:val="16"/>
                      <w:szCs w:val="16"/>
                    </w:rPr>
                    <w:t xml:space="preserve">Von </w:t>
                  </w:r>
                </w:p>
              </w:tc>
              <w:tc>
                <w:tcPr>
                  <w:tcW w:w="0" w:type="auto"/>
                  <w:vAlign w:val="center"/>
                  <w:hideMark/>
                </w:tcPr>
                <w:p w:rsidR="00ED3472" w:rsidRPr="0034070C" w:rsidRDefault="00ED3472" w:rsidP="001B1E45">
                  <w:pPr>
                    <w:rPr>
                      <w:b/>
                      <w:sz w:val="16"/>
                      <w:szCs w:val="16"/>
                    </w:rPr>
                  </w:pPr>
                  <w:r w:rsidRPr="0034070C">
                    <w:rPr>
                      <w:b/>
                      <w:sz w:val="16"/>
                      <w:szCs w:val="16"/>
                    </w:rPr>
                    <w:t>Braun@Spor</w:t>
                  </w:r>
                  <w:r w:rsidR="00841710">
                    <w:rPr>
                      <w:b/>
                      <w:sz w:val="16"/>
                      <w:szCs w:val="16"/>
                    </w:rPr>
                    <w:t>tboe</w:t>
                  </w:r>
                  <w:r w:rsidRPr="0034070C">
                    <w:rPr>
                      <w:b/>
                      <w:sz w:val="16"/>
                      <w:szCs w:val="16"/>
                    </w:rPr>
                    <w:t>rse.de</w:t>
                  </w:r>
                </w:p>
              </w:tc>
            </w:tr>
            <w:tr w:rsidR="00ED3472" w:rsidRPr="0034070C" w:rsidTr="001B1E45">
              <w:trPr>
                <w:tblCellSpacing w:w="15" w:type="dxa"/>
              </w:trPr>
              <w:tc>
                <w:tcPr>
                  <w:tcW w:w="0" w:type="auto"/>
                  <w:hideMark/>
                </w:tcPr>
                <w:p w:rsidR="00ED3472" w:rsidRPr="0034070C" w:rsidRDefault="00ED3472" w:rsidP="001B1E45">
                  <w:pPr>
                    <w:rPr>
                      <w:b/>
                      <w:sz w:val="16"/>
                      <w:szCs w:val="16"/>
                    </w:rPr>
                  </w:pPr>
                  <w:r w:rsidRPr="0034070C">
                    <w:rPr>
                      <w:b/>
                      <w:sz w:val="16"/>
                      <w:szCs w:val="16"/>
                    </w:rPr>
                    <w:t xml:space="preserve">An </w:t>
                  </w:r>
                </w:p>
              </w:tc>
              <w:tc>
                <w:tcPr>
                  <w:tcW w:w="0" w:type="auto"/>
                  <w:gridSpan w:val="2"/>
                  <w:hideMark/>
                </w:tcPr>
                <w:p w:rsidR="00ED3472" w:rsidRPr="0034070C" w:rsidRDefault="00ED3472" w:rsidP="001B1E45">
                  <w:pPr>
                    <w:rPr>
                      <w:b/>
                      <w:sz w:val="16"/>
                      <w:szCs w:val="16"/>
                    </w:rPr>
                  </w:pPr>
                  <w:r w:rsidRPr="0034070C">
                    <w:rPr>
                      <w:b/>
                      <w:sz w:val="16"/>
                      <w:szCs w:val="16"/>
                    </w:rPr>
                    <w:t xml:space="preserve">Mustermann@Limes-sport.de </w:t>
                  </w:r>
                </w:p>
              </w:tc>
            </w:tr>
          </w:tbl>
          <w:p w:rsidR="00ED3472" w:rsidRPr="0034070C" w:rsidRDefault="00ED3472" w:rsidP="001B1E45">
            <w:pPr>
              <w:rPr>
                <w:b/>
                <w:sz w:val="16"/>
                <w:szCs w:val="16"/>
              </w:rPr>
            </w:pPr>
            <w:r>
              <w:rPr>
                <w:noProof/>
                <w:sz w:val="16"/>
                <w:szCs w:val="16"/>
              </w:rPr>
              <w:drawing>
                <wp:anchor distT="0" distB="0" distL="114300" distR="114300" simplePos="0" relativeHeight="252671488" behindDoc="0" locked="0" layoutInCell="1" allowOverlap="1" wp14:anchorId="68B5EF1B" wp14:editId="26A2C384">
                  <wp:simplePos x="0" y="0"/>
                  <wp:positionH relativeFrom="column">
                    <wp:posOffset>3083560</wp:posOffset>
                  </wp:positionH>
                  <wp:positionV relativeFrom="paragraph">
                    <wp:posOffset>9525</wp:posOffset>
                  </wp:positionV>
                  <wp:extent cx="633730" cy="377825"/>
                  <wp:effectExtent l="0" t="0" r="0" b="317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3730" cy="377825"/>
                          </a:xfrm>
                          <a:prstGeom prst="rect">
                            <a:avLst/>
                          </a:prstGeom>
                          <a:noFill/>
                        </pic:spPr>
                      </pic:pic>
                    </a:graphicData>
                  </a:graphic>
                  <wp14:sizeRelH relativeFrom="page">
                    <wp14:pctWidth>0</wp14:pctWidth>
                  </wp14:sizeRelH>
                  <wp14:sizeRelV relativeFrom="page">
                    <wp14:pctHeight>0</wp14:pctHeight>
                  </wp14:sizeRelV>
                </wp:anchor>
              </w:drawing>
            </w:r>
          </w:p>
          <w:p w:rsidR="00ED3472" w:rsidRDefault="00ED3472" w:rsidP="001B1E45">
            <w:pPr>
              <w:rPr>
                <w:sz w:val="16"/>
                <w:szCs w:val="16"/>
              </w:rPr>
            </w:pPr>
          </w:p>
          <w:p w:rsidR="00ED3472" w:rsidRDefault="00ED3472" w:rsidP="001B1E45">
            <w:pPr>
              <w:rPr>
                <w:sz w:val="16"/>
                <w:szCs w:val="16"/>
              </w:rPr>
            </w:pPr>
          </w:p>
          <w:p w:rsidR="00ED3472" w:rsidRDefault="00ED3472" w:rsidP="001B1E45">
            <w:pPr>
              <w:rPr>
                <w:sz w:val="16"/>
                <w:szCs w:val="16"/>
              </w:rPr>
            </w:pPr>
            <w:r w:rsidRPr="0034070C">
              <w:rPr>
                <w:sz w:val="16"/>
                <w:szCs w:val="16"/>
              </w:rPr>
              <w:t>Sehr geehrter Herr Mustermann,</w:t>
            </w:r>
          </w:p>
          <w:p w:rsidR="00ED3472" w:rsidRPr="0034070C" w:rsidRDefault="00ED3472" w:rsidP="001B1E45">
            <w:pPr>
              <w:rPr>
                <w:sz w:val="16"/>
                <w:szCs w:val="16"/>
              </w:rPr>
            </w:pPr>
          </w:p>
          <w:p w:rsidR="00ED3472" w:rsidRDefault="00ED3472" w:rsidP="001B1E45">
            <w:pPr>
              <w:rPr>
                <w:sz w:val="16"/>
                <w:szCs w:val="16"/>
              </w:rPr>
            </w:pPr>
            <w:r>
              <w:rPr>
                <w:sz w:val="16"/>
                <w:szCs w:val="16"/>
              </w:rPr>
              <w:t>u</w:t>
            </w:r>
            <w:r w:rsidRPr="0034070C">
              <w:rPr>
                <w:sz w:val="16"/>
                <w:szCs w:val="16"/>
              </w:rPr>
              <w:t>nter Bezugnahme auf Ihr Angebot Nr. 21001 vom 24.10.15 wollen wir folgende Artikel bei Ihnen bestellen:</w:t>
            </w:r>
          </w:p>
          <w:p w:rsidR="00ED3472" w:rsidRPr="0034070C" w:rsidRDefault="00ED3472" w:rsidP="001B1E45">
            <w:pPr>
              <w:rPr>
                <w:sz w:val="16"/>
                <w:szCs w:val="16"/>
              </w:rPr>
            </w:pPr>
          </w:p>
          <w:tbl>
            <w:tblPr>
              <w:tblW w:w="66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399"/>
              <w:gridCol w:w="739"/>
              <w:gridCol w:w="767"/>
              <w:gridCol w:w="744"/>
              <w:gridCol w:w="1022"/>
              <w:gridCol w:w="1011"/>
            </w:tblGrid>
            <w:tr w:rsidR="00ED3472" w:rsidRPr="0034070C" w:rsidTr="001B1E45">
              <w:tc>
                <w:tcPr>
                  <w:tcW w:w="980" w:type="dxa"/>
                  <w:shd w:val="clear" w:color="auto" w:fill="auto"/>
                </w:tcPr>
                <w:p w:rsidR="00ED3472" w:rsidRPr="0034070C" w:rsidRDefault="00ED3472" w:rsidP="001B1E45">
                  <w:pPr>
                    <w:rPr>
                      <w:sz w:val="16"/>
                      <w:szCs w:val="16"/>
                    </w:rPr>
                  </w:pPr>
                  <w:r w:rsidRPr="0034070C">
                    <w:rPr>
                      <w:sz w:val="16"/>
                      <w:szCs w:val="16"/>
                    </w:rPr>
                    <w:t>Artikel-Nr.</w:t>
                  </w:r>
                </w:p>
              </w:tc>
              <w:tc>
                <w:tcPr>
                  <w:tcW w:w="1399" w:type="dxa"/>
                  <w:shd w:val="clear" w:color="auto" w:fill="auto"/>
                </w:tcPr>
                <w:p w:rsidR="00ED3472" w:rsidRPr="0034070C" w:rsidRDefault="00ED3472" w:rsidP="001B1E45">
                  <w:pPr>
                    <w:rPr>
                      <w:sz w:val="16"/>
                      <w:szCs w:val="16"/>
                    </w:rPr>
                  </w:pPr>
                  <w:r w:rsidRPr="0034070C">
                    <w:rPr>
                      <w:sz w:val="16"/>
                      <w:szCs w:val="16"/>
                    </w:rPr>
                    <w:t xml:space="preserve">Bezeichnung </w:t>
                  </w:r>
                </w:p>
              </w:tc>
              <w:tc>
                <w:tcPr>
                  <w:tcW w:w="739" w:type="dxa"/>
                  <w:shd w:val="clear" w:color="auto" w:fill="auto"/>
                </w:tcPr>
                <w:p w:rsidR="00ED3472" w:rsidRPr="0034070C" w:rsidRDefault="00ED3472" w:rsidP="001B1E45">
                  <w:pPr>
                    <w:rPr>
                      <w:sz w:val="16"/>
                      <w:szCs w:val="16"/>
                    </w:rPr>
                  </w:pPr>
                  <w:r w:rsidRPr="0034070C">
                    <w:rPr>
                      <w:sz w:val="16"/>
                      <w:szCs w:val="16"/>
                    </w:rPr>
                    <w:t>Menge</w:t>
                  </w:r>
                </w:p>
              </w:tc>
              <w:tc>
                <w:tcPr>
                  <w:tcW w:w="767" w:type="dxa"/>
                  <w:shd w:val="clear" w:color="auto" w:fill="auto"/>
                </w:tcPr>
                <w:p w:rsidR="00ED3472" w:rsidRPr="0034070C" w:rsidRDefault="00ED3472" w:rsidP="001B1E45">
                  <w:pPr>
                    <w:rPr>
                      <w:sz w:val="16"/>
                      <w:szCs w:val="16"/>
                    </w:rPr>
                  </w:pPr>
                  <w:r w:rsidRPr="0034070C">
                    <w:rPr>
                      <w:sz w:val="16"/>
                      <w:szCs w:val="16"/>
                    </w:rPr>
                    <w:t>Einheit</w:t>
                  </w:r>
                </w:p>
              </w:tc>
              <w:tc>
                <w:tcPr>
                  <w:tcW w:w="744" w:type="dxa"/>
                  <w:shd w:val="clear" w:color="auto" w:fill="auto"/>
                </w:tcPr>
                <w:p w:rsidR="00ED3472" w:rsidRPr="0034070C" w:rsidRDefault="00ED3472" w:rsidP="001B1E45">
                  <w:pPr>
                    <w:rPr>
                      <w:sz w:val="16"/>
                      <w:szCs w:val="16"/>
                    </w:rPr>
                  </w:pPr>
                  <w:r w:rsidRPr="0034070C">
                    <w:rPr>
                      <w:sz w:val="16"/>
                      <w:szCs w:val="16"/>
                    </w:rPr>
                    <w:t>Preis</w:t>
                  </w:r>
                </w:p>
              </w:tc>
              <w:tc>
                <w:tcPr>
                  <w:tcW w:w="1022" w:type="dxa"/>
                  <w:shd w:val="clear" w:color="auto" w:fill="auto"/>
                </w:tcPr>
                <w:p w:rsidR="00ED3472" w:rsidRPr="0034070C" w:rsidRDefault="00ED3472" w:rsidP="001B1E45">
                  <w:pPr>
                    <w:rPr>
                      <w:sz w:val="16"/>
                      <w:szCs w:val="16"/>
                    </w:rPr>
                  </w:pPr>
                  <w:proofErr w:type="spellStart"/>
                  <w:r w:rsidRPr="0034070C">
                    <w:rPr>
                      <w:sz w:val="16"/>
                      <w:szCs w:val="16"/>
                    </w:rPr>
                    <w:t>MwSt</w:t>
                  </w:r>
                  <w:proofErr w:type="spellEnd"/>
                  <w:r w:rsidRPr="0034070C">
                    <w:rPr>
                      <w:sz w:val="16"/>
                      <w:szCs w:val="16"/>
                    </w:rPr>
                    <w:t xml:space="preserve"> 19 %</w:t>
                  </w:r>
                </w:p>
              </w:tc>
              <w:tc>
                <w:tcPr>
                  <w:tcW w:w="1011" w:type="dxa"/>
                  <w:shd w:val="clear" w:color="auto" w:fill="auto"/>
                </w:tcPr>
                <w:p w:rsidR="00ED3472" w:rsidRPr="0034070C" w:rsidRDefault="00ED3472" w:rsidP="001B1E45">
                  <w:pPr>
                    <w:rPr>
                      <w:sz w:val="16"/>
                      <w:szCs w:val="16"/>
                    </w:rPr>
                  </w:pPr>
                  <w:r w:rsidRPr="0034070C">
                    <w:rPr>
                      <w:sz w:val="16"/>
                      <w:szCs w:val="16"/>
                    </w:rPr>
                    <w:t>Betrag in €</w:t>
                  </w:r>
                </w:p>
              </w:tc>
            </w:tr>
            <w:tr w:rsidR="00ED3472" w:rsidRPr="0034070C" w:rsidTr="001B1E45">
              <w:tc>
                <w:tcPr>
                  <w:tcW w:w="980" w:type="dxa"/>
                  <w:shd w:val="clear" w:color="auto" w:fill="auto"/>
                </w:tcPr>
                <w:p w:rsidR="00ED3472" w:rsidRPr="0034070C" w:rsidRDefault="00ED3472" w:rsidP="001B1E45">
                  <w:pPr>
                    <w:rPr>
                      <w:sz w:val="16"/>
                      <w:szCs w:val="16"/>
                    </w:rPr>
                  </w:pPr>
                  <w:r w:rsidRPr="0034070C">
                    <w:rPr>
                      <w:sz w:val="16"/>
                      <w:szCs w:val="16"/>
                    </w:rPr>
                    <w:t>200033</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200042</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200041</w:t>
                  </w:r>
                </w:p>
              </w:tc>
              <w:tc>
                <w:tcPr>
                  <w:tcW w:w="1399" w:type="dxa"/>
                  <w:shd w:val="clear" w:color="auto" w:fill="auto"/>
                </w:tcPr>
                <w:p w:rsidR="00ED3472" w:rsidRPr="0034070C" w:rsidRDefault="00ED3472" w:rsidP="001B1E45">
                  <w:pPr>
                    <w:rPr>
                      <w:sz w:val="16"/>
                      <w:szCs w:val="16"/>
                      <w:lang w:val="en-US"/>
                    </w:rPr>
                  </w:pPr>
                  <w:r w:rsidRPr="0034070C">
                    <w:rPr>
                      <w:sz w:val="16"/>
                      <w:szCs w:val="16"/>
                      <w:lang w:val="en-US"/>
                    </w:rPr>
                    <w:t>Snowboard FUN</w:t>
                  </w:r>
                </w:p>
                <w:p w:rsidR="00ED3472" w:rsidRPr="0034070C" w:rsidRDefault="00ED3472" w:rsidP="001B1E45">
                  <w:pPr>
                    <w:rPr>
                      <w:sz w:val="16"/>
                      <w:szCs w:val="16"/>
                      <w:lang w:val="en-US"/>
                    </w:rPr>
                  </w:pPr>
                </w:p>
                <w:p w:rsidR="00ED3472" w:rsidRPr="0034070C" w:rsidRDefault="00ED3472" w:rsidP="001B1E45">
                  <w:pPr>
                    <w:rPr>
                      <w:sz w:val="16"/>
                      <w:szCs w:val="16"/>
                      <w:lang w:val="en-US"/>
                    </w:rPr>
                  </w:pPr>
                  <w:r w:rsidRPr="0034070C">
                    <w:rPr>
                      <w:sz w:val="16"/>
                      <w:szCs w:val="16"/>
                      <w:lang w:val="en-US"/>
                    </w:rPr>
                    <w:t>Fun-Carver 142</w:t>
                  </w:r>
                </w:p>
                <w:p w:rsidR="00ED3472" w:rsidRPr="0034070C" w:rsidRDefault="00ED3472" w:rsidP="001B1E45">
                  <w:pPr>
                    <w:rPr>
                      <w:sz w:val="16"/>
                      <w:szCs w:val="16"/>
                      <w:lang w:val="en-US"/>
                    </w:rPr>
                  </w:pPr>
                </w:p>
                <w:p w:rsidR="00ED3472" w:rsidRPr="0034070C" w:rsidRDefault="00ED3472" w:rsidP="001B1E45">
                  <w:pPr>
                    <w:rPr>
                      <w:sz w:val="16"/>
                      <w:szCs w:val="16"/>
                      <w:lang w:val="en-US"/>
                    </w:rPr>
                  </w:pPr>
                  <w:r w:rsidRPr="0034070C">
                    <w:rPr>
                      <w:sz w:val="16"/>
                      <w:szCs w:val="16"/>
                      <w:lang w:val="en-US"/>
                    </w:rPr>
                    <w:t>Race-Carver 175</w:t>
                  </w:r>
                </w:p>
                <w:p w:rsidR="00ED3472" w:rsidRPr="0034070C" w:rsidRDefault="00ED3472" w:rsidP="001B1E45">
                  <w:pPr>
                    <w:rPr>
                      <w:sz w:val="16"/>
                      <w:szCs w:val="16"/>
                      <w:lang w:val="en-US"/>
                    </w:rPr>
                  </w:pPr>
                </w:p>
              </w:tc>
              <w:tc>
                <w:tcPr>
                  <w:tcW w:w="739" w:type="dxa"/>
                  <w:shd w:val="clear" w:color="auto" w:fill="auto"/>
                </w:tcPr>
                <w:p w:rsidR="00ED3472" w:rsidRPr="0034070C" w:rsidRDefault="00ED3472" w:rsidP="001B1E45">
                  <w:pPr>
                    <w:rPr>
                      <w:sz w:val="16"/>
                      <w:szCs w:val="16"/>
                    </w:rPr>
                  </w:pPr>
                  <w:r w:rsidRPr="0034070C">
                    <w:rPr>
                      <w:sz w:val="16"/>
                      <w:szCs w:val="16"/>
                    </w:rPr>
                    <w:t>05</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08</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08</w:t>
                  </w:r>
                </w:p>
              </w:tc>
              <w:tc>
                <w:tcPr>
                  <w:tcW w:w="767" w:type="dxa"/>
                  <w:shd w:val="clear" w:color="auto" w:fill="auto"/>
                </w:tcPr>
                <w:p w:rsidR="00ED3472" w:rsidRPr="0034070C" w:rsidRDefault="00ED3472" w:rsidP="001B1E45">
                  <w:pPr>
                    <w:rPr>
                      <w:sz w:val="16"/>
                      <w:szCs w:val="16"/>
                    </w:rPr>
                  </w:pPr>
                  <w:r w:rsidRPr="0034070C">
                    <w:rPr>
                      <w:sz w:val="16"/>
                      <w:szCs w:val="16"/>
                    </w:rPr>
                    <w:t>Stück</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Paar</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Paar</w:t>
                  </w:r>
                </w:p>
              </w:tc>
              <w:tc>
                <w:tcPr>
                  <w:tcW w:w="744" w:type="dxa"/>
                  <w:shd w:val="clear" w:color="auto" w:fill="auto"/>
                </w:tcPr>
                <w:p w:rsidR="00ED3472" w:rsidRPr="0034070C" w:rsidRDefault="00ED3472" w:rsidP="001B1E45">
                  <w:pPr>
                    <w:rPr>
                      <w:sz w:val="16"/>
                      <w:szCs w:val="16"/>
                    </w:rPr>
                  </w:pPr>
                  <w:r w:rsidRPr="0034070C">
                    <w:rPr>
                      <w:sz w:val="16"/>
                      <w:szCs w:val="16"/>
                    </w:rPr>
                    <w:t>320,00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264,00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256,00</w:t>
                  </w:r>
                </w:p>
                <w:p w:rsidR="00ED3472" w:rsidRPr="0034070C" w:rsidRDefault="00ED3472" w:rsidP="001B1E45">
                  <w:pPr>
                    <w:rPr>
                      <w:sz w:val="16"/>
                      <w:szCs w:val="16"/>
                    </w:rPr>
                  </w:pPr>
                </w:p>
              </w:tc>
              <w:tc>
                <w:tcPr>
                  <w:tcW w:w="1022" w:type="dxa"/>
                  <w:shd w:val="clear" w:color="auto" w:fill="auto"/>
                </w:tcPr>
                <w:p w:rsidR="00ED3472" w:rsidRPr="0034070C" w:rsidRDefault="00ED3472" w:rsidP="001B1E45">
                  <w:pPr>
                    <w:rPr>
                      <w:sz w:val="16"/>
                      <w:szCs w:val="16"/>
                    </w:rPr>
                  </w:pPr>
                  <w:r w:rsidRPr="0034070C">
                    <w:rPr>
                      <w:sz w:val="16"/>
                      <w:szCs w:val="16"/>
                    </w:rPr>
                    <w:t>60,80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50,16</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48,64</w:t>
                  </w:r>
                </w:p>
                <w:p w:rsidR="00ED3472" w:rsidRPr="0034070C" w:rsidRDefault="00ED3472" w:rsidP="001B1E45">
                  <w:pPr>
                    <w:rPr>
                      <w:sz w:val="16"/>
                      <w:szCs w:val="16"/>
                    </w:rPr>
                  </w:pP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Summe:</w:t>
                  </w:r>
                </w:p>
              </w:tc>
              <w:tc>
                <w:tcPr>
                  <w:tcW w:w="1011" w:type="dxa"/>
                  <w:shd w:val="clear" w:color="auto" w:fill="auto"/>
                </w:tcPr>
                <w:p w:rsidR="00ED3472" w:rsidRPr="0034070C" w:rsidRDefault="00ED3472" w:rsidP="001B1E45">
                  <w:pPr>
                    <w:rPr>
                      <w:sz w:val="16"/>
                      <w:szCs w:val="16"/>
                    </w:rPr>
                  </w:pPr>
                  <w:r w:rsidRPr="0034070C">
                    <w:rPr>
                      <w:sz w:val="16"/>
                      <w:szCs w:val="16"/>
                    </w:rPr>
                    <w:t>1.904,00</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2.513,28</w:t>
                  </w: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2.437,12</w:t>
                  </w:r>
                </w:p>
                <w:p w:rsidR="00ED3472" w:rsidRPr="0034070C" w:rsidRDefault="00ED3472" w:rsidP="001B1E45">
                  <w:pPr>
                    <w:rPr>
                      <w:sz w:val="16"/>
                      <w:szCs w:val="16"/>
                    </w:rPr>
                  </w:pPr>
                </w:p>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6.854,40</w:t>
                  </w:r>
                </w:p>
              </w:tc>
            </w:tr>
          </w:tbl>
          <w:p w:rsidR="00ED3472" w:rsidRPr="0034070C" w:rsidRDefault="00ED3472" w:rsidP="001B1E45">
            <w:pPr>
              <w:rPr>
                <w:sz w:val="16"/>
                <w:szCs w:val="16"/>
              </w:rPr>
            </w:pPr>
          </w:p>
          <w:p w:rsidR="00ED3472" w:rsidRPr="0034070C" w:rsidRDefault="00ED3472" w:rsidP="001B1E45">
            <w:pPr>
              <w:rPr>
                <w:sz w:val="16"/>
                <w:szCs w:val="16"/>
              </w:rPr>
            </w:pPr>
            <w:r w:rsidRPr="0034070C">
              <w:rPr>
                <w:sz w:val="16"/>
                <w:szCs w:val="16"/>
              </w:rPr>
              <w:t xml:space="preserve">Mit freundlichen Grüßen </w:t>
            </w:r>
          </w:p>
          <w:p w:rsidR="00ED3472" w:rsidRDefault="00ED3472" w:rsidP="001B1E45">
            <w:pPr>
              <w:rPr>
                <w:sz w:val="16"/>
                <w:szCs w:val="16"/>
              </w:rPr>
            </w:pPr>
            <w:r w:rsidRPr="0034070C">
              <w:rPr>
                <w:sz w:val="16"/>
                <w:szCs w:val="16"/>
              </w:rPr>
              <w:t>i.</w:t>
            </w:r>
            <w:r w:rsidR="00841710">
              <w:rPr>
                <w:sz w:val="16"/>
                <w:szCs w:val="16"/>
              </w:rPr>
              <w:t xml:space="preserve"> </w:t>
            </w:r>
            <w:r w:rsidRPr="0034070C">
              <w:rPr>
                <w:sz w:val="16"/>
                <w:szCs w:val="16"/>
              </w:rPr>
              <w:t>A. Braun</w:t>
            </w:r>
          </w:p>
          <w:p w:rsidR="00ED3472" w:rsidRPr="0034070C" w:rsidRDefault="00ED3472" w:rsidP="001B1E45">
            <w:pPr>
              <w:rPr>
                <w:sz w:val="16"/>
                <w:szCs w:val="16"/>
              </w:rPr>
            </w:pPr>
          </w:p>
        </w:tc>
      </w:tr>
    </w:tbl>
    <w:p w:rsidR="007B2B33" w:rsidRDefault="007B2B33" w:rsidP="00ED3472">
      <w:pPr>
        <w:rPr>
          <w:szCs w:val="16"/>
          <w:u w:val="single"/>
        </w:rPr>
      </w:pPr>
    </w:p>
    <w:p w:rsidR="00EA58EA" w:rsidRDefault="00EA58EA">
      <w:pPr>
        <w:spacing w:line="240" w:lineRule="exact"/>
        <w:rPr>
          <w:sz w:val="22"/>
          <w:szCs w:val="16"/>
          <w:u w:val="single"/>
        </w:rPr>
      </w:pPr>
      <w:r>
        <w:rPr>
          <w:sz w:val="22"/>
          <w:szCs w:val="16"/>
          <w:u w:val="single"/>
        </w:rPr>
        <w:br w:type="page"/>
      </w:r>
    </w:p>
    <w:p w:rsidR="007B2B33" w:rsidRPr="001907EF" w:rsidRDefault="007B2B33" w:rsidP="007B2B33">
      <w:pPr>
        <w:ind w:left="360"/>
        <w:rPr>
          <w:sz w:val="22"/>
          <w:szCs w:val="16"/>
          <w:u w:val="single"/>
        </w:rPr>
      </w:pPr>
      <w:r w:rsidRPr="001907EF">
        <w:rPr>
          <w:sz w:val="22"/>
          <w:szCs w:val="16"/>
          <w:u w:val="single"/>
        </w:rPr>
        <w:lastRenderedPageBreak/>
        <w:t>Situation:</w:t>
      </w:r>
    </w:p>
    <w:p w:rsidR="007B2B33" w:rsidRDefault="007B2B33" w:rsidP="007B2B33">
      <w:pPr>
        <w:ind w:left="360"/>
        <w:rPr>
          <w:sz w:val="16"/>
          <w:szCs w:val="16"/>
        </w:rPr>
      </w:pPr>
    </w:p>
    <w:p w:rsidR="007B2B33" w:rsidRPr="001907EF" w:rsidRDefault="007B2B33" w:rsidP="001907EF">
      <w:pPr>
        <w:ind w:left="360"/>
        <w:jc w:val="both"/>
        <w:rPr>
          <w:szCs w:val="16"/>
        </w:rPr>
      </w:pPr>
      <w:r w:rsidRPr="001907EF">
        <w:rPr>
          <w:szCs w:val="16"/>
        </w:rPr>
        <w:t>Die in der E-Mail bestellte Ware wurde zwischenzeitlich an einen anderen Kunden verkauft und ist nicht mehr vorrätig.</w:t>
      </w:r>
    </w:p>
    <w:p w:rsidR="007B2B33" w:rsidRPr="001907EF" w:rsidRDefault="007B2B33" w:rsidP="001907EF">
      <w:pPr>
        <w:ind w:left="360"/>
        <w:jc w:val="both"/>
        <w:rPr>
          <w:szCs w:val="16"/>
        </w:rPr>
      </w:pPr>
    </w:p>
    <w:p w:rsidR="007B2B33" w:rsidRPr="001907EF" w:rsidRDefault="007B2B33" w:rsidP="001907EF">
      <w:pPr>
        <w:ind w:left="360"/>
        <w:jc w:val="both"/>
        <w:rPr>
          <w:szCs w:val="16"/>
        </w:rPr>
      </w:pPr>
      <w:r w:rsidRPr="001907EF">
        <w:rPr>
          <w:szCs w:val="16"/>
        </w:rPr>
        <w:t>Es stellt sich nun folgende Frage: Kann die Firma Sportbörse GmbH auf die Lief</w:t>
      </w:r>
      <w:r w:rsidRPr="001907EF">
        <w:rPr>
          <w:szCs w:val="16"/>
        </w:rPr>
        <w:t>e</w:t>
      </w:r>
      <w:r w:rsidRPr="001907EF">
        <w:rPr>
          <w:szCs w:val="16"/>
        </w:rPr>
        <w:t>rung der Ware bestehen?</w:t>
      </w:r>
    </w:p>
    <w:p w:rsidR="007B2B33" w:rsidRPr="001907EF" w:rsidRDefault="007B2B33" w:rsidP="001907EF">
      <w:pPr>
        <w:ind w:left="360"/>
        <w:jc w:val="both"/>
        <w:rPr>
          <w:szCs w:val="16"/>
        </w:rPr>
      </w:pPr>
    </w:p>
    <w:p w:rsidR="007B2B33" w:rsidRPr="001907EF" w:rsidRDefault="00841710" w:rsidP="001907EF">
      <w:pPr>
        <w:ind w:left="360"/>
        <w:jc w:val="both"/>
        <w:rPr>
          <w:szCs w:val="16"/>
        </w:rPr>
      </w:pPr>
      <w:r>
        <w:rPr>
          <w:szCs w:val="16"/>
        </w:rPr>
        <w:t>Dazu erklärt I</w:t>
      </w:r>
      <w:r w:rsidR="007B2B33" w:rsidRPr="001907EF">
        <w:rPr>
          <w:szCs w:val="16"/>
        </w:rPr>
        <w:t>hnen Ihr Kollege, dass folgender Grundsatz gilt:</w:t>
      </w:r>
    </w:p>
    <w:p w:rsidR="007B2B33" w:rsidRDefault="007B2B33" w:rsidP="001907EF">
      <w:pPr>
        <w:ind w:left="720"/>
        <w:jc w:val="both"/>
        <w:rPr>
          <w:szCs w:val="16"/>
        </w:rPr>
      </w:pPr>
      <w:r w:rsidRPr="001907EF">
        <w:rPr>
          <w:szCs w:val="16"/>
        </w:rPr>
        <w:t>„Wer einer bestimmten Person ein Angebot ohne Einschränkung abgibt, ist an dieses Angebot gebunden.</w:t>
      </w:r>
      <w:r w:rsidR="00EA58EA">
        <w:rPr>
          <w:szCs w:val="16"/>
        </w:rPr>
        <w:t>“</w:t>
      </w:r>
      <w:r w:rsidRPr="001907EF">
        <w:rPr>
          <w:szCs w:val="16"/>
        </w:rPr>
        <w:t xml:space="preserve"> § 14</w:t>
      </w:r>
      <w:r w:rsidR="00EA58EA">
        <w:rPr>
          <w:szCs w:val="16"/>
        </w:rPr>
        <w:t>5 BGB (Bürgerliches Gesetzbuch)</w:t>
      </w:r>
      <w:r w:rsidR="00E0094A">
        <w:rPr>
          <w:szCs w:val="16"/>
        </w:rPr>
        <w:t>.</w:t>
      </w:r>
    </w:p>
    <w:p w:rsidR="00E0094A" w:rsidRPr="001907EF" w:rsidRDefault="00E0094A" w:rsidP="001907EF">
      <w:pPr>
        <w:ind w:left="720"/>
        <w:jc w:val="both"/>
        <w:rPr>
          <w:szCs w:val="16"/>
        </w:rPr>
      </w:pPr>
    </w:p>
    <w:p w:rsidR="007B2B33" w:rsidRPr="001907EF" w:rsidRDefault="007B2B33" w:rsidP="001907EF">
      <w:pPr>
        <w:ind w:left="360"/>
        <w:jc w:val="both"/>
        <w:rPr>
          <w:szCs w:val="16"/>
        </w:rPr>
      </w:pPr>
      <w:r w:rsidRPr="001907EF">
        <w:rPr>
          <w:szCs w:val="16"/>
        </w:rPr>
        <w:t>Damit Sie diesen Fall nun absch</w:t>
      </w:r>
      <w:r w:rsidR="00841710">
        <w:rPr>
          <w:szCs w:val="16"/>
        </w:rPr>
        <w:t>ließend klären können, gibt er I</w:t>
      </w:r>
      <w:r w:rsidRPr="001907EF">
        <w:rPr>
          <w:szCs w:val="16"/>
        </w:rPr>
        <w:t>hnen ein Infoblatt mit den wichtigsten Paragrafen zur Bindung an ein Angebot.</w:t>
      </w:r>
    </w:p>
    <w:p w:rsidR="007B2B33" w:rsidRPr="001907EF" w:rsidRDefault="007B2B33" w:rsidP="00E0094A">
      <w:pPr>
        <w:pStyle w:val="AufgabeEbene1"/>
        <w:rPr>
          <w:sz w:val="24"/>
          <w:u w:val="single"/>
        </w:rPr>
      </w:pPr>
      <w:r w:rsidRPr="001907EF">
        <w:t>Erarbeiten Sie die Einschränkungen, indem Sie die einzelnen Paragrafen und die Beispiele durchl</w:t>
      </w:r>
      <w:r w:rsidR="00EA58EA">
        <w:t>esen und die wichtigsten Inhalt</w:t>
      </w:r>
      <w:r w:rsidRPr="001907EF">
        <w:t xml:space="preserve">e der Paragrafen in eigenen Worten aufschreiben. </w:t>
      </w:r>
    </w:p>
    <w:p w:rsidR="007B2B33" w:rsidRDefault="007B2B33" w:rsidP="007B2B33">
      <w:pPr>
        <w:pStyle w:val="Listenabsatz"/>
        <w:ind w:left="360"/>
        <w:rPr>
          <w:sz w:val="16"/>
          <w:szCs w:val="16"/>
        </w:rPr>
      </w:pPr>
    </w:p>
    <w:p w:rsidR="00601617" w:rsidRDefault="00601617">
      <w:pPr>
        <w:spacing w:line="240" w:lineRule="exact"/>
        <w:rPr>
          <w:sz w:val="16"/>
          <w:szCs w:val="16"/>
        </w:rPr>
      </w:pPr>
      <w:r>
        <w:rPr>
          <w:sz w:val="16"/>
          <w:szCs w:val="16"/>
        </w:rPr>
        <w:br w:type="page"/>
      </w:r>
    </w:p>
    <w:tbl>
      <w:tblPr>
        <w:tblStyle w:val="Tabellenraster"/>
        <w:tblW w:w="8647" w:type="dxa"/>
        <w:tblInd w:w="108" w:type="dxa"/>
        <w:tblLayout w:type="fixed"/>
        <w:tblLook w:val="04A0" w:firstRow="1" w:lastRow="0" w:firstColumn="1" w:lastColumn="0" w:noHBand="0" w:noVBand="1"/>
      </w:tblPr>
      <w:tblGrid>
        <w:gridCol w:w="1985"/>
        <w:gridCol w:w="6662"/>
      </w:tblGrid>
      <w:tr w:rsidR="007B2B33" w:rsidTr="00EA58EA">
        <w:trPr>
          <w:trHeight w:val="424"/>
        </w:trPr>
        <w:tc>
          <w:tcPr>
            <w:tcW w:w="1985" w:type="dxa"/>
            <w:shd w:val="clear" w:color="auto" w:fill="D9D9D9" w:themeFill="background1" w:themeFillShade="D9"/>
            <w:vAlign w:val="center"/>
          </w:tcPr>
          <w:p w:rsidR="007B2B33" w:rsidRPr="00A06E0C" w:rsidRDefault="007B2B33" w:rsidP="007B2B33">
            <w:pPr>
              <w:pStyle w:val="Listenabsatz"/>
              <w:ind w:left="0"/>
              <w:rPr>
                <w:b/>
                <w:color w:val="00B0F0"/>
              </w:rPr>
            </w:pPr>
            <w:r>
              <w:rPr>
                <w:b/>
                <w:color w:val="00B0F0"/>
              </w:rPr>
              <w:lastRenderedPageBreak/>
              <w:t>Paragraf im BGB</w:t>
            </w:r>
          </w:p>
        </w:tc>
        <w:tc>
          <w:tcPr>
            <w:tcW w:w="6662" w:type="dxa"/>
            <w:vAlign w:val="center"/>
          </w:tcPr>
          <w:p w:rsidR="007B2B33" w:rsidRPr="00E0094A" w:rsidRDefault="00EA58EA" w:rsidP="007B2B33">
            <w:pPr>
              <w:pStyle w:val="Listenabsatz"/>
              <w:ind w:left="0"/>
              <w:rPr>
                <w:b/>
              </w:rPr>
            </w:pPr>
            <w:r w:rsidRPr="00E0094A">
              <w:rPr>
                <w:b/>
              </w:rPr>
              <w:t>Wichtigste</w:t>
            </w:r>
            <w:r w:rsidR="007B2B33" w:rsidRPr="00E0094A">
              <w:rPr>
                <w:b/>
              </w:rPr>
              <w:t xml:space="preserve"> Inhalte in eigenen Worten: </w:t>
            </w: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w:t>
            </w:r>
            <w:r w:rsidRPr="00A06E0C">
              <w:rPr>
                <w:b/>
                <w:color w:val="00B0F0"/>
              </w:rPr>
              <w:t>n</w:t>
            </w:r>
            <w:r w:rsidRPr="00A06E0C">
              <w:rPr>
                <w:b/>
                <w:color w:val="00B0F0"/>
              </w:rPr>
              <w:t xml:space="preserve">wesenden: </w:t>
            </w:r>
          </w:p>
          <w:p w:rsidR="007B2B33" w:rsidRPr="00A06E0C" w:rsidRDefault="00841710" w:rsidP="007B2B33">
            <w:pPr>
              <w:pStyle w:val="Listenabsatz"/>
              <w:ind w:left="0"/>
              <w:rPr>
                <w:b/>
                <w:color w:val="00B0F0"/>
              </w:rPr>
            </w:pPr>
            <w:r>
              <w:rPr>
                <w:b/>
                <w:color w:val="00B0F0"/>
              </w:rPr>
              <w:t>§ 147 Abs. 1</w:t>
            </w:r>
            <w:r w:rsidR="007B2B33" w:rsidRPr="00A06E0C">
              <w:rPr>
                <w:b/>
                <w:color w:val="00B0F0"/>
              </w:rPr>
              <w:t xml:space="preserve"> BGB</w:t>
            </w:r>
          </w:p>
        </w:tc>
        <w:tc>
          <w:tcPr>
            <w:tcW w:w="6662" w:type="dxa"/>
            <w:vAlign w:val="center"/>
          </w:tcPr>
          <w:p w:rsidR="007B2B33" w:rsidRDefault="007B2B33" w:rsidP="007B2B33">
            <w:pPr>
              <w:pStyle w:val="Listenabsatz"/>
              <w:ind w:left="0"/>
            </w:pP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w:t>
            </w:r>
            <w:r w:rsidRPr="00A06E0C">
              <w:rPr>
                <w:b/>
                <w:color w:val="00B0F0"/>
              </w:rPr>
              <w:t>b</w:t>
            </w:r>
            <w:r w:rsidRPr="00A06E0C">
              <w:rPr>
                <w:b/>
                <w:color w:val="00B0F0"/>
              </w:rPr>
              <w:t xml:space="preserve">wesenden: </w:t>
            </w:r>
          </w:p>
          <w:p w:rsidR="007B2B33" w:rsidRPr="00A06E0C" w:rsidRDefault="00841710" w:rsidP="007B2B33">
            <w:pPr>
              <w:pStyle w:val="Listenabsatz"/>
              <w:ind w:left="0"/>
              <w:rPr>
                <w:b/>
                <w:color w:val="00B0F0"/>
              </w:rPr>
            </w:pPr>
            <w:r>
              <w:rPr>
                <w:b/>
                <w:color w:val="00B0F0"/>
              </w:rPr>
              <w:t>§§ 147 Abs. 2</w:t>
            </w:r>
            <w:r w:rsidR="007B2B33" w:rsidRPr="00A06E0C">
              <w:rPr>
                <w:b/>
                <w:color w:val="00B0F0"/>
              </w:rPr>
              <w:t>, 130 BGB</w:t>
            </w:r>
          </w:p>
        </w:tc>
        <w:tc>
          <w:tcPr>
            <w:tcW w:w="6662" w:type="dxa"/>
            <w:vAlign w:val="center"/>
          </w:tcPr>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Vertragliche Bi</w:t>
            </w:r>
            <w:r w:rsidRPr="00A06E0C">
              <w:rPr>
                <w:b/>
                <w:color w:val="00B0F0"/>
              </w:rPr>
              <w:t>n</w:t>
            </w:r>
            <w:r w:rsidRPr="00A06E0C">
              <w:rPr>
                <w:b/>
                <w:color w:val="00B0F0"/>
              </w:rPr>
              <w:t xml:space="preserve">dungsfrist: </w:t>
            </w:r>
          </w:p>
          <w:p w:rsidR="007B2B33" w:rsidRPr="00A06E0C" w:rsidRDefault="007B2B33" w:rsidP="007B2B33">
            <w:pPr>
              <w:pStyle w:val="Listenabsatz"/>
              <w:ind w:left="0"/>
              <w:rPr>
                <w:b/>
                <w:color w:val="00B0F0"/>
              </w:rPr>
            </w:pPr>
            <w:r w:rsidRPr="00A06E0C">
              <w:rPr>
                <w:b/>
                <w:color w:val="00B0F0"/>
              </w:rPr>
              <w:t>§ 148 BGB</w:t>
            </w:r>
          </w:p>
        </w:tc>
        <w:tc>
          <w:tcPr>
            <w:tcW w:w="6662" w:type="dxa"/>
            <w:vAlign w:val="center"/>
          </w:tcPr>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r>
      <w:tr w:rsidR="007B2B33" w:rsidTr="001907EF">
        <w:trPr>
          <w:trHeight w:val="1928"/>
        </w:trPr>
        <w:tc>
          <w:tcPr>
            <w:tcW w:w="1985" w:type="dxa"/>
            <w:shd w:val="clear" w:color="auto" w:fill="D9D9D9" w:themeFill="background1" w:themeFillShade="D9"/>
            <w:vAlign w:val="center"/>
          </w:tcPr>
          <w:p w:rsidR="007B2B33" w:rsidRDefault="007B2B33" w:rsidP="007B2B33">
            <w:pPr>
              <w:pStyle w:val="Listenabsatz"/>
              <w:ind w:left="0"/>
              <w:jc w:val="both"/>
              <w:rPr>
                <w:b/>
                <w:color w:val="00B0F0"/>
              </w:rPr>
            </w:pPr>
            <w:r w:rsidRPr="00A06E0C">
              <w:rPr>
                <w:b/>
                <w:color w:val="00B0F0"/>
              </w:rPr>
              <w:t>Freizeichnung:</w:t>
            </w:r>
          </w:p>
          <w:p w:rsidR="007B2B33" w:rsidRPr="00A06E0C" w:rsidRDefault="007B2B33" w:rsidP="007B2B33">
            <w:pPr>
              <w:pStyle w:val="Listenabsatz"/>
              <w:ind w:left="0"/>
              <w:jc w:val="both"/>
              <w:rPr>
                <w:b/>
                <w:color w:val="00B0F0"/>
              </w:rPr>
            </w:pPr>
            <w:r w:rsidRPr="00A06E0C">
              <w:rPr>
                <w:b/>
                <w:color w:val="00B0F0"/>
              </w:rPr>
              <w:t>§ 145 BGB</w:t>
            </w:r>
          </w:p>
          <w:p w:rsidR="007B2B33" w:rsidRPr="00A06E0C" w:rsidRDefault="007B2B33" w:rsidP="007B2B33">
            <w:pPr>
              <w:pStyle w:val="Listenabsatz"/>
              <w:ind w:left="0"/>
              <w:jc w:val="both"/>
              <w:rPr>
                <w:b/>
                <w:color w:val="00B0F0"/>
              </w:rPr>
            </w:pPr>
          </w:p>
        </w:tc>
        <w:tc>
          <w:tcPr>
            <w:tcW w:w="6662" w:type="dxa"/>
            <w:vAlign w:val="center"/>
          </w:tcPr>
          <w:p w:rsidR="007B2B33" w:rsidRDefault="007B2B33" w:rsidP="007B2B33">
            <w:pPr>
              <w:pStyle w:val="Listenabsatz"/>
              <w:ind w:left="37"/>
            </w:pPr>
          </w:p>
          <w:p w:rsidR="007B2B33" w:rsidRDefault="007B2B33" w:rsidP="007B2B33">
            <w:pPr>
              <w:pStyle w:val="Listenabsatz"/>
              <w:ind w:left="37"/>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p w:rsidR="007B2B33" w:rsidRDefault="007B2B33" w:rsidP="007B2B33">
            <w:pPr>
              <w:pStyle w:val="Listenabsatz"/>
              <w:ind w:left="0"/>
            </w:pPr>
          </w:p>
        </w:tc>
      </w:tr>
      <w:tr w:rsidR="007B2B33" w:rsidTr="001907EF">
        <w:trPr>
          <w:trHeight w:val="1842"/>
        </w:trPr>
        <w:tc>
          <w:tcPr>
            <w:tcW w:w="1985" w:type="dxa"/>
            <w:shd w:val="clear" w:color="auto" w:fill="D9D9D9" w:themeFill="background1" w:themeFillShade="D9"/>
            <w:vAlign w:val="center"/>
          </w:tcPr>
          <w:p w:rsidR="007B2B33" w:rsidRPr="003725AB" w:rsidRDefault="007B2B33" w:rsidP="007B2B33">
            <w:pPr>
              <w:pStyle w:val="Listenabsatz"/>
              <w:ind w:left="0"/>
              <w:rPr>
                <w:b/>
                <w:color w:val="00B0F0"/>
              </w:rPr>
            </w:pPr>
            <w:r w:rsidRPr="003725AB">
              <w:rPr>
                <w:b/>
                <w:color w:val="00B0F0"/>
              </w:rPr>
              <w:t>Erlöschen der Bi</w:t>
            </w:r>
            <w:r w:rsidRPr="003725AB">
              <w:rPr>
                <w:b/>
                <w:color w:val="00B0F0"/>
              </w:rPr>
              <w:t>n</w:t>
            </w:r>
            <w:r w:rsidRPr="003725AB">
              <w:rPr>
                <w:b/>
                <w:color w:val="00B0F0"/>
              </w:rPr>
              <w:t>dung an das Ang</w:t>
            </w:r>
            <w:r w:rsidRPr="003725AB">
              <w:rPr>
                <w:b/>
                <w:color w:val="00B0F0"/>
              </w:rPr>
              <w:t>e</w:t>
            </w:r>
            <w:r w:rsidRPr="003725AB">
              <w:rPr>
                <w:b/>
                <w:color w:val="00B0F0"/>
              </w:rPr>
              <w:t xml:space="preserve">bot: </w:t>
            </w:r>
          </w:p>
          <w:p w:rsidR="007B2B33" w:rsidRDefault="007B2B33" w:rsidP="007B2B33">
            <w:pPr>
              <w:pStyle w:val="Listenabsatz"/>
              <w:ind w:left="0"/>
              <w:rPr>
                <w:b/>
                <w:color w:val="00B0F0"/>
              </w:rPr>
            </w:pPr>
            <w:r w:rsidRPr="003725AB">
              <w:rPr>
                <w:b/>
                <w:color w:val="00B0F0"/>
              </w:rPr>
              <w:t>§</w:t>
            </w:r>
            <w:r w:rsidR="00841710" w:rsidRPr="003725AB">
              <w:rPr>
                <w:b/>
                <w:color w:val="00B0F0"/>
              </w:rPr>
              <w:t>§</w:t>
            </w:r>
            <w:r w:rsidRPr="003725AB">
              <w:rPr>
                <w:b/>
                <w:color w:val="00B0F0"/>
              </w:rPr>
              <w:t xml:space="preserve"> 146, </w:t>
            </w:r>
          </w:p>
          <w:p w:rsidR="007B2B33" w:rsidRPr="003725AB" w:rsidRDefault="007B2B33" w:rsidP="007B2B33">
            <w:pPr>
              <w:pStyle w:val="Listenabsatz"/>
              <w:ind w:left="0"/>
              <w:rPr>
                <w:b/>
                <w:color w:val="00B0F0"/>
              </w:rPr>
            </w:pPr>
            <w:r w:rsidRPr="003725AB">
              <w:rPr>
                <w:b/>
                <w:color w:val="00B0F0"/>
              </w:rPr>
              <w:t>150 BGB</w:t>
            </w:r>
          </w:p>
          <w:p w:rsidR="007B2B33" w:rsidRPr="00A06E0C" w:rsidRDefault="007B2B33" w:rsidP="007B2B33">
            <w:pPr>
              <w:pStyle w:val="Listenabsatz"/>
              <w:ind w:left="0"/>
              <w:jc w:val="both"/>
              <w:rPr>
                <w:b/>
                <w:color w:val="00B0F0"/>
              </w:rPr>
            </w:pPr>
          </w:p>
        </w:tc>
        <w:tc>
          <w:tcPr>
            <w:tcW w:w="6662" w:type="dxa"/>
            <w:vAlign w:val="center"/>
          </w:tcPr>
          <w:p w:rsidR="007B2B33" w:rsidRDefault="007B2B33" w:rsidP="007B2B33">
            <w:pPr>
              <w:pStyle w:val="Listenabsatz"/>
              <w:ind w:left="37"/>
            </w:pPr>
          </w:p>
        </w:tc>
      </w:tr>
      <w:tr w:rsidR="007B2B33" w:rsidTr="001907EF">
        <w:trPr>
          <w:trHeight w:val="1709"/>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3725AB">
              <w:rPr>
                <w:b/>
                <w:color w:val="00B0F0"/>
              </w:rPr>
              <w:t>Widerruf des Ang</w:t>
            </w:r>
            <w:r w:rsidRPr="003725AB">
              <w:rPr>
                <w:b/>
                <w:color w:val="00B0F0"/>
              </w:rPr>
              <w:t>e</w:t>
            </w:r>
            <w:r w:rsidRPr="003725AB">
              <w:rPr>
                <w:b/>
                <w:color w:val="00B0F0"/>
              </w:rPr>
              <w:t xml:space="preserve">bots:  </w:t>
            </w:r>
          </w:p>
          <w:p w:rsidR="007B2B33" w:rsidRPr="003725AB" w:rsidRDefault="007B2B33" w:rsidP="007B2B33">
            <w:pPr>
              <w:pStyle w:val="Listenabsatz"/>
              <w:ind w:left="0"/>
              <w:rPr>
                <w:b/>
                <w:color w:val="00B0F0"/>
              </w:rPr>
            </w:pPr>
            <w:r w:rsidRPr="003725AB">
              <w:rPr>
                <w:b/>
                <w:color w:val="00B0F0"/>
              </w:rPr>
              <w:t>§ 130 BGB</w:t>
            </w:r>
          </w:p>
          <w:p w:rsidR="007B2B33" w:rsidRPr="008C649F" w:rsidRDefault="007B2B33" w:rsidP="007B2B33">
            <w:pPr>
              <w:ind w:left="360"/>
              <w:rPr>
                <w:u w:val="single"/>
              </w:rPr>
            </w:pPr>
          </w:p>
        </w:tc>
        <w:tc>
          <w:tcPr>
            <w:tcW w:w="6662" w:type="dxa"/>
            <w:vAlign w:val="center"/>
          </w:tcPr>
          <w:p w:rsidR="007B2B33" w:rsidRDefault="007B2B33" w:rsidP="007B2B33">
            <w:pPr>
              <w:pStyle w:val="Listenabsatz"/>
              <w:ind w:left="37"/>
            </w:pPr>
          </w:p>
        </w:tc>
      </w:tr>
    </w:tbl>
    <w:p w:rsidR="00EA58EA" w:rsidRDefault="00EA58EA" w:rsidP="007B2B33">
      <w:pPr>
        <w:pStyle w:val="AufgabeText"/>
        <w:ind w:left="0"/>
      </w:pPr>
    </w:p>
    <w:p w:rsidR="00EA58EA" w:rsidRDefault="00EA58EA">
      <w:pPr>
        <w:spacing w:line="240" w:lineRule="exact"/>
      </w:pPr>
      <w:r>
        <w:br w:type="page"/>
      </w:r>
    </w:p>
    <w:p w:rsidR="007B2B33" w:rsidRPr="001907EF" w:rsidRDefault="007B2B33" w:rsidP="00AB1AA9">
      <w:pPr>
        <w:pStyle w:val="AufgabeEbene1"/>
      </w:pPr>
      <w:r w:rsidRPr="001907EF">
        <w:lastRenderedPageBreak/>
        <w:t xml:space="preserve">Ordnen Sie die Beispiele den entsprechenden  Paragrafen zu. </w:t>
      </w:r>
    </w:p>
    <w:p w:rsidR="007B2B33" w:rsidRDefault="007B2B33" w:rsidP="007B2B33">
      <w:pPr>
        <w:rPr>
          <w:sz w:val="16"/>
          <w:szCs w:val="16"/>
        </w:rPr>
      </w:pPr>
    </w:p>
    <w:tbl>
      <w:tblPr>
        <w:tblStyle w:val="Tabellenraster"/>
        <w:tblW w:w="8035" w:type="dxa"/>
        <w:tblInd w:w="720" w:type="dxa"/>
        <w:tblLook w:val="04A0" w:firstRow="1" w:lastRow="0" w:firstColumn="1" w:lastColumn="0" w:noHBand="0" w:noVBand="1"/>
      </w:tblPr>
      <w:tblGrid>
        <w:gridCol w:w="806"/>
        <w:gridCol w:w="7229"/>
      </w:tblGrid>
      <w:tr w:rsidR="007B2B33" w:rsidTr="00EA58EA">
        <w:trPr>
          <w:trHeight w:hRule="exact" w:val="422"/>
        </w:trPr>
        <w:tc>
          <w:tcPr>
            <w:tcW w:w="806" w:type="dxa"/>
            <w:shd w:val="clear" w:color="auto" w:fill="D9D9D9" w:themeFill="background1" w:themeFillShade="D9"/>
            <w:vAlign w:val="center"/>
          </w:tcPr>
          <w:p w:rsidR="007B2B33" w:rsidRPr="004A537D" w:rsidRDefault="007B2B33" w:rsidP="00EA58EA">
            <w:pPr>
              <w:pStyle w:val="Listenabsatz"/>
              <w:ind w:left="0"/>
              <w:rPr>
                <w:sz w:val="16"/>
                <w:szCs w:val="16"/>
              </w:rPr>
            </w:pPr>
            <w:proofErr w:type="spellStart"/>
            <w:r w:rsidRPr="004A537D">
              <w:rPr>
                <w:sz w:val="16"/>
                <w:szCs w:val="16"/>
              </w:rPr>
              <w:t>Bsp</w:t>
            </w:r>
            <w:proofErr w:type="spellEnd"/>
            <w:r w:rsidRPr="004A537D">
              <w:rPr>
                <w:sz w:val="16"/>
                <w:szCs w:val="16"/>
              </w:rPr>
              <w:t>-</w:t>
            </w:r>
            <w:r>
              <w:rPr>
                <w:sz w:val="16"/>
                <w:szCs w:val="16"/>
              </w:rPr>
              <w:t>Nr.</w:t>
            </w:r>
            <w:r w:rsidRPr="004A537D">
              <w:rPr>
                <w:sz w:val="16"/>
                <w:szCs w:val="16"/>
              </w:rPr>
              <w:t xml:space="preserve"> </w:t>
            </w:r>
          </w:p>
        </w:tc>
        <w:tc>
          <w:tcPr>
            <w:tcW w:w="7229" w:type="dxa"/>
            <w:shd w:val="clear" w:color="auto" w:fill="D9D9D9" w:themeFill="background1" w:themeFillShade="D9"/>
            <w:vAlign w:val="center"/>
          </w:tcPr>
          <w:p w:rsidR="007B2B33" w:rsidRPr="002047B1" w:rsidRDefault="007B2B33" w:rsidP="00947BD8">
            <w:pPr>
              <w:pStyle w:val="Listenabsatz"/>
              <w:ind w:left="0"/>
              <w:rPr>
                <w:b/>
              </w:rPr>
            </w:pPr>
            <w:r w:rsidRPr="002047B1">
              <w:rPr>
                <w:b/>
              </w:rPr>
              <w:t>Beispiel den Paragrafen in der oberen Tabelle zuordnen</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w:t>
            </w:r>
          </w:p>
        </w:tc>
        <w:tc>
          <w:tcPr>
            <w:tcW w:w="7229" w:type="dxa"/>
            <w:vAlign w:val="center"/>
          </w:tcPr>
          <w:p w:rsidR="007B2B33" w:rsidRDefault="007B2B33" w:rsidP="007B2B33">
            <w:pPr>
              <w:pStyle w:val="Listenabsatz"/>
              <w:ind w:left="0"/>
              <w:jc w:val="center"/>
            </w:pPr>
            <w:r>
              <w:t>Unser Angebot ist 14 Tage gültig.</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2</w:t>
            </w:r>
          </w:p>
        </w:tc>
        <w:tc>
          <w:tcPr>
            <w:tcW w:w="7229" w:type="dxa"/>
            <w:vAlign w:val="center"/>
          </w:tcPr>
          <w:p w:rsidR="007B2B33" w:rsidRDefault="007B2B33" w:rsidP="007B2B33">
            <w:pPr>
              <w:pStyle w:val="Listenabsatz"/>
              <w:ind w:left="0"/>
              <w:jc w:val="center"/>
            </w:pPr>
            <w:r>
              <w:t>Verkaufsgespräch</w:t>
            </w:r>
            <w:r w:rsidR="00EA58EA">
              <w:t xml:space="preserve"> wird an der Ladentheke geführt</w:t>
            </w:r>
            <w:r w:rsidR="00947BD8">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3</w:t>
            </w:r>
          </w:p>
        </w:tc>
        <w:tc>
          <w:tcPr>
            <w:tcW w:w="7229" w:type="dxa"/>
            <w:vAlign w:val="center"/>
          </w:tcPr>
          <w:p w:rsidR="007B2B33" w:rsidRDefault="007B2B33" w:rsidP="007B2B33">
            <w:pPr>
              <w:pStyle w:val="Listenabsatz"/>
              <w:ind w:left="0"/>
              <w:jc w:val="center"/>
            </w:pPr>
            <w:r>
              <w:t xml:space="preserve">Limes Sport </w:t>
            </w:r>
            <w:r w:rsidR="00947BD8">
              <w:t xml:space="preserve">GmbH </w:t>
            </w:r>
            <w:r>
              <w:t>schickt das Angebot an die Sportbörse</w:t>
            </w:r>
            <w:r w:rsidR="00947BD8">
              <w:t xml:space="preserve"> GmbH</w:t>
            </w:r>
            <w:r w:rsidR="00EA58EA">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4</w:t>
            </w:r>
          </w:p>
        </w:tc>
        <w:tc>
          <w:tcPr>
            <w:tcW w:w="7229" w:type="dxa"/>
            <w:vAlign w:val="center"/>
          </w:tcPr>
          <w:p w:rsidR="007B2B33" w:rsidRDefault="007B2B33" w:rsidP="007B2B33">
            <w:pPr>
              <w:pStyle w:val="Listenabsatz"/>
              <w:ind w:left="41"/>
              <w:jc w:val="center"/>
            </w:pPr>
            <w:r w:rsidRPr="001B3AC4">
              <w:t>frei bleibend, unverbindlich:</w:t>
            </w:r>
          </w:p>
          <w:p w:rsidR="007B2B33" w:rsidRDefault="007B2B33" w:rsidP="007B2B33">
            <w:pPr>
              <w:pStyle w:val="Listenabsatz"/>
              <w:ind w:left="41"/>
              <w:jc w:val="center"/>
            </w:pPr>
            <w:r w:rsidRPr="001B3AC4">
              <w:t>völlig unverbindlich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5</w:t>
            </w:r>
          </w:p>
        </w:tc>
        <w:tc>
          <w:tcPr>
            <w:tcW w:w="7229" w:type="dxa"/>
            <w:vAlign w:val="center"/>
          </w:tcPr>
          <w:p w:rsidR="007B2B33" w:rsidRDefault="007B2B33" w:rsidP="007B2B33">
            <w:pPr>
              <w:pStyle w:val="Listenabsatz"/>
              <w:ind w:left="0"/>
              <w:jc w:val="center"/>
            </w:pPr>
            <w:r>
              <w:t>Das Angebot wird dem Käufer per E-Mail geschickt.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6</w:t>
            </w:r>
          </w:p>
        </w:tc>
        <w:tc>
          <w:tcPr>
            <w:tcW w:w="7229" w:type="dxa"/>
            <w:vAlign w:val="center"/>
          </w:tcPr>
          <w:p w:rsidR="007B2B33" w:rsidRDefault="007B2B33" w:rsidP="007B2B33">
            <w:pPr>
              <w:pStyle w:val="Listenabsatz"/>
              <w:ind w:left="0"/>
              <w:jc w:val="center"/>
            </w:pPr>
            <w:r>
              <w:t>Auf dem Angebot unseres Heizöllieferanten steht folgender Hinweis:</w:t>
            </w:r>
          </w:p>
          <w:p w:rsidR="007B2B33" w:rsidRDefault="007B2B33" w:rsidP="007B2B33">
            <w:pPr>
              <w:pStyle w:val="Listenabsatz"/>
              <w:ind w:left="0"/>
              <w:jc w:val="center"/>
            </w:pPr>
            <w:r>
              <w:t>Angebot bis zum 18.12.20__ gültig</w:t>
            </w:r>
            <w:r w:rsidR="00947BD8">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7</w:t>
            </w:r>
          </w:p>
        </w:tc>
        <w:tc>
          <w:tcPr>
            <w:tcW w:w="7229" w:type="dxa"/>
            <w:vAlign w:val="center"/>
          </w:tcPr>
          <w:p w:rsidR="007B2B33" w:rsidRDefault="007B2B33" w:rsidP="007B2B33">
            <w:pPr>
              <w:pStyle w:val="Listenabsatz"/>
              <w:ind w:left="38"/>
              <w:jc w:val="center"/>
            </w:pPr>
            <w:r>
              <w:t xml:space="preserve">Preis freibleibend: </w:t>
            </w:r>
            <w:r w:rsidRPr="001B3AC4">
              <w:t>Menge verbindlich, Preis unverbindlich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8</w:t>
            </w:r>
          </w:p>
        </w:tc>
        <w:tc>
          <w:tcPr>
            <w:tcW w:w="7229" w:type="dxa"/>
            <w:vAlign w:val="center"/>
          </w:tcPr>
          <w:p w:rsidR="007B2B33" w:rsidRDefault="007B2B33" w:rsidP="007B2B33">
            <w:pPr>
              <w:pStyle w:val="Listenabsatz"/>
              <w:ind w:left="41"/>
              <w:jc w:val="center"/>
            </w:pPr>
            <w:r>
              <w:t xml:space="preserve">solange Vorrat reicht: </w:t>
            </w:r>
            <w:r w:rsidRPr="001B3AC4">
              <w:t>Menge unverbindlich, Preis verbindlich</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9</w:t>
            </w:r>
          </w:p>
        </w:tc>
        <w:tc>
          <w:tcPr>
            <w:tcW w:w="7229" w:type="dxa"/>
            <w:vAlign w:val="center"/>
          </w:tcPr>
          <w:p w:rsidR="007B2B33" w:rsidRDefault="007B2B33" w:rsidP="007B2B33">
            <w:pPr>
              <w:pStyle w:val="Listenabsatz"/>
              <w:ind w:left="0"/>
              <w:jc w:val="center"/>
            </w:pPr>
            <w:r>
              <w:t>Sie unterbreiten einem Kunden telefonisch ein Angebot.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10</w:t>
            </w:r>
          </w:p>
        </w:tc>
        <w:tc>
          <w:tcPr>
            <w:tcW w:w="7229" w:type="dxa"/>
            <w:vAlign w:val="center"/>
          </w:tcPr>
          <w:p w:rsidR="007B2B33" w:rsidRDefault="007B2B33" w:rsidP="007B2B33">
            <w:pPr>
              <w:pStyle w:val="Listenabsatz"/>
              <w:ind w:left="0"/>
              <w:jc w:val="center"/>
            </w:pPr>
            <w:r>
              <w:t>Das schriftliche Angebot enthält folgenden Hinweis:</w:t>
            </w:r>
          </w:p>
          <w:p w:rsidR="007B2B33" w:rsidRDefault="007B2B33" w:rsidP="007B2B33">
            <w:pPr>
              <w:pStyle w:val="Listenabsatz"/>
              <w:ind w:left="0"/>
              <w:jc w:val="center"/>
            </w:pPr>
            <w:r w:rsidRPr="001B3AC4">
              <w:t>solange Vorrat reicht</w:t>
            </w:r>
            <w:r w:rsidR="00947BD8">
              <w: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11</w:t>
            </w:r>
          </w:p>
        </w:tc>
        <w:tc>
          <w:tcPr>
            <w:tcW w:w="7229" w:type="dxa"/>
            <w:vAlign w:val="center"/>
          </w:tcPr>
          <w:p w:rsidR="007B2B33" w:rsidRDefault="007B2B33" w:rsidP="007B2B33">
            <w:pPr>
              <w:pStyle w:val="Listenabsatz"/>
              <w:ind w:left="0"/>
              <w:jc w:val="center"/>
            </w:pPr>
            <w:r>
              <w:t>Wir schicken an unseren Kunden ein freibleibendes Angebot.</w:t>
            </w:r>
          </w:p>
        </w:tc>
      </w:tr>
      <w:tr w:rsidR="007B2B33" w:rsidTr="007B2B33">
        <w:trPr>
          <w:trHeight w:hRule="exact" w:val="510"/>
        </w:trPr>
        <w:tc>
          <w:tcPr>
            <w:tcW w:w="806" w:type="dxa"/>
            <w:vAlign w:val="center"/>
          </w:tcPr>
          <w:p w:rsidR="007B2B33" w:rsidRPr="004A537D" w:rsidRDefault="007B2B33" w:rsidP="007B2B33">
            <w:pPr>
              <w:pStyle w:val="Listenabsatz"/>
              <w:ind w:left="0"/>
              <w:jc w:val="center"/>
            </w:pPr>
            <w:r w:rsidRPr="004A537D">
              <w:t>12</w:t>
            </w:r>
          </w:p>
        </w:tc>
        <w:tc>
          <w:tcPr>
            <w:tcW w:w="7229" w:type="dxa"/>
            <w:vAlign w:val="center"/>
          </w:tcPr>
          <w:p w:rsidR="007B2B33" w:rsidRDefault="007B2B33" w:rsidP="007B2B33">
            <w:pPr>
              <w:pStyle w:val="Listenabsatz"/>
              <w:ind w:left="0"/>
              <w:jc w:val="center"/>
            </w:pPr>
            <w:r>
              <w:t xml:space="preserve">Limes Sport </w:t>
            </w:r>
            <w:r w:rsidR="00947BD8">
              <w:t xml:space="preserve">GmbH </w:t>
            </w:r>
            <w:r>
              <w:t>schickt ein Angebot per Fax an ihren Kunden.</w:t>
            </w:r>
          </w:p>
        </w:tc>
      </w:tr>
    </w:tbl>
    <w:p w:rsidR="007B2B33" w:rsidRDefault="007B2B33" w:rsidP="00AB1AA9"/>
    <w:p w:rsidR="007B2B33" w:rsidRPr="001907EF" w:rsidRDefault="007B2B33" w:rsidP="00E0094A">
      <w:pPr>
        <w:pStyle w:val="AufgabeEbene1"/>
      </w:pPr>
      <w:r w:rsidRPr="001907EF">
        <w:t xml:space="preserve">Nachdem Sie sich nun intensiv mit den relevanten Paragrafen beschäftigt haben, klären Sie nun die Frage, ob die Sportbörse GmbH auf die Lieferung bestehen kann. </w:t>
      </w:r>
    </w:p>
    <w:p w:rsidR="007B2B33" w:rsidRDefault="007B2B33" w:rsidP="00AB1AA9"/>
    <w:p w:rsidR="007B2B33" w:rsidRDefault="007B2B33" w:rsidP="007B2B33">
      <w:pPr>
        <w:spacing w:line="240" w:lineRule="exact"/>
        <w:rPr>
          <w:sz w:val="16"/>
          <w:szCs w:val="16"/>
        </w:rPr>
      </w:pPr>
      <w:r>
        <w:rPr>
          <w:sz w:val="16"/>
          <w:szCs w:val="1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491B31" w:rsidRDefault="00601617" w:rsidP="00491B31">
            <w:pPr>
              <w:pStyle w:val="TabelleKopflinks"/>
            </w:pPr>
            <w:r>
              <w:t>Erstellen eines Angebots –</w:t>
            </w:r>
          </w:p>
          <w:p w:rsidR="00FA1F62" w:rsidRDefault="00601617" w:rsidP="00491B31">
            <w:pPr>
              <w:pStyle w:val="TabelleKopflinks"/>
            </w:pPr>
            <w:r>
              <w:t>Bin</w:t>
            </w:r>
            <w:r w:rsidR="00EA58EA">
              <w:t>dung an das Angebot</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7B2B33">
              <w:rPr>
                <w:rFonts w:eastAsia="Calibri"/>
              </w:rPr>
              <w:t>.01.04.</w:t>
            </w:r>
            <w:r w:rsidR="002A23C6">
              <w:rPr>
                <w:rFonts w:eastAsia="Calibri"/>
              </w:rPr>
              <w:t>01</w:t>
            </w:r>
          </w:p>
        </w:tc>
      </w:tr>
      <w:tr w:rsidR="007B2B33" w:rsidRPr="00B51DE9" w:rsidTr="007B2B33">
        <w:tc>
          <w:tcPr>
            <w:tcW w:w="7348" w:type="dxa"/>
            <w:gridSpan w:val="2"/>
            <w:tcBorders>
              <w:left w:val="single" w:sz="4" w:space="0" w:color="auto"/>
              <w:bottom w:val="single" w:sz="4" w:space="0" w:color="auto"/>
              <w:right w:val="single" w:sz="4" w:space="0" w:color="auto"/>
            </w:tcBorders>
            <w:hideMark/>
          </w:tcPr>
          <w:p w:rsidR="007B2B33" w:rsidRPr="004B658C" w:rsidRDefault="007B2B33" w:rsidP="007B2B33">
            <w:pPr>
              <w:pStyle w:val="Tabelle6pt"/>
            </w:pPr>
            <w:r>
              <w:t>Kompetenzbereiche:</w:t>
            </w:r>
          </w:p>
          <w:p w:rsidR="007B2B33" w:rsidRDefault="007B2B33" w:rsidP="007B2B33">
            <w:pPr>
              <w:pStyle w:val="Kopf8ptafz"/>
              <w:ind w:left="227" w:hanging="170"/>
            </w:pPr>
            <w:r>
              <w:t>Ich kann die rechtliche Bindung an ein Angebot mit Hilfe des BGB bestimmen.</w:t>
            </w:r>
          </w:p>
          <w:p w:rsidR="007B2B33" w:rsidRDefault="007B2B33" w:rsidP="007B2B33">
            <w:pPr>
              <w:pStyle w:val="Kopf8ptafz"/>
              <w:ind w:left="227" w:hanging="170"/>
            </w:pPr>
            <w:r>
              <w:t>Ich kann die rechtlichen Bestimmungen für die Bindung an ein Angebot situationsbedingt anwenden.</w:t>
            </w:r>
          </w:p>
          <w:p w:rsidR="007B2B33" w:rsidRDefault="007B2B33" w:rsidP="0020012D">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D9D9D9" w:themeFill="background1" w:themeFillShade="D9"/>
                </w:tcPr>
                <w:p w:rsidR="007B2B33" w:rsidRPr="00B51DE9" w:rsidRDefault="007B2B33" w:rsidP="007B2B33">
                  <w:pPr>
                    <w:pStyle w:val="TabelleKopfmitte"/>
                  </w:pPr>
                  <w:r w:rsidRPr="00B51DE9">
                    <w:t>L</w:t>
                  </w:r>
                  <w:r>
                    <w:t>ösung</w:t>
                  </w:r>
                </w:p>
              </w:tc>
            </w:tr>
          </w:tbl>
          <w:p w:rsidR="007B2B33" w:rsidRPr="00B51DE9" w:rsidRDefault="007B2B33" w:rsidP="007B2B33"/>
        </w:tc>
      </w:tr>
    </w:tbl>
    <w:p w:rsidR="007B2B33" w:rsidRDefault="007B2B33" w:rsidP="007B2B33"/>
    <w:tbl>
      <w:tblPr>
        <w:tblStyle w:val="Tabellenraster"/>
        <w:tblW w:w="8647" w:type="dxa"/>
        <w:tblInd w:w="108" w:type="dxa"/>
        <w:tblLayout w:type="fixed"/>
        <w:tblLook w:val="04A0" w:firstRow="1" w:lastRow="0" w:firstColumn="1" w:lastColumn="0" w:noHBand="0" w:noVBand="1"/>
      </w:tblPr>
      <w:tblGrid>
        <w:gridCol w:w="1985"/>
        <w:gridCol w:w="4961"/>
        <w:gridCol w:w="1701"/>
      </w:tblGrid>
      <w:tr w:rsidR="007B2B33" w:rsidTr="007B2B33">
        <w:trPr>
          <w:trHeight w:val="268"/>
        </w:trPr>
        <w:tc>
          <w:tcPr>
            <w:tcW w:w="1985" w:type="dxa"/>
            <w:shd w:val="clear" w:color="auto" w:fill="D9D9D9" w:themeFill="background1" w:themeFillShade="D9"/>
            <w:vAlign w:val="center"/>
          </w:tcPr>
          <w:p w:rsidR="007B2B33" w:rsidRPr="00A06E0C" w:rsidRDefault="007B2B33" w:rsidP="007B2B33">
            <w:pPr>
              <w:pStyle w:val="Listenabsatz"/>
              <w:ind w:left="0"/>
              <w:rPr>
                <w:b/>
                <w:color w:val="00B0F0"/>
              </w:rPr>
            </w:pPr>
            <w:r>
              <w:rPr>
                <w:b/>
                <w:color w:val="00B0F0"/>
              </w:rPr>
              <w:t>Paragraf im BGB</w:t>
            </w:r>
          </w:p>
        </w:tc>
        <w:tc>
          <w:tcPr>
            <w:tcW w:w="4961" w:type="dxa"/>
            <w:shd w:val="clear" w:color="auto" w:fill="D9D9D9" w:themeFill="background1" w:themeFillShade="D9"/>
            <w:vAlign w:val="center"/>
          </w:tcPr>
          <w:p w:rsidR="007B2B33" w:rsidRPr="00EE75D4" w:rsidRDefault="007B2B33" w:rsidP="007B2B33">
            <w:pPr>
              <w:pStyle w:val="Listenabsatz"/>
              <w:ind w:left="0"/>
              <w:jc w:val="center"/>
              <w:rPr>
                <w:b/>
              </w:rPr>
            </w:pPr>
            <w:r w:rsidRPr="00EE75D4">
              <w:rPr>
                <w:b/>
              </w:rPr>
              <w:t>Wichtigs</w:t>
            </w:r>
            <w:r w:rsidR="00EA58EA">
              <w:rPr>
                <w:b/>
              </w:rPr>
              <w:t xml:space="preserve">ten Inhalte in eigenen Worten: </w:t>
            </w:r>
            <w:r w:rsidRPr="00EE75D4">
              <w:rPr>
                <w:b/>
              </w:rPr>
              <w:t>siehe I</w:t>
            </w:r>
            <w:r w:rsidRPr="00EE75D4">
              <w:rPr>
                <w:b/>
              </w:rPr>
              <w:t>n</w:t>
            </w:r>
            <w:r w:rsidRPr="00EE75D4">
              <w:rPr>
                <w:b/>
              </w:rPr>
              <w:t>foblatt</w:t>
            </w:r>
          </w:p>
          <w:p w:rsidR="007B2B33" w:rsidRPr="00EE75D4" w:rsidRDefault="007B2B33" w:rsidP="007B2B33">
            <w:pPr>
              <w:pStyle w:val="Listenabsatz"/>
              <w:ind w:left="0"/>
              <w:jc w:val="center"/>
              <w:rPr>
                <w:b/>
              </w:rPr>
            </w:pPr>
            <w:r w:rsidRPr="00EE75D4">
              <w:rPr>
                <w:b/>
              </w:rPr>
              <w:t>Schülerindividuelle Antwort</w:t>
            </w:r>
            <w:r w:rsidR="00EA58EA">
              <w:rPr>
                <w:b/>
              </w:rPr>
              <w:t>en</w:t>
            </w:r>
          </w:p>
        </w:tc>
        <w:tc>
          <w:tcPr>
            <w:tcW w:w="1701" w:type="dxa"/>
            <w:shd w:val="clear" w:color="auto" w:fill="D9D9D9" w:themeFill="background1" w:themeFillShade="D9"/>
            <w:vAlign w:val="center"/>
          </w:tcPr>
          <w:p w:rsidR="007B2B33" w:rsidRPr="00EE75D4" w:rsidRDefault="007B2B33" w:rsidP="007B2B33">
            <w:pPr>
              <w:pStyle w:val="Listenabsatz"/>
              <w:ind w:left="0"/>
              <w:jc w:val="center"/>
              <w:rPr>
                <w:b/>
              </w:rPr>
            </w:pPr>
            <w:r w:rsidRPr="00EE75D4">
              <w:rPr>
                <w:b/>
              </w:rPr>
              <w:t>Beispiele</w:t>
            </w: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w:t>
            </w:r>
            <w:r w:rsidRPr="00A06E0C">
              <w:rPr>
                <w:b/>
                <w:color w:val="00B0F0"/>
              </w:rPr>
              <w:t>n</w:t>
            </w:r>
            <w:r w:rsidRPr="00A06E0C">
              <w:rPr>
                <w:b/>
                <w:color w:val="00B0F0"/>
              </w:rPr>
              <w:t xml:space="preserve">wesenden: </w:t>
            </w:r>
          </w:p>
          <w:p w:rsidR="007B2B33" w:rsidRPr="00A06E0C" w:rsidRDefault="00947BD8" w:rsidP="007B2B33">
            <w:pPr>
              <w:pStyle w:val="Listenabsatz"/>
              <w:ind w:left="0"/>
              <w:rPr>
                <w:b/>
                <w:color w:val="00B0F0"/>
              </w:rPr>
            </w:pPr>
            <w:r>
              <w:rPr>
                <w:b/>
                <w:color w:val="00B0F0"/>
              </w:rPr>
              <w:t>§ 147 Abs. 1</w:t>
            </w:r>
            <w:r w:rsidR="007B2B33" w:rsidRPr="00A06E0C">
              <w:rPr>
                <w:b/>
                <w:color w:val="00B0F0"/>
              </w:rPr>
              <w:t xml:space="preserve"> BGB</w:t>
            </w:r>
          </w:p>
        </w:tc>
        <w:tc>
          <w:tcPr>
            <w:tcW w:w="4961" w:type="dxa"/>
            <w:vAlign w:val="center"/>
          </w:tcPr>
          <w:p w:rsidR="00EA58EA" w:rsidRDefault="007B2B33" w:rsidP="007B2B33">
            <w:pPr>
              <w:pStyle w:val="Listenabsatz"/>
              <w:ind w:left="0"/>
            </w:pPr>
            <w:r>
              <w:t>Bei Telefongespräche</w:t>
            </w:r>
            <w:r w:rsidR="00EA58EA">
              <w:t>n und persönlichen Gesprächen.</w:t>
            </w:r>
          </w:p>
          <w:p w:rsidR="007B2B33" w:rsidRDefault="007B2B33" w:rsidP="007B2B33">
            <w:pPr>
              <w:pStyle w:val="Listenabsatz"/>
              <w:ind w:left="0"/>
            </w:pPr>
            <w:r>
              <w:t>Bindung nur solange das Ges</w:t>
            </w:r>
            <w:r w:rsidR="00947BD8">
              <w:t>präch dauert. Verlässt einer den</w:t>
            </w:r>
            <w:r>
              <w:t xml:space="preserve"> Raum oder beendet das Gespräch keine Bindung mehr.</w:t>
            </w:r>
          </w:p>
        </w:tc>
        <w:tc>
          <w:tcPr>
            <w:tcW w:w="1701" w:type="dxa"/>
            <w:vAlign w:val="center"/>
          </w:tcPr>
          <w:p w:rsidR="007B2B33" w:rsidRDefault="007B2B33" w:rsidP="007B2B33">
            <w:pPr>
              <w:pStyle w:val="Listenabsatz"/>
              <w:ind w:left="0"/>
            </w:pPr>
            <w:r>
              <w:t>Gespräch an der Ladentheke</w:t>
            </w:r>
          </w:p>
          <w:p w:rsidR="007B2B33" w:rsidRDefault="007B2B33" w:rsidP="007B2B33">
            <w:pPr>
              <w:pStyle w:val="Listenabsatz"/>
              <w:ind w:left="0"/>
            </w:pPr>
            <w:r>
              <w:t>Sie unterbreiten ein telefonisches Angebot</w:t>
            </w: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Angebot unter A</w:t>
            </w:r>
            <w:r w:rsidRPr="00A06E0C">
              <w:rPr>
                <w:b/>
                <w:color w:val="00B0F0"/>
              </w:rPr>
              <w:t>b</w:t>
            </w:r>
            <w:r w:rsidRPr="00A06E0C">
              <w:rPr>
                <w:b/>
                <w:color w:val="00B0F0"/>
              </w:rPr>
              <w:t xml:space="preserve">wesenden: </w:t>
            </w:r>
          </w:p>
          <w:p w:rsidR="007B2B33" w:rsidRPr="00A06E0C" w:rsidRDefault="00947BD8" w:rsidP="007B2B33">
            <w:pPr>
              <w:pStyle w:val="Listenabsatz"/>
              <w:ind w:left="0"/>
              <w:rPr>
                <w:b/>
                <w:color w:val="00B0F0"/>
              </w:rPr>
            </w:pPr>
            <w:r>
              <w:rPr>
                <w:b/>
                <w:color w:val="00B0F0"/>
              </w:rPr>
              <w:t>§§ 147 Abs. 2</w:t>
            </w:r>
            <w:r w:rsidR="007B2B33" w:rsidRPr="00A06E0C">
              <w:rPr>
                <w:b/>
                <w:color w:val="00B0F0"/>
              </w:rPr>
              <w:t>, 130 BGB</w:t>
            </w:r>
          </w:p>
        </w:tc>
        <w:tc>
          <w:tcPr>
            <w:tcW w:w="4961" w:type="dxa"/>
            <w:vAlign w:val="center"/>
          </w:tcPr>
          <w:p w:rsidR="007B2B33" w:rsidRDefault="00947BD8" w:rsidP="007B2B33">
            <w:pPr>
              <w:pStyle w:val="Listenabsatz"/>
              <w:ind w:left="0"/>
            </w:pPr>
            <w:r>
              <w:t>Brief, f</w:t>
            </w:r>
            <w:r w:rsidR="007B2B33">
              <w:t xml:space="preserve">ernschriftlich, Fax </w:t>
            </w:r>
          </w:p>
          <w:p w:rsidR="007B2B33" w:rsidRDefault="007B2B33" w:rsidP="007B2B33">
            <w:pPr>
              <w:pStyle w:val="Listenabsatz"/>
              <w:ind w:left="0"/>
            </w:pPr>
            <w:r>
              <w:t>Klärung was bedeutet unter regelmäßigen Ums</w:t>
            </w:r>
            <w:r w:rsidR="00947BD8">
              <w:t>tänden bei den einzelnen Fällen</w:t>
            </w:r>
          </w:p>
        </w:tc>
        <w:tc>
          <w:tcPr>
            <w:tcW w:w="1701" w:type="dxa"/>
            <w:vAlign w:val="center"/>
          </w:tcPr>
          <w:p w:rsidR="007B2B33" w:rsidRDefault="007B2B33" w:rsidP="007B2B33">
            <w:pPr>
              <w:pStyle w:val="Listenabsatz"/>
              <w:ind w:left="0"/>
            </w:pPr>
            <w:r>
              <w:t xml:space="preserve">Limes </w:t>
            </w:r>
            <w:r w:rsidR="00947BD8">
              <w:t xml:space="preserve">Sport </w:t>
            </w:r>
            <w:r>
              <w:t>schickt Angebot</w:t>
            </w:r>
            <w:r w:rsidR="00947BD8">
              <w:t>,</w:t>
            </w:r>
          </w:p>
          <w:p w:rsidR="007B2B33" w:rsidRDefault="007B2B33" w:rsidP="007B2B33">
            <w:pPr>
              <w:pStyle w:val="Listenabsatz"/>
              <w:ind w:left="0"/>
            </w:pPr>
            <w:r>
              <w:t>Angebot wird per E-Mail geschickt.</w:t>
            </w:r>
          </w:p>
          <w:p w:rsidR="007B2B33" w:rsidRDefault="007B2B33" w:rsidP="007B2B33">
            <w:pPr>
              <w:pStyle w:val="Listenabsatz"/>
              <w:ind w:left="0"/>
            </w:pPr>
            <w:r>
              <w:t xml:space="preserve">Limes </w:t>
            </w:r>
            <w:r w:rsidR="00947BD8">
              <w:t xml:space="preserve">Sport </w:t>
            </w:r>
            <w:r>
              <w:t>schickt per Fax ein Angebot</w:t>
            </w:r>
            <w:r w:rsidR="00B9609D">
              <w:t>.</w:t>
            </w:r>
          </w:p>
        </w:tc>
      </w:tr>
      <w:tr w:rsidR="007B2B33" w:rsidTr="007B2B33">
        <w:trPr>
          <w:trHeight w:val="130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A06E0C">
              <w:rPr>
                <w:b/>
                <w:color w:val="00B0F0"/>
              </w:rPr>
              <w:t>Vertragliche Bi</w:t>
            </w:r>
            <w:r w:rsidRPr="00A06E0C">
              <w:rPr>
                <w:b/>
                <w:color w:val="00B0F0"/>
              </w:rPr>
              <w:t>n</w:t>
            </w:r>
            <w:r w:rsidRPr="00A06E0C">
              <w:rPr>
                <w:b/>
                <w:color w:val="00B0F0"/>
              </w:rPr>
              <w:t xml:space="preserve">dungsfrist: </w:t>
            </w:r>
          </w:p>
          <w:p w:rsidR="007B2B33" w:rsidRPr="00A06E0C" w:rsidRDefault="007B2B33" w:rsidP="007B2B33">
            <w:pPr>
              <w:pStyle w:val="Listenabsatz"/>
              <w:ind w:left="0"/>
              <w:rPr>
                <w:b/>
                <w:color w:val="00B0F0"/>
              </w:rPr>
            </w:pPr>
            <w:r w:rsidRPr="00A06E0C">
              <w:rPr>
                <w:b/>
                <w:color w:val="00B0F0"/>
              </w:rPr>
              <w:t>§ 148 BGB</w:t>
            </w:r>
          </w:p>
        </w:tc>
        <w:tc>
          <w:tcPr>
            <w:tcW w:w="4961" w:type="dxa"/>
            <w:vAlign w:val="center"/>
          </w:tcPr>
          <w:p w:rsidR="007B2B33" w:rsidRDefault="007B2B33" w:rsidP="007B2B33">
            <w:pPr>
              <w:pStyle w:val="Listenabsatz"/>
              <w:ind w:left="0"/>
            </w:pPr>
            <w:r>
              <w:t>Befristete Angebote</w:t>
            </w:r>
          </w:p>
        </w:tc>
        <w:tc>
          <w:tcPr>
            <w:tcW w:w="1701" w:type="dxa"/>
            <w:vAlign w:val="center"/>
          </w:tcPr>
          <w:p w:rsidR="007B2B33" w:rsidRDefault="007B2B33" w:rsidP="007B2B33">
            <w:pPr>
              <w:pStyle w:val="Listenabsatz"/>
              <w:ind w:left="0"/>
            </w:pPr>
            <w:r>
              <w:t xml:space="preserve">Angebot ist 14 Tage gültig. </w:t>
            </w:r>
          </w:p>
          <w:p w:rsidR="007B2B33" w:rsidRDefault="007B2B33" w:rsidP="007B2B33">
            <w:pPr>
              <w:pStyle w:val="Listenabsatz"/>
              <w:ind w:left="0"/>
            </w:pPr>
            <w:r>
              <w:t>Angebot ist bis 18.12.__ gültig</w:t>
            </w:r>
            <w:r w:rsidR="00947BD8">
              <w:t>.</w:t>
            </w:r>
          </w:p>
        </w:tc>
      </w:tr>
      <w:tr w:rsidR="007B2B33" w:rsidTr="001907EF">
        <w:trPr>
          <w:trHeight w:val="1503"/>
        </w:trPr>
        <w:tc>
          <w:tcPr>
            <w:tcW w:w="1985" w:type="dxa"/>
            <w:shd w:val="clear" w:color="auto" w:fill="D9D9D9" w:themeFill="background1" w:themeFillShade="D9"/>
            <w:vAlign w:val="center"/>
          </w:tcPr>
          <w:p w:rsidR="007B2B33" w:rsidRDefault="007B2B33" w:rsidP="007B2B33">
            <w:pPr>
              <w:pStyle w:val="Listenabsatz"/>
              <w:ind w:left="0"/>
              <w:jc w:val="both"/>
              <w:rPr>
                <w:b/>
                <w:color w:val="00B0F0"/>
              </w:rPr>
            </w:pPr>
            <w:r w:rsidRPr="00A06E0C">
              <w:rPr>
                <w:b/>
                <w:color w:val="00B0F0"/>
              </w:rPr>
              <w:t>Freizeichnung:</w:t>
            </w:r>
          </w:p>
          <w:p w:rsidR="007B2B33" w:rsidRPr="00A06E0C" w:rsidRDefault="007B2B33" w:rsidP="007B2B33">
            <w:pPr>
              <w:pStyle w:val="Listenabsatz"/>
              <w:ind w:left="0"/>
              <w:jc w:val="both"/>
              <w:rPr>
                <w:b/>
                <w:color w:val="00B0F0"/>
              </w:rPr>
            </w:pPr>
            <w:r w:rsidRPr="00A06E0C">
              <w:rPr>
                <w:b/>
                <w:color w:val="00B0F0"/>
              </w:rPr>
              <w:t>§ 145 BGB</w:t>
            </w:r>
          </w:p>
          <w:p w:rsidR="007B2B33" w:rsidRPr="00A06E0C" w:rsidRDefault="007B2B33" w:rsidP="007B2B33">
            <w:pPr>
              <w:pStyle w:val="Listenabsatz"/>
              <w:ind w:left="0"/>
              <w:jc w:val="both"/>
              <w:rPr>
                <w:b/>
                <w:color w:val="00B0F0"/>
              </w:rPr>
            </w:pPr>
          </w:p>
        </w:tc>
        <w:tc>
          <w:tcPr>
            <w:tcW w:w="4961" w:type="dxa"/>
            <w:vAlign w:val="center"/>
          </w:tcPr>
          <w:p w:rsidR="007B2B33" w:rsidRDefault="007B2B33" w:rsidP="007B2B33">
            <w:pPr>
              <w:pStyle w:val="Listenabsatz"/>
              <w:ind w:left="0"/>
            </w:pPr>
            <w:r>
              <w:t>Beispiele für Freizeichnungsklausel:</w:t>
            </w:r>
          </w:p>
          <w:p w:rsidR="007B2B33" w:rsidRDefault="007B2B33" w:rsidP="007B2B33">
            <w:pPr>
              <w:pStyle w:val="Listenabsatz"/>
              <w:ind w:left="0"/>
            </w:pPr>
            <w:r>
              <w:t>Solange Vorrat reicht, Preis freibleibend, unverbindlich, ohne Obligo</w:t>
            </w:r>
          </w:p>
        </w:tc>
        <w:tc>
          <w:tcPr>
            <w:tcW w:w="1701" w:type="dxa"/>
            <w:vAlign w:val="center"/>
          </w:tcPr>
          <w:p w:rsidR="007B2B33" w:rsidRDefault="007B2B33" w:rsidP="007B2B33">
            <w:pPr>
              <w:pStyle w:val="Listenabsatz"/>
              <w:ind w:left="0"/>
            </w:pPr>
            <w:r>
              <w:t>Freibleibendes Angebot</w:t>
            </w:r>
          </w:p>
        </w:tc>
      </w:tr>
      <w:tr w:rsidR="007B2B33" w:rsidTr="007B2B33">
        <w:trPr>
          <w:trHeight w:val="1304"/>
        </w:trPr>
        <w:tc>
          <w:tcPr>
            <w:tcW w:w="1985" w:type="dxa"/>
            <w:shd w:val="clear" w:color="auto" w:fill="D9D9D9" w:themeFill="background1" w:themeFillShade="D9"/>
            <w:vAlign w:val="center"/>
          </w:tcPr>
          <w:p w:rsidR="007B2B33" w:rsidRPr="003725AB" w:rsidRDefault="007B2B33" w:rsidP="007B2B33">
            <w:pPr>
              <w:pStyle w:val="Listenabsatz"/>
              <w:ind w:left="0"/>
              <w:rPr>
                <w:b/>
                <w:color w:val="00B0F0"/>
              </w:rPr>
            </w:pPr>
            <w:r w:rsidRPr="003725AB">
              <w:rPr>
                <w:b/>
                <w:color w:val="00B0F0"/>
              </w:rPr>
              <w:t>Erlöschen der Bi</w:t>
            </w:r>
            <w:r w:rsidRPr="003725AB">
              <w:rPr>
                <w:b/>
                <w:color w:val="00B0F0"/>
              </w:rPr>
              <w:t>n</w:t>
            </w:r>
            <w:r w:rsidRPr="003725AB">
              <w:rPr>
                <w:b/>
                <w:color w:val="00B0F0"/>
              </w:rPr>
              <w:t>dung an das Ang</w:t>
            </w:r>
            <w:r w:rsidRPr="003725AB">
              <w:rPr>
                <w:b/>
                <w:color w:val="00B0F0"/>
              </w:rPr>
              <w:t>e</w:t>
            </w:r>
            <w:r w:rsidRPr="003725AB">
              <w:rPr>
                <w:b/>
                <w:color w:val="00B0F0"/>
              </w:rPr>
              <w:t xml:space="preserve">bot: </w:t>
            </w:r>
          </w:p>
          <w:p w:rsidR="007B2B33" w:rsidRDefault="007B2B33" w:rsidP="007B2B33">
            <w:pPr>
              <w:pStyle w:val="Listenabsatz"/>
              <w:ind w:left="0"/>
              <w:rPr>
                <w:b/>
                <w:color w:val="00B0F0"/>
              </w:rPr>
            </w:pPr>
            <w:r w:rsidRPr="003725AB">
              <w:rPr>
                <w:b/>
                <w:color w:val="00B0F0"/>
              </w:rPr>
              <w:t>§</w:t>
            </w:r>
            <w:r w:rsidR="00947BD8" w:rsidRPr="003725AB">
              <w:rPr>
                <w:b/>
                <w:color w:val="00B0F0"/>
              </w:rPr>
              <w:t xml:space="preserve">§ </w:t>
            </w:r>
            <w:r w:rsidRPr="003725AB">
              <w:rPr>
                <w:b/>
                <w:color w:val="00B0F0"/>
              </w:rPr>
              <w:t xml:space="preserve"> 146, </w:t>
            </w:r>
          </w:p>
          <w:p w:rsidR="007B2B33" w:rsidRPr="003725AB" w:rsidRDefault="007B2B33" w:rsidP="007B2B33">
            <w:pPr>
              <w:pStyle w:val="Listenabsatz"/>
              <w:ind w:left="0"/>
              <w:rPr>
                <w:b/>
                <w:color w:val="00B0F0"/>
              </w:rPr>
            </w:pPr>
            <w:r w:rsidRPr="003725AB">
              <w:rPr>
                <w:b/>
                <w:color w:val="00B0F0"/>
              </w:rPr>
              <w:t>150 BGB</w:t>
            </w:r>
          </w:p>
          <w:p w:rsidR="007B2B33" w:rsidRPr="00A06E0C" w:rsidRDefault="007B2B33" w:rsidP="007B2B33">
            <w:pPr>
              <w:pStyle w:val="Listenabsatz"/>
              <w:ind w:left="0"/>
              <w:jc w:val="both"/>
              <w:rPr>
                <w:b/>
                <w:color w:val="00B0F0"/>
              </w:rPr>
            </w:pPr>
          </w:p>
        </w:tc>
        <w:tc>
          <w:tcPr>
            <w:tcW w:w="4961" w:type="dxa"/>
            <w:vAlign w:val="center"/>
          </w:tcPr>
          <w:p w:rsidR="007B2B33" w:rsidRDefault="007B2B33" w:rsidP="005E1582">
            <w:pPr>
              <w:pStyle w:val="Listenabsatz"/>
              <w:numPr>
                <w:ilvl w:val="0"/>
                <w:numId w:val="28"/>
              </w:numPr>
            </w:pPr>
            <w:r>
              <w:t>Ablehnung</w:t>
            </w:r>
          </w:p>
          <w:p w:rsidR="007B2B33" w:rsidRDefault="007B2B33" w:rsidP="005E1582">
            <w:pPr>
              <w:pStyle w:val="Listenabsatz"/>
              <w:numPr>
                <w:ilvl w:val="0"/>
                <w:numId w:val="28"/>
              </w:numPr>
            </w:pPr>
            <w:r>
              <w:t>Abänderung</w:t>
            </w:r>
          </w:p>
          <w:p w:rsidR="007B2B33" w:rsidRDefault="007B2B33" w:rsidP="005E1582">
            <w:pPr>
              <w:pStyle w:val="Listenabsatz"/>
              <w:numPr>
                <w:ilvl w:val="0"/>
                <w:numId w:val="28"/>
              </w:numPr>
            </w:pPr>
            <w:r>
              <w:t>Nicht rechtzeitig angenommen</w:t>
            </w:r>
          </w:p>
        </w:tc>
        <w:tc>
          <w:tcPr>
            <w:tcW w:w="1701" w:type="dxa"/>
            <w:vAlign w:val="center"/>
          </w:tcPr>
          <w:p w:rsidR="007B2B33" w:rsidRDefault="007B2B33" w:rsidP="007B2B33">
            <w:pPr>
              <w:pStyle w:val="Listenabsatz"/>
              <w:ind w:left="37"/>
            </w:pPr>
            <w:r>
              <w:t>Schriftliches Angebot wird erst nach 14 T</w:t>
            </w:r>
            <w:r>
              <w:t>a</w:t>
            </w:r>
            <w:r>
              <w:t>gen angeno</w:t>
            </w:r>
            <w:r>
              <w:t>m</w:t>
            </w:r>
            <w:r>
              <w:t>men</w:t>
            </w:r>
          </w:p>
        </w:tc>
      </w:tr>
      <w:tr w:rsidR="007B2B33" w:rsidTr="001907EF">
        <w:trPr>
          <w:trHeight w:val="1374"/>
        </w:trPr>
        <w:tc>
          <w:tcPr>
            <w:tcW w:w="1985" w:type="dxa"/>
            <w:shd w:val="clear" w:color="auto" w:fill="D9D9D9" w:themeFill="background1" w:themeFillShade="D9"/>
            <w:vAlign w:val="center"/>
          </w:tcPr>
          <w:p w:rsidR="007B2B33" w:rsidRDefault="007B2B33" w:rsidP="007B2B33">
            <w:pPr>
              <w:pStyle w:val="Listenabsatz"/>
              <w:ind w:left="0"/>
              <w:rPr>
                <w:b/>
                <w:color w:val="00B0F0"/>
              </w:rPr>
            </w:pPr>
            <w:r w:rsidRPr="003725AB">
              <w:rPr>
                <w:b/>
                <w:color w:val="00B0F0"/>
              </w:rPr>
              <w:t>Widerruf des Ang</w:t>
            </w:r>
            <w:r w:rsidRPr="003725AB">
              <w:rPr>
                <w:b/>
                <w:color w:val="00B0F0"/>
              </w:rPr>
              <w:t>e</w:t>
            </w:r>
            <w:r w:rsidRPr="003725AB">
              <w:rPr>
                <w:b/>
                <w:color w:val="00B0F0"/>
              </w:rPr>
              <w:t xml:space="preserve">bots:  </w:t>
            </w:r>
          </w:p>
          <w:p w:rsidR="007B2B33" w:rsidRPr="003725AB" w:rsidRDefault="007B2B33" w:rsidP="007B2B33">
            <w:pPr>
              <w:pStyle w:val="Listenabsatz"/>
              <w:ind w:left="0"/>
              <w:rPr>
                <w:b/>
                <w:color w:val="00B0F0"/>
              </w:rPr>
            </w:pPr>
            <w:r w:rsidRPr="003725AB">
              <w:rPr>
                <w:b/>
                <w:color w:val="00B0F0"/>
              </w:rPr>
              <w:t>§ 130 BGB</w:t>
            </w:r>
          </w:p>
          <w:p w:rsidR="007B2B33" w:rsidRPr="008C649F" w:rsidRDefault="007B2B33" w:rsidP="007B2B33">
            <w:pPr>
              <w:ind w:left="360"/>
              <w:rPr>
                <w:u w:val="single"/>
              </w:rPr>
            </w:pPr>
          </w:p>
        </w:tc>
        <w:tc>
          <w:tcPr>
            <w:tcW w:w="4961" w:type="dxa"/>
            <w:vAlign w:val="center"/>
          </w:tcPr>
          <w:p w:rsidR="007B2B33" w:rsidRDefault="007B2B33" w:rsidP="007B2B33">
            <w:pPr>
              <w:pStyle w:val="Listenabsatz"/>
              <w:ind w:left="37"/>
            </w:pPr>
            <w:r>
              <w:t>Widerruf muss vor, spätestens gleichzeitig mit dem A</w:t>
            </w:r>
            <w:r>
              <w:t>n</w:t>
            </w:r>
            <w:r>
              <w:t>gebot beim Kunden eingehen.</w:t>
            </w:r>
          </w:p>
        </w:tc>
        <w:tc>
          <w:tcPr>
            <w:tcW w:w="1701" w:type="dxa"/>
            <w:vAlign w:val="center"/>
          </w:tcPr>
          <w:p w:rsidR="007B2B33" w:rsidRDefault="007B2B33" w:rsidP="007B2B33">
            <w:pPr>
              <w:pStyle w:val="Listenabsatz"/>
              <w:ind w:left="37"/>
            </w:pPr>
          </w:p>
        </w:tc>
      </w:tr>
    </w:tbl>
    <w:p w:rsidR="007B2B33" w:rsidRDefault="007B2B33" w:rsidP="007B2B33"/>
    <w:p w:rsidR="007B2B33" w:rsidRDefault="007B2B33" w:rsidP="007B2B33">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491B31" w:rsidRDefault="007B2B33" w:rsidP="007B2B33">
            <w:pPr>
              <w:pStyle w:val="TabelleKopflinks"/>
            </w:pPr>
            <w:r>
              <w:t>Erstellen eines Angebots</w:t>
            </w:r>
            <w:r w:rsidR="00E447AA">
              <w:t xml:space="preserve"> – </w:t>
            </w:r>
          </w:p>
          <w:p w:rsidR="007B2B33" w:rsidRDefault="0004308B" w:rsidP="007B2B33">
            <w:pPr>
              <w:pStyle w:val="TabelleKopflinks"/>
            </w:pPr>
            <w:r>
              <w:t>Terminplanung</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A23C6">
              <w:rPr>
                <w:rFonts w:eastAsia="Calibri"/>
              </w:rPr>
              <w:t>.01.04</w:t>
            </w:r>
            <w:r w:rsidR="007B2B33">
              <w:rPr>
                <w:rFonts w:eastAsia="Calibri"/>
              </w:rPr>
              <w:t>.</w:t>
            </w:r>
            <w:r w:rsidR="002A23C6">
              <w:rPr>
                <w:rFonts w:eastAsia="Calibri"/>
              </w:rPr>
              <w:t>02</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7D1828" w:rsidRPr="007D1828" w:rsidRDefault="007D1828" w:rsidP="007D1828">
            <w:pPr>
              <w:pStyle w:val="Kopf8ptafz"/>
            </w:pPr>
            <w:r w:rsidRPr="007D1828">
              <w:t>Ich kann anhand unterschiedlicher Belege Informationen zusammenstellen und den Verkaufspro</w:t>
            </w:r>
            <w:r>
              <w:t>zess beschreiben.</w:t>
            </w:r>
          </w:p>
          <w:p w:rsidR="007D1828" w:rsidRPr="007D1828" w:rsidRDefault="007D1828" w:rsidP="007D1828">
            <w:pPr>
              <w:pStyle w:val="Kopf8ptafz"/>
            </w:pPr>
            <w:r w:rsidRPr="007D1828">
              <w:t>Ich kann die rechtlichen Grundtatbestände im Verkaufsprozess benennen und einsetzen.</w:t>
            </w:r>
          </w:p>
          <w:p w:rsidR="007B2B33" w:rsidRDefault="007D1828" w:rsidP="007D1828">
            <w:pPr>
              <w:pStyle w:val="Kopf8ptafz"/>
            </w:pPr>
            <w:r w:rsidRPr="007D1828">
              <w:t>Ich kann den Arbeitsablauf im Verkaufsprozess planen und durchführen.</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7D1828" w:rsidRDefault="007D1828" w:rsidP="007D1828">
            <w:pPr>
              <w:pStyle w:val="Kopf8ptafz"/>
            </w:pPr>
            <w:r>
              <w:t>Ich kann die Begriffe Skonto und Zahlungsziel erklären.</w:t>
            </w:r>
          </w:p>
          <w:p w:rsidR="007B2B33" w:rsidRDefault="007B2B33" w:rsidP="007B2B33">
            <w:pPr>
              <w:pStyle w:val="Kopf8ptafz"/>
            </w:pPr>
            <w:r>
              <w:t>Ich kann auf einem Zahlenstrahl die Zahlungsbedingungen da</w:t>
            </w:r>
            <w:r>
              <w:t>r</w:t>
            </w:r>
            <w:r>
              <w:t>stellen und datieren.</w:t>
            </w:r>
          </w:p>
          <w:p w:rsidR="007B2B33" w:rsidRDefault="007B2B33" w:rsidP="007B2B33">
            <w:pPr>
              <w:pStyle w:val="Kopf8ptafz"/>
            </w:pPr>
            <w:r>
              <w:t>Ich kann die in Navision verwendeten Zahlungscodes entschlü</w:t>
            </w:r>
            <w:r>
              <w:t>s</w:t>
            </w:r>
            <w:r>
              <w:t xml:space="preserve">seln. </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20012D">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20012D">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20012D">
            <w:pPr>
              <w:pStyle w:val="Kopf8ptafz"/>
              <w:numPr>
                <w:ilvl w:val="0"/>
                <w:numId w:val="0"/>
              </w:numPr>
              <w:ind w:left="416" w:hanging="360"/>
            </w:pPr>
          </w:p>
        </w:tc>
      </w:tr>
    </w:tbl>
    <w:p w:rsidR="007B2B33" w:rsidRPr="001907EF" w:rsidRDefault="009E352E" w:rsidP="009E352E">
      <w:pPr>
        <w:pStyle w:val="berschrift4"/>
      </w:pPr>
      <w:r>
        <w:t>Arbeitsauftrag</w:t>
      </w:r>
      <w:r>
        <w:rPr>
          <w:noProof/>
          <w:sz w:val="24"/>
        </w:rPr>
        <w:drawing>
          <wp:anchor distT="0" distB="0" distL="114300" distR="114300" simplePos="0" relativeHeight="252640768" behindDoc="0" locked="0" layoutInCell="0" allowOverlap="1" wp14:anchorId="0B70421F" wp14:editId="6CA567F1">
            <wp:simplePos x="0" y="0"/>
            <wp:positionH relativeFrom="rightMargin">
              <wp:posOffset>107950</wp:posOffset>
            </wp:positionH>
            <wp:positionV relativeFrom="paragraph">
              <wp:posOffset>0</wp:posOffset>
            </wp:positionV>
            <wp:extent cx="345440" cy="323850"/>
            <wp:effectExtent l="0" t="0" r="0" b="0"/>
            <wp:wrapNone/>
            <wp:docPr id="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1907EF" w:rsidRDefault="007B2B33" w:rsidP="007B2B33">
      <w:pPr>
        <w:pStyle w:val="AufgabeText"/>
        <w:ind w:left="0"/>
        <w:rPr>
          <w:szCs w:val="16"/>
        </w:rPr>
      </w:pPr>
      <w:r w:rsidRPr="001907EF">
        <w:rPr>
          <w:szCs w:val="16"/>
        </w:rPr>
        <w:t>In ihrem Angebot haben Sie folgenden Textbaustein verwendet:</w:t>
      </w:r>
    </w:p>
    <w:p w:rsidR="007B2B33" w:rsidRPr="001907EF" w:rsidRDefault="007B2B33" w:rsidP="007B2B33">
      <w:pPr>
        <w:pStyle w:val="AufgabeText"/>
        <w:ind w:left="0"/>
        <w:jc w:val="left"/>
        <w:rPr>
          <w:szCs w:val="16"/>
        </w:rPr>
      </w:pPr>
      <w:r w:rsidRPr="001907EF">
        <w:rPr>
          <w:szCs w:val="16"/>
        </w:rPr>
        <w:t xml:space="preserve">Zahlungsbedingungen: </w:t>
      </w:r>
      <w:r w:rsidRPr="001907EF">
        <w:rPr>
          <w:szCs w:val="16"/>
        </w:rPr>
        <w:tab/>
        <w:t>Bei Zahlung innerhalb von 10 Tagen 2 % Skonto</w:t>
      </w:r>
      <w:r w:rsidRPr="001907EF">
        <w:rPr>
          <w:szCs w:val="16"/>
        </w:rPr>
        <w:br/>
      </w:r>
      <w:r w:rsidRPr="001907EF">
        <w:rPr>
          <w:szCs w:val="16"/>
        </w:rPr>
        <w:tab/>
      </w:r>
      <w:r w:rsidRPr="001907EF">
        <w:rPr>
          <w:szCs w:val="16"/>
        </w:rPr>
        <w:tab/>
      </w:r>
      <w:r w:rsidRPr="001907EF">
        <w:rPr>
          <w:szCs w:val="16"/>
        </w:rPr>
        <w:tab/>
        <w:t>spätester Zahlungstermin in 30 Tagen</w:t>
      </w:r>
    </w:p>
    <w:p w:rsidR="007B2B33" w:rsidRPr="00AB1AA9" w:rsidRDefault="0061417C" w:rsidP="005E1582">
      <w:pPr>
        <w:pStyle w:val="AufgabeEbene1"/>
        <w:numPr>
          <w:ilvl w:val="0"/>
          <w:numId w:val="37"/>
        </w:numPr>
        <w:rPr>
          <w:sz w:val="16"/>
        </w:rPr>
      </w:pPr>
      <w:r w:rsidRPr="00AA18D1">
        <w:rPr>
          <w:noProof/>
        </w:rPr>
        <w:drawing>
          <wp:anchor distT="0" distB="0" distL="114300" distR="114300" simplePos="0" relativeHeight="252687872" behindDoc="0" locked="0" layoutInCell="1" allowOverlap="1" wp14:anchorId="3D7A2161" wp14:editId="115F5EA8">
            <wp:simplePos x="0" y="0"/>
            <wp:positionH relativeFrom="column">
              <wp:posOffset>4816739</wp:posOffset>
            </wp:positionH>
            <wp:positionV relativeFrom="paragraph">
              <wp:posOffset>3175</wp:posOffset>
            </wp:positionV>
            <wp:extent cx="314325" cy="3143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52E">
        <w:rPr>
          <w:noProof/>
          <w:sz w:val="16"/>
          <w:lang w:eastAsia="de-DE"/>
        </w:rPr>
        <mc:AlternateContent>
          <mc:Choice Requires="wps">
            <w:drawing>
              <wp:anchor distT="0" distB="0" distL="114300" distR="114300" simplePos="0" relativeHeight="252457472" behindDoc="0" locked="0" layoutInCell="1" allowOverlap="1" wp14:anchorId="0D4474A2" wp14:editId="163B11D1">
                <wp:simplePos x="0" y="0"/>
                <wp:positionH relativeFrom="column">
                  <wp:posOffset>2232660</wp:posOffset>
                </wp:positionH>
                <wp:positionV relativeFrom="paragraph">
                  <wp:posOffset>683260</wp:posOffset>
                </wp:positionV>
                <wp:extent cx="1886585" cy="1538605"/>
                <wp:effectExtent l="0" t="0" r="18415" b="23495"/>
                <wp:wrapNone/>
                <wp:docPr id="1335" name="Textfeld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585" cy="153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7B2B33">
                            <w:r>
                              <w:rPr>
                                <w:noProof/>
                                <w:lang w:eastAsia="de-DE"/>
                              </w:rPr>
                              <w:drawing>
                                <wp:inline distT="0" distB="0" distL="0" distR="0" wp14:anchorId="7E8CC694" wp14:editId="79AB287A">
                                  <wp:extent cx="1696720" cy="1400810"/>
                                  <wp:effectExtent l="0" t="0" r="0" b="8890"/>
                                  <wp:docPr id="1404" name="Grafik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35" o:spid="_x0000_s1064" type="#_x0000_t202" style="position:absolute;left:0;text-align:left;margin-left:175.8pt;margin-top:53.8pt;width:148.55pt;height:121.15pt;z-index:25245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" fillcolor="white [3201]" strokeweight=".5pt">
                <v:path arrowok="t"/>
                <v:textbox>
                  <w:txbxContent>
                    <w:p w:rsidR="008F125E" w:rsidRDefault="008F125E" w:rsidP="007B2B33">
                      <w:r>
                        <w:rPr>
                          <w:noProof/>
                          <w:lang w:eastAsia="de-DE"/>
                        </w:rPr>
                        <w:drawing>
                          <wp:inline distT="0" distB="0" distL="0" distR="0" wp14:anchorId="149725A9" wp14:editId="058C770D">
                            <wp:extent cx="1696720" cy="1400810"/>
                            <wp:effectExtent l="0" t="0" r="0" b="8890"/>
                            <wp:docPr id="1404" name="Grafik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v:textbox>
              </v:shape>
            </w:pict>
          </mc:Fallback>
        </mc:AlternateContent>
      </w:r>
      <w:r w:rsidR="009E352E">
        <w:rPr>
          <w:noProof/>
          <w:sz w:val="16"/>
          <w:lang w:eastAsia="de-DE"/>
        </w:rPr>
        <mc:AlternateContent>
          <mc:Choice Requires="wps">
            <w:drawing>
              <wp:anchor distT="0" distB="0" distL="114300" distR="114300" simplePos="0" relativeHeight="252456448" behindDoc="0" locked="0" layoutInCell="1" allowOverlap="1" wp14:anchorId="732743C8" wp14:editId="44604D16">
                <wp:simplePos x="0" y="0"/>
                <wp:positionH relativeFrom="column">
                  <wp:posOffset>264795</wp:posOffset>
                </wp:positionH>
                <wp:positionV relativeFrom="paragraph">
                  <wp:posOffset>695960</wp:posOffset>
                </wp:positionV>
                <wp:extent cx="1855470" cy="1529715"/>
                <wp:effectExtent l="0" t="0" r="13970" b="13970"/>
                <wp:wrapNone/>
                <wp:docPr id="1334" name="Textfeld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529715"/>
                        </a:xfrm>
                        <a:prstGeom prst="rect">
                          <a:avLst/>
                        </a:prstGeom>
                        <a:solidFill>
                          <a:srgbClr val="FFFFFF"/>
                        </a:solidFill>
                        <a:ln w="9525">
                          <a:solidFill>
                            <a:srgbClr val="000000"/>
                          </a:solidFill>
                          <a:miter lim="800000"/>
                          <a:headEnd/>
                          <a:tailEnd/>
                        </a:ln>
                      </wps:spPr>
                      <wps:txbx>
                        <w:txbxContent>
                          <w:p w:rsidR="008F125E" w:rsidRDefault="008F125E" w:rsidP="007B2B33">
                            <w:r>
                              <w:rPr>
                                <w:noProof/>
                                <w:lang w:eastAsia="de-DE"/>
                              </w:rPr>
                              <w:drawing>
                                <wp:inline distT="0" distB="0" distL="0" distR="0" wp14:anchorId="3891B92D" wp14:editId="4979D4AE">
                                  <wp:extent cx="1675765" cy="1426845"/>
                                  <wp:effectExtent l="0" t="0" r="635" b="1905"/>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1334" o:spid="_x0000_s1065" type="#_x0000_t202" style="position:absolute;left:0;text-align:left;margin-left:20.85pt;margin-top:54.8pt;width:146.1pt;height:120.45pt;z-index:252456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">
                <v:textbox style="mso-fit-shape-to-text:t">
                  <w:txbxContent>
                    <w:p w:rsidR="008F125E" w:rsidRDefault="008F125E" w:rsidP="007B2B33">
                      <w:r>
                        <w:rPr>
                          <w:noProof/>
                          <w:lang w:eastAsia="de-DE"/>
                        </w:rPr>
                        <w:drawing>
                          <wp:inline distT="0" distB="0" distL="0" distR="0" wp14:anchorId="4C1758E0" wp14:editId="36B96384">
                            <wp:extent cx="1675765" cy="1426845"/>
                            <wp:effectExtent l="0" t="0" r="635" b="1905"/>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v:textbox>
              </v:shape>
            </w:pict>
          </mc:Fallback>
        </mc:AlternateContent>
      </w:r>
      <w:r w:rsidR="007B2B33" w:rsidRPr="001907EF">
        <w:t>Stellen Sie in den Kalenderblättern f</w:t>
      </w:r>
      <w:r w:rsidR="00B62764">
        <w:t xml:space="preserve">ür die Monate Oktober/November </w:t>
      </w:r>
      <w:r w:rsidR="007B2B33" w:rsidRPr="001907EF">
        <w:t>dar, welche beiden Zahlungstermine in Frage k</w:t>
      </w:r>
      <w:r w:rsidR="00B62764">
        <w:t xml:space="preserve">ommen, wenn das Rechnungsdatum </w:t>
      </w:r>
      <w:r w:rsidR="007B2B33" w:rsidRPr="001907EF">
        <w:t>01.10.2015 lautet.</w:t>
      </w:r>
      <w:r w:rsidR="007B2B33" w:rsidRPr="00AB1AA9">
        <w:rPr>
          <w:noProof/>
          <w:sz w:val="32"/>
          <w:lang w:eastAsia="de-DE"/>
        </w:rPr>
        <w:t xml:space="preserve"> </w:t>
      </w:r>
      <w:r w:rsidR="007B2B33" w:rsidRPr="00AB1AA9">
        <w:rPr>
          <w:sz w:val="16"/>
        </w:rPr>
        <w:br/>
      </w: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7B2B33" w:rsidRDefault="007B2B33" w:rsidP="007B2B33">
      <w:pPr>
        <w:pStyle w:val="AufgabeText"/>
        <w:jc w:val="left"/>
        <w:rPr>
          <w:sz w:val="16"/>
          <w:szCs w:val="16"/>
        </w:rPr>
      </w:pPr>
    </w:p>
    <w:p w:rsidR="009547D6" w:rsidRDefault="0061417C" w:rsidP="007B2B33">
      <w:pPr>
        <w:pStyle w:val="AufgabeText"/>
        <w:jc w:val="left"/>
        <w:rPr>
          <w:sz w:val="16"/>
          <w:szCs w:val="16"/>
        </w:rPr>
      </w:pPr>
      <w:bookmarkStart w:id="1" w:name="_GoBack"/>
      <w:bookmarkEnd w:id="1"/>
      <w:r w:rsidRPr="00AA18D1">
        <w:rPr>
          <w:noProof/>
        </w:rPr>
        <w:drawing>
          <wp:anchor distT="0" distB="0" distL="114300" distR="114300" simplePos="0" relativeHeight="252689920" behindDoc="0" locked="0" layoutInCell="1" allowOverlap="1" wp14:anchorId="1D5F8DBC" wp14:editId="75CD232F">
            <wp:simplePos x="0" y="0"/>
            <wp:positionH relativeFrom="column">
              <wp:posOffset>4870821</wp:posOffset>
            </wp:positionH>
            <wp:positionV relativeFrom="paragraph">
              <wp:posOffset>106045</wp:posOffset>
            </wp:positionV>
            <wp:extent cx="314325" cy="3143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1907EF" w:rsidRDefault="007B2B33" w:rsidP="009E352E">
      <w:pPr>
        <w:pStyle w:val="AufgabeEbene1"/>
      </w:pPr>
      <w:r w:rsidRPr="001907EF">
        <w:t>Stellen Sie den Sachverhalt auf einem Zahlenstrahl dar.</w:t>
      </w:r>
    </w:p>
    <w:p w:rsidR="007B2B33" w:rsidRDefault="007B2B33" w:rsidP="009E352E">
      <w:pPr>
        <w:pStyle w:val="AufgabeEbene1"/>
      </w:pPr>
      <w:r w:rsidRPr="001907EF">
        <w:t xml:space="preserve">In Navision erhalten Sie folgenden Überblick über mögliche Zahlungsbedingungen. Schreiben Sie in eigenen Worten auf, was der </w:t>
      </w:r>
      <w:proofErr w:type="spellStart"/>
      <w:r w:rsidRPr="001907EF">
        <w:t>Zlg</w:t>
      </w:r>
      <w:proofErr w:type="spellEnd"/>
      <w:r w:rsidRPr="001907EF">
        <w:t>. B</w:t>
      </w:r>
      <w:r w:rsidR="009E352E">
        <w:t>edingungscode 14330 bedeutet.</w:t>
      </w:r>
    </w:p>
    <w:p w:rsidR="009E352E" w:rsidRDefault="009E352E" w:rsidP="009E352E">
      <w:pPr>
        <w:pStyle w:val="AufgabeText"/>
        <w:ind w:left="0"/>
        <w:jc w:val="left"/>
        <w:rPr>
          <w:szCs w:val="16"/>
        </w:rPr>
      </w:pPr>
    </w:p>
    <w:p w:rsidR="007B2B33" w:rsidRDefault="007B2B33" w:rsidP="009547D6">
      <w:pPr>
        <w:pStyle w:val="AufgabeText"/>
      </w:pPr>
      <w:r>
        <w:rPr>
          <w:noProof/>
          <w:lang w:eastAsia="de-DE"/>
        </w:rPr>
        <mc:AlternateContent>
          <mc:Choice Requires="wps">
            <w:drawing>
              <wp:anchor distT="0" distB="0" distL="114300" distR="114300" simplePos="0" relativeHeight="252554752" behindDoc="0" locked="0" layoutInCell="1" allowOverlap="1" wp14:anchorId="40B73E46" wp14:editId="50DCE98E">
                <wp:simplePos x="0" y="0"/>
                <wp:positionH relativeFrom="column">
                  <wp:posOffset>2775585</wp:posOffset>
                </wp:positionH>
                <wp:positionV relativeFrom="paragraph">
                  <wp:posOffset>1158875</wp:posOffset>
                </wp:positionV>
                <wp:extent cx="2138680" cy="0"/>
                <wp:effectExtent l="38100" t="33655" r="33020" b="33020"/>
                <wp:wrapNone/>
                <wp:docPr id="1333" name="Gerade Verbindung mit Pfeil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68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333" o:spid="_x0000_s1026" type="#_x0000_t32" style="position:absolute;margin-left:218.55pt;margin-top:91.25pt;width:168.4pt;height:0;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" strokeweight="5pt"/>
            </w:pict>
          </mc:Fallback>
        </mc:AlternateContent>
      </w:r>
      <w:r>
        <w:rPr>
          <w:noProof/>
          <w:lang w:eastAsia="de-DE"/>
        </w:rPr>
        <w:drawing>
          <wp:inline distT="0" distB="0" distL="0" distR="0" wp14:anchorId="45F8DC87" wp14:editId="77310F1E">
            <wp:extent cx="4822859" cy="1711757"/>
            <wp:effectExtent l="0" t="0" r="0" b="3175"/>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4835871" cy="1716375"/>
                    </a:xfrm>
                    <a:prstGeom prst="rect">
                      <a:avLst/>
                    </a:prstGeom>
                  </pic:spPr>
                </pic:pic>
              </a:graphicData>
            </a:graphic>
          </wp:inline>
        </w:drawing>
      </w:r>
    </w:p>
    <w:p w:rsidR="001907EF" w:rsidRPr="009547D6" w:rsidRDefault="007B2B33" w:rsidP="009E352E">
      <w:pPr>
        <w:pStyle w:val="AufgabeEbene1"/>
        <w:rPr>
          <w:sz w:val="16"/>
          <w:szCs w:val="16"/>
        </w:rPr>
      </w:pPr>
      <w:r w:rsidRPr="001907EF">
        <w:t>Unser Kunde erhielt am 15.12.20__ eine Rechnung. Es wurde der Zahlungscode 10330 verwendet. Geben Sie an, wie viel dieser Kunde bezahlen müsste, wenn er se</w:t>
      </w:r>
      <w:r w:rsidRPr="001907EF">
        <w:t>i</w:t>
      </w:r>
      <w:r w:rsidRPr="001907EF">
        <w:t>ne Rechnung noch vor Weihnachten begleicht und der Rechnungsbetrag 2.350,00 € beträgt.</w:t>
      </w:r>
      <w:r w:rsidRPr="001907EF">
        <w:br/>
      </w:r>
      <w:r w:rsidR="001907EF" w:rsidRPr="009547D6">
        <w:rPr>
          <w:sz w:val="16"/>
          <w:szCs w:val="1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4308B" w:rsidRPr="00B51DE9" w:rsidTr="00BE72FE">
        <w:trPr>
          <w:trHeight w:val="523"/>
        </w:trPr>
        <w:tc>
          <w:tcPr>
            <w:tcW w:w="3119" w:type="dxa"/>
            <w:tcBorders>
              <w:left w:val="single" w:sz="4" w:space="0" w:color="auto"/>
              <w:bottom w:val="single" w:sz="4" w:space="0" w:color="auto"/>
              <w:right w:val="single" w:sz="4" w:space="0" w:color="auto"/>
            </w:tcBorders>
            <w:shd w:val="clear" w:color="auto" w:fill="D9D9D9"/>
            <w:hideMark/>
          </w:tcPr>
          <w:p w:rsidR="0004308B" w:rsidRDefault="0004308B" w:rsidP="00BE72FE">
            <w:pPr>
              <w:pStyle w:val="Tabelle6pt"/>
              <w:rPr>
                <w:color w:val="000000"/>
              </w:rPr>
            </w:pPr>
            <w:r>
              <w:lastRenderedPageBreak/>
              <w:t>Lernfeld</w:t>
            </w:r>
          </w:p>
          <w:p w:rsidR="0004308B" w:rsidRDefault="0004308B" w:rsidP="00BE72F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4308B" w:rsidRDefault="0004308B" w:rsidP="00BE72FE">
            <w:pPr>
              <w:pStyle w:val="Tabelle6pt"/>
              <w:rPr>
                <w:color w:val="000000"/>
              </w:rPr>
            </w:pPr>
            <w:r>
              <w:t>Titel</w:t>
            </w:r>
          </w:p>
          <w:p w:rsidR="00491B31" w:rsidRDefault="0004308B" w:rsidP="00BE72FE">
            <w:pPr>
              <w:pStyle w:val="TabelleKopflinks"/>
            </w:pPr>
            <w:r>
              <w:t xml:space="preserve">Erstellen eines Angebots – </w:t>
            </w:r>
          </w:p>
          <w:p w:rsidR="0004308B" w:rsidRDefault="0004308B" w:rsidP="00BE72FE">
            <w:pPr>
              <w:pStyle w:val="TabelleKopflinks"/>
            </w:pPr>
            <w:r>
              <w:t>Terminplanung</w:t>
            </w:r>
          </w:p>
        </w:tc>
        <w:tc>
          <w:tcPr>
            <w:tcW w:w="188" w:type="dxa"/>
            <w:vMerge w:val="restart"/>
            <w:tcBorders>
              <w:top w:val="nil"/>
              <w:left w:val="single" w:sz="4" w:space="0" w:color="auto"/>
              <w:bottom w:val="nil"/>
              <w:right w:val="single" w:sz="4" w:space="0" w:color="auto"/>
            </w:tcBorders>
            <w:shd w:val="clear" w:color="auto" w:fill="FFFFFF"/>
          </w:tcPr>
          <w:p w:rsidR="0004308B" w:rsidRPr="004B658C" w:rsidRDefault="0004308B" w:rsidP="00BE72F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4308B" w:rsidRDefault="0004308B" w:rsidP="00BE72FE">
            <w:pPr>
              <w:pStyle w:val="Tabelle6pt"/>
            </w:pPr>
          </w:p>
          <w:p w:rsidR="0004308B" w:rsidRDefault="0004308B" w:rsidP="00BE72FE">
            <w:pPr>
              <w:pStyle w:val="TabelleKopfmitte"/>
              <w:rPr>
                <w:rFonts w:eastAsia="Calibri"/>
              </w:rPr>
            </w:pPr>
            <w:r>
              <w:rPr>
                <w:rFonts w:eastAsia="Calibri"/>
              </w:rPr>
              <w:t>Wirtschaft</w:t>
            </w:r>
          </w:p>
          <w:p w:rsidR="0004308B" w:rsidRPr="00B51DE9" w:rsidRDefault="00C0502B" w:rsidP="00BE72FE">
            <w:pPr>
              <w:pStyle w:val="TabelleKopfmitte"/>
              <w:rPr>
                <w:rFonts w:eastAsia="Calibri"/>
              </w:rPr>
            </w:pPr>
            <w:r>
              <w:rPr>
                <w:rFonts w:eastAsia="Calibri"/>
              </w:rPr>
              <w:t>W2</w:t>
            </w:r>
            <w:r w:rsidR="002A23C6">
              <w:rPr>
                <w:rFonts w:eastAsia="Calibri"/>
              </w:rPr>
              <w:t>.01.04.02</w:t>
            </w:r>
          </w:p>
        </w:tc>
      </w:tr>
      <w:tr w:rsidR="0004308B" w:rsidRPr="00B51DE9" w:rsidTr="00BE72FE">
        <w:tc>
          <w:tcPr>
            <w:tcW w:w="7348" w:type="dxa"/>
            <w:gridSpan w:val="3"/>
            <w:tcBorders>
              <w:left w:val="single" w:sz="4" w:space="0" w:color="auto"/>
              <w:bottom w:val="single" w:sz="4" w:space="0" w:color="auto"/>
              <w:right w:val="single" w:sz="4" w:space="0" w:color="auto"/>
            </w:tcBorders>
            <w:shd w:val="clear" w:color="auto" w:fill="auto"/>
            <w:hideMark/>
          </w:tcPr>
          <w:p w:rsidR="0004308B" w:rsidRPr="004B658C" w:rsidRDefault="0004308B" w:rsidP="00BE72FE">
            <w:pPr>
              <w:pStyle w:val="Tabelle6pt"/>
            </w:pPr>
            <w:r>
              <w:t>Kompetenzbereiche:</w:t>
            </w:r>
          </w:p>
          <w:p w:rsidR="007D1828" w:rsidRPr="007D1828" w:rsidRDefault="007D1828" w:rsidP="007D1828">
            <w:pPr>
              <w:pStyle w:val="Kopf8ptafz"/>
            </w:pPr>
            <w:r w:rsidRPr="007D1828">
              <w:t>Ich kann anhand unterschiedlicher Belege Informationen zusammenstellen und den Verkaufspro</w:t>
            </w:r>
            <w:r>
              <w:t>zess beschreiben.</w:t>
            </w:r>
          </w:p>
          <w:p w:rsidR="007D1828" w:rsidRDefault="007D1828" w:rsidP="007D1828">
            <w:pPr>
              <w:pStyle w:val="Kopf8ptafz"/>
            </w:pPr>
            <w:r w:rsidRPr="007D1828">
              <w:t>Ich kann die rechtlichen Grundtatbestände im Verkaufsprozess benennen und einsetzen.</w:t>
            </w:r>
          </w:p>
          <w:p w:rsidR="0004308B" w:rsidRDefault="007D1828" w:rsidP="007D1828">
            <w:pPr>
              <w:pStyle w:val="Kopf8ptafz"/>
            </w:pPr>
            <w:r w:rsidRPr="007D1828">
              <w:t>Ich kann den Arbeitsablauf im Verkaufsprozess planen und durchführen.</w:t>
            </w:r>
          </w:p>
        </w:tc>
        <w:tc>
          <w:tcPr>
            <w:tcW w:w="188" w:type="dxa"/>
            <w:vMerge/>
            <w:tcBorders>
              <w:left w:val="single" w:sz="4" w:space="0" w:color="auto"/>
              <w:bottom w:val="nil"/>
              <w:right w:val="nil"/>
            </w:tcBorders>
            <w:vAlign w:val="center"/>
            <w:hideMark/>
          </w:tcPr>
          <w:p w:rsidR="0004308B" w:rsidRDefault="0004308B" w:rsidP="00BE72F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4308B" w:rsidRPr="00B51DE9" w:rsidTr="00BE72FE">
              <w:trPr>
                <w:trHeight w:val="284"/>
              </w:trPr>
              <w:tc>
                <w:tcPr>
                  <w:tcW w:w="2090" w:type="dxa"/>
                  <w:shd w:val="clear" w:color="auto" w:fill="auto"/>
                </w:tcPr>
                <w:p w:rsidR="0004308B" w:rsidRPr="00B51DE9" w:rsidRDefault="0004308B" w:rsidP="00BE72FE">
                  <w:pPr>
                    <w:pStyle w:val="Textkrpermitte"/>
                  </w:pPr>
                  <w:proofErr w:type="spellStart"/>
                  <w:r w:rsidRPr="00B51DE9">
                    <w:t>LernPROJEKT</w:t>
                  </w:r>
                  <w:proofErr w:type="spellEnd"/>
                </w:p>
              </w:tc>
            </w:tr>
            <w:tr w:rsidR="0004308B" w:rsidRPr="00B51DE9" w:rsidTr="00BE72FE">
              <w:trPr>
                <w:trHeight w:val="284"/>
              </w:trPr>
              <w:tc>
                <w:tcPr>
                  <w:tcW w:w="2090" w:type="dxa"/>
                  <w:tcBorders>
                    <w:bottom w:val="single" w:sz="4" w:space="0" w:color="auto"/>
                  </w:tcBorders>
                  <w:shd w:val="clear" w:color="auto" w:fill="auto"/>
                </w:tcPr>
                <w:p w:rsidR="0004308B" w:rsidRPr="00B51DE9" w:rsidRDefault="0004308B" w:rsidP="00BE72FE">
                  <w:pPr>
                    <w:pStyle w:val="Textkrpermitte"/>
                  </w:pPr>
                  <w:proofErr w:type="spellStart"/>
                  <w:r w:rsidRPr="00B51DE9">
                    <w:t>LernTHEMA</w:t>
                  </w:r>
                  <w:proofErr w:type="spellEnd"/>
                </w:p>
              </w:tc>
            </w:tr>
            <w:tr w:rsidR="0004308B" w:rsidRPr="00B51DE9" w:rsidTr="00BE72FE">
              <w:trPr>
                <w:trHeight w:val="284"/>
              </w:trPr>
              <w:tc>
                <w:tcPr>
                  <w:tcW w:w="2090" w:type="dxa"/>
                  <w:tcBorders>
                    <w:bottom w:val="nil"/>
                  </w:tcBorders>
                  <w:shd w:val="clear" w:color="auto" w:fill="D9D9D9" w:themeFill="background1" w:themeFillShade="D9"/>
                </w:tcPr>
                <w:p w:rsidR="0004308B" w:rsidRPr="00B51DE9" w:rsidRDefault="0004308B" w:rsidP="00BE72FE">
                  <w:pPr>
                    <w:pStyle w:val="TabelleKopfmitte"/>
                  </w:pPr>
                  <w:proofErr w:type="spellStart"/>
                  <w:r w:rsidRPr="00B51DE9">
                    <w:t>LernSCHRITT</w:t>
                  </w:r>
                  <w:proofErr w:type="spellEnd"/>
                </w:p>
              </w:tc>
            </w:tr>
          </w:tbl>
          <w:p w:rsidR="0004308B" w:rsidRPr="00B51DE9" w:rsidRDefault="0004308B" w:rsidP="00BE72FE"/>
        </w:tc>
      </w:tr>
      <w:tr w:rsidR="0004308B" w:rsidRPr="00B51DE9" w:rsidTr="00BE72FE">
        <w:trPr>
          <w:trHeight w:val="149"/>
        </w:trPr>
        <w:tc>
          <w:tcPr>
            <w:tcW w:w="7348" w:type="dxa"/>
            <w:gridSpan w:val="3"/>
            <w:tcBorders>
              <w:top w:val="single" w:sz="4" w:space="0" w:color="auto"/>
              <w:left w:val="nil"/>
              <w:right w:val="nil"/>
            </w:tcBorders>
          </w:tcPr>
          <w:p w:rsidR="0004308B" w:rsidRPr="00B51DE9" w:rsidRDefault="0004308B" w:rsidP="00BE72FE"/>
        </w:tc>
        <w:tc>
          <w:tcPr>
            <w:tcW w:w="196" w:type="dxa"/>
            <w:gridSpan w:val="2"/>
            <w:tcBorders>
              <w:top w:val="nil"/>
              <w:left w:val="nil"/>
              <w:right w:val="nil"/>
            </w:tcBorders>
          </w:tcPr>
          <w:p w:rsidR="0004308B" w:rsidRPr="00B51DE9" w:rsidRDefault="0004308B" w:rsidP="00BE72FE"/>
        </w:tc>
        <w:tc>
          <w:tcPr>
            <w:tcW w:w="2095" w:type="dxa"/>
            <w:tcBorders>
              <w:top w:val="single" w:sz="4" w:space="0" w:color="auto"/>
              <w:left w:val="nil"/>
              <w:right w:val="nil"/>
            </w:tcBorders>
          </w:tcPr>
          <w:p w:rsidR="0004308B" w:rsidRPr="00B51DE9" w:rsidRDefault="0004308B" w:rsidP="00BE72FE"/>
        </w:tc>
      </w:tr>
      <w:tr w:rsidR="0004308B" w:rsidRPr="00B51DE9" w:rsidTr="00BE72FE">
        <w:trPr>
          <w:trHeight w:val="443"/>
        </w:trPr>
        <w:tc>
          <w:tcPr>
            <w:tcW w:w="4818" w:type="dxa"/>
            <w:gridSpan w:val="2"/>
            <w:vMerge w:val="restart"/>
            <w:tcBorders>
              <w:left w:val="single" w:sz="4" w:space="0" w:color="auto"/>
              <w:right w:val="single" w:sz="4" w:space="0" w:color="auto"/>
            </w:tcBorders>
          </w:tcPr>
          <w:p w:rsidR="0004308B" w:rsidRPr="004B658C" w:rsidRDefault="0004308B" w:rsidP="00BE72FE">
            <w:pPr>
              <w:pStyle w:val="Tabelle6pt"/>
            </w:pPr>
            <w:r>
              <w:t>Kompetenzen:</w:t>
            </w:r>
          </w:p>
          <w:p w:rsidR="00157910" w:rsidRDefault="00157910" w:rsidP="00157910">
            <w:pPr>
              <w:pStyle w:val="Kopf8ptafz"/>
            </w:pPr>
            <w:r>
              <w:t>Ich kann die Begriffe Skonto und Zahlungsziel erklären.</w:t>
            </w:r>
          </w:p>
          <w:p w:rsidR="0004308B" w:rsidRDefault="0004308B" w:rsidP="00BE72FE">
            <w:pPr>
              <w:pStyle w:val="Kopf8ptafz"/>
            </w:pPr>
            <w:r>
              <w:t>Ich kann auf einem Zahlenstrahl die Zahlungsbedingungen da</w:t>
            </w:r>
            <w:r>
              <w:t>r</w:t>
            </w:r>
            <w:r>
              <w:t>stellen und datieren.</w:t>
            </w:r>
          </w:p>
          <w:p w:rsidR="0004308B" w:rsidRDefault="0004308B" w:rsidP="00BE72FE">
            <w:pPr>
              <w:pStyle w:val="Kopf8ptafz"/>
            </w:pPr>
            <w:r>
              <w:t>Ich kann die in Navision verwendeten Zahlungscodes entschlü</w:t>
            </w:r>
            <w:r>
              <w:t>s</w:t>
            </w:r>
            <w:r>
              <w:t xml:space="preserve">seln. </w:t>
            </w:r>
          </w:p>
        </w:tc>
        <w:tc>
          <w:tcPr>
            <w:tcW w:w="4821" w:type="dxa"/>
            <w:gridSpan w:val="4"/>
            <w:tcBorders>
              <w:left w:val="single" w:sz="4" w:space="0" w:color="auto"/>
              <w:right w:val="single" w:sz="4" w:space="0" w:color="auto"/>
            </w:tcBorders>
          </w:tcPr>
          <w:p w:rsidR="0004308B" w:rsidRDefault="0004308B" w:rsidP="00BE72FE">
            <w:pPr>
              <w:pStyle w:val="Tabelle6pt"/>
            </w:pPr>
            <w:r>
              <w:t>Was Sie schon können sollten:</w:t>
            </w:r>
          </w:p>
          <w:p w:rsidR="0004308B" w:rsidRPr="00234B66" w:rsidRDefault="0004308B" w:rsidP="0020012D">
            <w:pPr>
              <w:pStyle w:val="Kopf8ptafz"/>
              <w:numPr>
                <w:ilvl w:val="0"/>
                <w:numId w:val="0"/>
              </w:numPr>
              <w:ind w:left="416" w:hanging="360"/>
            </w:pPr>
          </w:p>
        </w:tc>
      </w:tr>
      <w:tr w:rsidR="0004308B" w:rsidRPr="00B51DE9" w:rsidTr="00BE72FE">
        <w:trPr>
          <w:trHeight w:val="443"/>
        </w:trPr>
        <w:tc>
          <w:tcPr>
            <w:tcW w:w="4818" w:type="dxa"/>
            <w:gridSpan w:val="2"/>
            <w:vMerge/>
            <w:tcBorders>
              <w:left w:val="single" w:sz="4" w:space="0" w:color="auto"/>
              <w:right w:val="single" w:sz="4" w:space="0" w:color="auto"/>
            </w:tcBorders>
          </w:tcPr>
          <w:p w:rsidR="0004308B" w:rsidRDefault="0004308B" w:rsidP="00BE72FE">
            <w:pPr>
              <w:pStyle w:val="Tabelle6pt"/>
            </w:pPr>
          </w:p>
        </w:tc>
        <w:tc>
          <w:tcPr>
            <w:tcW w:w="4821" w:type="dxa"/>
            <w:gridSpan w:val="4"/>
            <w:tcBorders>
              <w:left w:val="single" w:sz="4" w:space="0" w:color="auto"/>
              <w:right w:val="single" w:sz="4" w:space="0" w:color="auto"/>
            </w:tcBorders>
          </w:tcPr>
          <w:p w:rsidR="0004308B" w:rsidRDefault="0004308B" w:rsidP="00BE72FE">
            <w:pPr>
              <w:pStyle w:val="Tabelle6pt"/>
            </w:pPr>
            <w:r>
              <w:t>Wofür Sie das benötigen:</w:t>
            </w:r>
          </w:p>
          <w:p w:rsidR="0004308B" w:rsidRDefault="0004308B" w:rsidP="0020012D">
            <w:pPr>
              <w:pStyle w:val="Kopf8ptafz"/>
              <w:numPr>
                <w:ilvl w:val="0"/>
                <w:numId w:val="0"/>
              </w:numPr>
              <w:ind w:left="416" w:hanging="360"/>
            </w:pPr>
          </w:p>
        </w:tc>
      </w:tr>
      <w:tr w:rsidR="0004308B" w:rsidRPr="00B51DE9" w:rsidTr="00BE72FE">
        <w:trPr>
          <w:trHeight w:val="443"/>
        </w:trPr>
        <w:tc>
          <w:tcPr>
            <w:tcW w:w="4818" w:type="dxa"/>
            <w:gridSpan w:val="2"/>
            <w:vMerge/>
            <w:tcBorders>
              <w:left w:val="single" w:sz="4" w:space="0" w:color="auto"/>
              <w:right w:val="single" w:sz="4" w:space="0" w:color="auto"/>
            </w:tcBorders>
          </w:tcPr>
          <w:p w:rsidR="0004308B" w:rsidRDefault="0004308B" w:rsidP="00BE72FE">
            <w:pPr>
              <w:pStyle w:val="Tabelle6pt"/>
            </w:pPr>
          </w:p>
        </w:tc>
        <w:tc>
          <w:tcPr>
            <w:tcW w:w="4821" w:type="dxa"/>
            <w:gridSpan w:val="4"/>
            <w:tcBorders>
              <w:left w:val="single" w:sz="4" w:space="0" w:color="auto"/>
              <w:right w:val="single" w:sz="4" w:space="0" w:color="auto"/>
            </w:tcBorders>
          </w:tcPr>
          <w:p w:rsidR="0004308B" w:rsidRDefault="0004308B" w:rsidP="00BE72FE">
            <w:pPr>
              <w:pStyle w:val="Tabelle6pt"/>
            </w:pPr>
            <w:r>
              <w:t>Wie Sie Ihr Können prüfen können:</w:t>
            </w:r>
          </w:p>
          <w:p w:rsidR="0004308B" w:rsidRPr="00234B66" w:rsidRDefault="0004308B" w:rsidP="0020012D">
            <w:pPr>
              <w:pStyle w:val="Kopf8ptafz"/>
              <w:numPr>
                <w:ilvl w:val="0"/>
                <w:numId w:val="0"/>
              </w:numPr>
              <w:ind w:left="416" w:hanging="360"/>
            </w:pPr>
          </w:p>
        </w:tc>
      </w:tr>
    </w:tbl>
    <w:p w:rsidR="007B2B33" w:rsidRPr="009547D6" w:rsidRDefault="009E352E" w:rsidP="009E352E">
      <w:pPr>
        <w:pStyle w:val="berschrift4"/>
      </w:pPr>
      <w:r>
        <w:t>Arbeitsauftrag</w:t>
      </w:r>
      <w:r>
        <w:rPr>
          <w:noProof/>
          <w:sz w:val="24"/>
        </w:rPr>
        <w:drawing>
          <wp:anchor distT="0" distB="0" distL="114300" distR="114300" simplePos="0" relativeHeight="252646912" behindDoc="0" locked="0" layoutInCell="0" allowOverlap="1" wp14:anchorId="05BE13B3" wp14:editId="68067392">
            <wp:simplePos x="0" y="0"/>
            <wp:positionH relativeFrom="rightMargin">
              <wp:posOffset>107950</wp:posOffset>
            </wp:positionH>
            <wp:positionV relativeFrom="paragraph">
              <wp:posOffset>0</wp:posOffset>
            </wp:positionV>
            <wp:extent cx="345440" cy="323850"/>
            <wp:effectExtent l="0" t="0" r="0" b="0"/>
            <wp:wrapNone/>
            <wp:docPr id="21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9547D6" w:rsidRDefault="00947BD8" w:rsidP="009547D6">
      <w:pPr>
        <w:pStyle w:val="AufgabeText"/>
        <w:ind w:left="0"/>
        <w:rPr>
          <w:szCs w:val="16"/>
        </w:rPr>
      </w:pPr>
      <w:r>
        <w:rPr>
          <w:szCs w:val="16"/>
        </w:rPr>
        <w:t>In I</w:t>
      </w:r>
      <w:r w:rsidR="007B2B33" w:rsidRPr="009547D6">
        <w:rPr>
          <w:szCs w:val="16"/>
        </w:rPr>
        <w:t>hrem Angebot haben Sie folgenden Textbaustein verwendet:</w:t>
      </w:r>
    </w:p>
    <w:p w:rsidR="007B2B33" w:rsidRPr="009547D6" w:rsidRDefault="007B2B33" w:rsidP="009547D6">
      <w:pPr>
        <w:pStyle w:val="AufgabeText"/>
        <w:ind w:left="0"/>
        <w:rPr>
          <w:szCs w:val="16"/>
        </w:rPr>
      </w:pPr>
      <w:r w:rsidRPr="009547D6">
        <w:rPr>
          <w:szCs w:val="16"/>
        </w:rPr>
        <w:t xml:space="preserve">Zahlungsbedingungen: </w:t>
      </w:r>
      <w:r w:rsidRPr="009547D6">
        <w:rPr>
          <w:szCs w:val="16"/>
        </w:rPr>
        <w:tab/>
        <w:t>Bei Zahlung innerhalb von 10 Tagen 2</w:t>
      </w:r>
      <w:r w:rsidR="00947BD8">
        <w:rPr>
          <w:szCs w:val="16"/>
        </w:rPr>
        <w:t> </w:t>
      </w:r>
      <w:r w:rsidRPr="009547D6">
        <w:rPr>
          <w:szCs w:val="16"/>
        </w:rPr>
        <w:t>% Skonto</w:t>
      </w:r>
      <w:r w:rsidRPr="009547D6">
        <w:rPr>
          <w:szCs w:val="16"/>
        </w:rPr>
        <w:br/>
      </w:r>
      <w:r w:rsidRPr="009547D6">
        <w:rPr>
          <w:szCs w:val="16"/>
        </w:rPr>
        <w:tab/>
      </w:r>
      <w:r w:rsidRPr="009547D6">
        <w:rPr>
          <w:szCs w:val="16"/>
        </w:rPr>
        <w:tab/>
      </w:r>
      <w:r w:rsidRPr="009547D6">
        <w:rPr>
          <w:szCs w:val="16"/>
        </w:rPr>
        <w:tab/>
        <w:t>spätester Zahlungstermin in 30 Tagen</w:t>
      </w:r>
    </w:p>
    <w:p w:rsidR="007B2B33" w:rsidRPr="00B62764" w:rsidRDefault="007B2B33" w:rsidP="005E1582">
      <w:pPr>
        <w:pStyle w:val="AufgabeEbene1"/>
        <w:numPr>
          <w:ilvl w:val="0"/>
          <w:numId w:val="30"/>
        </w:numPr>
        <w:ind w:left="360"/>
        <w:rPr>
          <w:szCs w:val="16"/>
        </w:rPr>
      </w:pPr>
      <w:r w:rsidRPr="009547D6">
        <w:t>In den Kalenderblättern für die Monate Oktober/November, sind die beiden mögl</w:t>
      </w:r>
      <w:r w:rsidRPr="009547D6">
        <w:t>i</w:t>
      </w:r>
      <w:r w:rsidR="00B62764">
        <w:t xml:space="preserve">chen </w:t>
      </w:r>
      <w:r w:rsidRPr="009547D6">
        <w:t>Zahlungstermine m</w:t>
      </w:r>
      <w:r w:rsidR="00B62764">
        <w:t xml:space="preserve">it einem Kreuz markiert, falls das Rechnungsdatum </w:t>
      </w:r>
      <w:r w:rsidRPr="009547D6">
        <w:t xml:space="preserve">01.10.2015 lautet. </w:t>
      </w:r>
      <w:r w:rsidR="00947BD8">
        <w:rPr>
          <w:szCs w:val="16"/>
        </w:rPr>
        <w:t>Ordnen Sie beiden Terminen</w:t>
      </w:r>
      <w:r w:rsidRPr="00B62764">
        <w:rPr>
          <w:szCs w:val="16"/>
        </w:rPr>
        <w:t xml:space="preserve"> jeweils eine der beiden nebenst</w:t>
      </w:r>
      <w:r w:rsidRPr="00B62764">
        <w:rPr>
          <w:szCs w:val="16"/>
        </w:rPr>
        <w:t>e</w:t>
      </w:r>
      <w:r w:rsidRPr="00B62764">
        <w:rPr>
          <w:szCs w:val="16"/>
        </w:rPr>
        <w:t>henden Aussagen mit einem Pfeil zu.</w:t>
      </w:r>
    </w:p>
    <w:p w:rsidR="007B2B33" w:rsidRDefault="007B2B33" w:rsidP="007B2B33">
      <w:pPr>
        <w:pStyle w:val="AufgabeText"/>
        <w:ind w:left="0"/>
        <w:rPr>
          <w:sz w:val="16"/>
          <w:szCs w:val="16"/>
        </w:rPr>
      </w:pPr>
    </w:p>
    <w:p w:rsidR="007B2B33" w:rsidRDefault="007B2B33" w:rsidP="007B2B33">
      <w:pPr>
        <w:pStyle w:val="AufgabeText"/>
        <w:ind w:left="0"/>
        <w:rPr>
          <w:sz w:val="16"/>
          <w:szCs w:val="16"/>
        </w:rPr>
      </w:pPr>
      <w:r>
        <w:rPr>
          <w:noProof/>
          <w:sz w:val="16"/>
          <w:szCs w:val="16"/>
          <w:lang w:eastAsia="de-DE"/>
        </w:rPr>
        <mc:AlternateContent>
          <mc:Choice Requires="wps">
            <w:drawing>
              <wp:anchor distT="0" distB="0" distL="114300" distR="114300" simplePos="0" relativeHeight="252540416" behindDoc="0" locked="0" layoutInCell="1" allowOverlap="1" wp14:anchorId="37BC568A" wp14:editId="4F50CD50">
                <wp:simplePos x="0" y="0"/>
                <wp:positionH relativeFrom="column">
                  <wp:posOffset>2505710</wp:posOffset>
                </wp:positionH>
                <wp:positionV relativeFrom="paragraph">
                  <wp:posOffset>64135</wp:posOffset>
                </wp:positionV>
                <wp:extent cx="1886585" cy="1573530"/>
                <wp:effectExtent l="0" t="0" r="18415" b="26670"/>
                <wp:wrapNone/>
                <wp:docPr id="1331" name="Textfeld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585" cy="157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7B2B33">
                            <w:r>
                              <w:rPr>
                                <w:noProof/>
                                <w:lang w:eastAsia="de-DE"/>
                              </w:rPr>
                              <w:drawing>
                                <wp:inline distT="0" distB="0" distL="0" distR="0" wp14:anchorId="2C89B155" wp14:editId="3964C333">
                                  <wp:extent cx="1696720" cy="1400810"/>
                                  <wp:effectExtent l="0" t="0" r="0" b="8890"/>
                                  <wp:docPr id="2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31" o:spid="_x0000_s1066" type="#_x0000_t202" style="position:absolute;left:0;text-align:left;margin-left:197.3pt;margin-top:5.05pt;width:148.55pt;height:123.9pt;z-index:25254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" fillcolor="white [3201]" strokeweight=".5pt">
                <v:path arrowok="t"/>
                <v:textbox>
                  <w:txbxContent>
                    <w:p w:rsidR="008F125E" w:rsidRDefault="008F125E" w:rsidP="007B2B33">
                      <w:r>
                        <w:rPr>
                          <w:noProof/>
                          <w:lang w:eastAsia="de-DE"/>
                        </w:rPr>
                        <w:drawing>
                          <wp:inline distT="0" distB="0" distL="0" distR="0" wp14:anchorId="2C89B155" wp14:editId="3964C333">
                            <wp:extent cx="1696720" cy="1400810"/>
                            <wp:effectExtent l="0" t="0" r="0" b="8890"/>
                            <wp:docPr id="2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v:textbox>
              </v:shape>
            </w:pict>
          </mc:Fallback>
        </mc:AlternateContent>
      </w:r>
      <w:r>
        <w:rPr>
          <w:noProof/>
          <w:sz w:val="16"/>
          <w:szCs w:val="16"/>
          <w:lang w:eastAsia="de-DE"/>
        </w:rPr>
        <mc:AlternateContent>
          <mc:Choice Requires="wps">
            <w:drawing>
              <wp:anchor distT="0" distB="0" distL="114300" distR="114300" simplePos="0" relativeHeight="252538368" behindDoc="0" locked="0" layoutInCell="1" allowOverlap="1" wp14:anchorId="69E16674" wp14:editId="07245BAB">
                <wp:simplePos x="0" y="0"/>
                <wp:positionH relativeFrom="column">
                  <wp:posOffset>327660</wp:posOffset>
                </wp:positionH>
                <wp:positionV relativeFrom="paragraph">
                  <wp:posOffset>59055</wp:posOffset>
                </wp:positionV>
                <wp:extent cx="1847215" cy="1529715"/>
                <wp:effectExtent l="0" t="0" r="13970" b="13970"/>
                <wp:wrapNone/>
                <wp:docPr id="1329" name="Textfeld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9715"/>
                        </a:xfrm>
                        <a:prstGeom prst="rect">
                          <a:avLst/>
                        </a:prstGeom>
                        <a:solidFill>
                          <a:srgbClr val="FFFFFF"/>
                        </a:solidFill>
                        <a:ln w="9525">
                          <a:solidFill>
                            <a:srgbClr val="000000"/>
                          </a:solidFill>
                          <a:miter lim="800000"/>
                          <a:headEnd/>
                          <a:tailEnd/>
                        </a:ln>
                      </wps:spPr>
                      <wps:txbx>
                        <w:txbxContent>
                          <w:p w:rsidR="008F125E" w:rsidRDefault="008F125E" w:rsidP="007B2B33">
                            <w:r>
                              <w:rPr>
                                <w:noProof/>
                                <w:lang w:eastAsia="de-DE"/>
                              </w:rPr>
                              <w:drawing>
                                <wp:inline distT="0" distB="0" distL="0" distR="0" wp14:anchorId="00557633" wp14:editId="69A421C5">
                                  <wp:extent cx="1675765" cy="1426845"/>
                                  <wp:effectExtent l="0" t="0" r="635" b="1905"/>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1329" o:spid="_x0000_s1067" type="#_x0000_t202" style="position:absolute;left:0;text-align:left;margin-left:25.8pt;margin-top:4.65pt;width:145.45pt;height:120.45pt;z-index:252538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">
                <v:textbox style="mso-fit-shape-to-text:t">
                  <w:txbxContent>
                    <w:p w:rsidR="008F125E" w:rsidRDefault="008F125E" w:rsidP="007B2B33">
                      <w:r>
                        <w:rPr>
                          <w:noProof/>
                          <w:lang w:eastAsia="de-DE"/>
                        </w:rPr>
                        <w:drawing>
                          <wp:inline distT="0" distB="0" distL="0" distR="0" wp14:anchorId="00557633" wp14:editId="69A421C5">
                            <wp:extent cx="1675765" cy="1426845"/>
                            <wp:effectExtent l="0" t="0" r="635" b="1905"/>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v:textbox>
              </v:shape>
            </w:pict>
          </mc:Fallback>
        </mc:AlternateContent>
      </w:r>
    </w:p>
    <w:p w:rsidR="007B2B33" w:rsidRDefault="007B2B33" w:rsidP="007B2B33">
      <w:pPr>
        <w:pStyle w:val="AufgabeText"/>
        <w:ind w:left="0"/>
        <w:rPr>
          <w:sz w:val="16"/>
          <w:szCs w:val="16"/>
        </w:rPr>
      </w:pPr>
    </w:p>
    <w:p w:rsidR="007B2B33" w:rsidRDefault="009E352E" w:rsidP="007B2B33">
      <w:pPr>
        <w:pStyle w:val="AufgabeText"/>
        <w:ind w:left="0"/>
        <w:rPr>
          <w:sz w:val="16"/>
          <w:szCs w:val="16"/>
        </w:rPr>
      </w:pPr>
      <w:r>
        <w:rPr>
          <w:noProof/>
          <w:sz w:val="16"/>
          <w:szCs w:val="16"/>
          <w:lang w:eastAsia="de-DE"/>
        </w:rPr>
        <mc:AlternateContent>
          <mc:Choice Requires="wps">
            <w:drawing>
              <wp:anchor distT="0" distB="0" distL="114300" distR="114300" simplePos="0" relativeHeight="252547584" behindDoc="0" locked="0" layoutInCell="1" allowOverlap="1" wp14:anchorId="0F92E12E" wp14:editId="10D559E9">
                <wp:simplePos x="0" y="0"/>
                <wp:positionH relativeFrom="column">
                  <wp:posOffset>4766310</wp:posOffset>
                </wp:positionH>
                <wp:positionV relativeFrom="paragraph">
                  <wp:posOffset>70899</wp:posOffset>
                </wp:positionV>
                <wp:extent cx="1354897" cy="420370"/>
                <wp:effectExtent l="0" t="0" r="17145" b="20955"/>
                <wp:wrapNone/>
                <wp:docPr id="1327" name="Textfeld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897" cy="420370"/>
                        </a:xfrm>
                        <a:prstGeom prst="rect">
                          <a:avLst/>
                        </a:prstGeom>
                        <a:solidFill>
                          <a:srgbClr val="FFFFFF"/>
                        </a:solidFill>
                        <a:ln w="9525">
                          <a:solidFill>
                            <a:srgbClr val="000000"/>
                          </a:solidFill>
                          <a:miter lim="800000"/>
                          <a:headEnd/>
                          <a:tailEnd/>
                        </a:ln>
                      </wps:spPr>
                      <wps:txbx>
                        <w:txbxContent>
                          <w:p w:rsidR="008F125E" w:rsidRPr="009E352E" w:rsidRDefault="008F125E" w:rsidP="007B2B33">
                            <w:pPr>
                              <w:rPr>
                                <w:sz w:val="18"/>
                              </w:rPr>
                            </w:pPr>
                            <w:r w:rsidRPr="009E352E">
                              <w:rPr>
                                <w:sz w:val="18"/>
                              </w:rPr>
                              <w:t>Spätester Zahlungste</w:t>
                            </w:r>
                            <w:r w:rsidRPr="009E352E">
                              <w:rPr>
                                <w:sz w:val="18"/>
                              </w:rPr>
                              <w:t>r</w:t>
                            </w:r>
                            <w:r w:rsidRPr="009E352E">
                              <w:rPr>
                                <w:sz w:val="18"/>
                              </w:rPr>
                              <w:t>min ohne Skontoabzug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7" o:spid="_x0000_s1068" type="#_x0000_t202" style="position:absolute;left:0;text-align:left;margin-left:375.3pt;margin-top:5.6pt;width:106.7pt;height:33.1pt;z-index:25254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">
                <v:textbox style="mso-fit-shape-to-text:t">
                  <w:txbxContent>
                    <w:p w:rsidR="008F125E" w:rsidRPr="009E352E" w:rsidRDefault="008F125E" w:rsidP="007B2B33">
                      <w:pPr>
                        <w:rPr>
                          <w:sz w:val="18"/>
                        </w:rPr>
                      </w:pPr>
                      <w:r w:rsidRPr="009E352E">
                        <w:rPr>
                          <w:sz w:val="18"/>
                        </w:rPr>
                        <w:t>Spätester Zahlungste</w:t>
                      </w:r>
                      <w:r w:rsidRPr="009E352E">
                        <w:rPr>
                          <w:sz w:val="18"/>
                        </w:rPr>
                        <w:t>r</w:t>
                      </w:r>
                      <w:r w:rsidRPr="009E352E">
                        <w:rPr>
                          <w:sz w:val="18"/>
                        </w:rPr>
                        <w:t>min ohne Skontoabzug</w:t>
                      </w:r>
                    </w:p>
                  </w:txbxContent>
                </v:textbox>
              </v:shape>
            </w:pict>
          </mc:Fallback>
        </mc:AlternateContent>
      </w:r>
    </w:p>
    <w:p w:rsidR="007B2B33" w:rsidRDefault="007B2B33" w:rsidP="007B2B33">
      <w:pPr>
        <w:pStyle w:val="AufgabeText"/>
        <w:ind w:left="0"/>
        <w:rPr>
          <w:sz w:val="16"/>
          <w:szCs w:val="16"/>
        </w:rPr>
      </w:pPr>
    </w:p>
    <w:p w:rsidR="007B2B33" w:rsidRDefault="007B2B33" w:rsidP="007B2B33">
      <w:pPr>
        <w:pStyle w:val="AufgabeText"/>
        <w:ind w:left="0"/>
        <w:rPr>
          <w:sz w:val="16"/>
          <w:szCs w:val="16"/>
        </w:rPr>
      </w:pPr>
      <w:r>
        <w:rPr>
          <w:noProof/>
          <w:lang w:eastAsia="de-DE"/>
        </w:rPr>
        <mc:AlternateContent>
          <mc:Choice Requires="wps">
            <w:drawing>
              <wp:anchor distT="0" distB="0" distL="114300" distR="114300" simplePos="0" relativeHeight="252549632" behindDoc="0" locked="0" layoutInCell="1" allowOverlap="1" wp14:anchorId="5E111A96" wp14:editId="5135CCB3">
                <wp:simplePos x="0" y="0"/>
                <wp:positionH relativeFrom="column">
                  <wp:posOffset>3911600</wp:posOffset>
                </wp:positionH>
                <wp:positionV relativeFrom="paragraph">
                  <wp:posOffset>16510</wp:posOffset>
                </wp:positionV>
                <wp:extent cx="375920" cy="314960"/>
                <wp:effectExtent l="2540" t="0" r="2540" b="2540"/>
                <wp:wrapNone/>
                <wp:docPr id="1326" name="Textfeld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DB5FE6" w:rsidRDefault="008F125E" w:rsidP="007B2B33">
                            <w:pPr>
                              <w:rPr>
                                <w:sz w:val="28"/>
                              </w:rPr>
                            </w:pPr>
                            <w:r w:rsidRPr="00DB5FE6">
                              <w:rPr>
                                <w:sz w:val="28"/>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6" o:spid="_x0000_s1069" type="#_x0000_t202" style="position:absolute;left:0;text-align:left;margin-left:308pt;margin-top:1.3pt;width:29.6pt;height:24.8pt;z-index:25254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84vA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" filled="f" stroked="f">
                <v:textbox style="mso-fit-shape-to-text:t">
                  <w:txbxContent>
                    <w:p w:rsidR="008F125E" w:rsidRPr="00DB5FE6" w:rsidRDefault="008F125E" w:rsidP="007B2B33">
                      <w:pPr>
                        <w:rPr>
                          <w:sz w:val="28"/>
                        </w:rPr>
                      </w:pPr>
                      <w:r w:rsidRPr="00DB5FE6">
                        <w:rPr>
                          <w:sz w:val="28"/>
                        </w:rPr>
                        <w:t>X</w:t>
                      </w:r>
                    </w:p>
                  </w:txbxContent>
                </v:textbox>
              </v:shape>
            </w:pict>
          </mc:Fallback>
        </mc:AlternateContent>
      </w:r>
    </w:p>
    <w:p w:rsidR="007B2B33" w:rsidRDefault="007B2B33" w:rsidP="007B2B33">
      <w:pPr>
        <w:pStyle w:val="AufgabeText"/>
        <w:ind w:left="0"/>
        <w:rPr>
          <w:sz w:val="16"/>
          <w:szCs w:val="16"/>
        </w:rPr>
      </w:pPr>
    </w:p>
    <w:p w:rsidR="007B2B33" w:rsidRDefault="007B2B33" w:rsidP="007B2B33">
      <w:pPr>
        <w:pStyle w:val="AufgabeText"/>
        <w:ind w:left="0"/>
        <w:rPr>
          <w:sz w:val="16"/>
          <w:szCs w:val="16"/>
        </w:rPr>
      </w:pPr>
      <w:r>
        <w:rPr>
          <w:noProof/>
          <w:lang w:eastAsia="de-DE"/>
        </w:rPr>
        <mc:AlternateContent>
          <mc:Choice Requires="wps">
            <w:drawing>
              <wp:anchor distT="0" distB="0" distL="114300" distR="114300" simplePos="0" relativeHeight="252548608" behindDoc="0" locked="0" layoutInCell="1" allowOverlap="1" wp14:anchorId="17FAD190" wp14:editId="0C462F52">
                <wp:simplePos x="0" y="0"/>
                <wp:positionH relativeFrom="column">
                  <wp:posOffset>450215</wp:posOffset>
                </wp:positionH>
                <wp:positionV relativeFrom="paragraph">
                  <wp:posOffset>76835</wp:posOffset>
                </wp:positionV>
                <wp:extent cx="375920" cy="314960"/>
                <wp:effectExtent l="1270" t="0" r="3810" b="635"/>
                <wp:wrapNone/>
                <wp:docPr id="1325" name="Textfeld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DB5FE6" w:rsidRDefault="008F125E" w:rsidP="007B2B33">
                            <w:pPr>
                              <w:rPr>
                                <w:sz w:val="28"/>
                              </w:rPr>
                            </w:pPr>
                            <w:r w:rsidRPr="00DB5FE6">
                              <w:rPr>
                                <w:sz w:val="28"/>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5" o:spid="_x0000_s1070" type="#_x0000_t202" style="position:absolute;left:0;text-align:left;margin-left:35.45pt;margin-top:6.05pt;width:29.6pt;height:24.8pt;z-index:25254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Wwuw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" filled="f" stroked="f">
                <v:textbox style="mso-fit-shape-to-text:t">
                  <w:txbxContent>
                    <w:p w:rsidR="008F125E" w:rsidRPr="00DB5FE6" w:rsidRDefault="008F125E" w:rsidP="007B2B33">
                      <w:pPr>
                        <w:rPr>
                          <w:sz w:val="28"/>
                        </w:rPr>
                      </w:pPr>
                      <w:r w:rsidRPr="00DB5FE6">
                        <w:rPr>
                          <w:sz w:val="28"/>
                        </w:rPr>
                        <w:t>X</w:t>
                      </w:r>
                    </w:p>
                  </w:txbxContent>
                </v:textbox>
              </v:shape>
            </w:pict>
          </mc:Fallback>
        </mc:AlternateContent>
      </w:r>
    </w:p>
    <w:p w:rsidR="007B2B33" w:rsidRDefault="009E352E" w:rsidP="007B2B33">
      <w:pPr>
        <w:pStyle w:val="AufgabeText"/>
        <w:ind w:left="0"/>
        <w:rPr>
          <w:sz w:val="16"/>
          <w:szCs w:val="16"/>
        </w:rPr>
      </w:pPr>
      <w:r>
        <w:rPr>
          <w:noProof/>
          <w:sz w:val="16"/>
          <w:szCs w:val="16"/>
          <w:lang w:eastAsia="de-DE"/>
        </w:rPr>
        <mc:AlternateContent>
          <mc:Choice Requires="wps">
            <w:drawing>
              <wp:anchor distT="0" distB="0" distL="114300" distR="114300" simplePos="0" relativeHeight="252546560" behindDoc="0" locked="0" layoutInCell="1" allowOverlap="1" wp14:anchorId="51958880" wp14:editId="70A264F3">
                <wp:simplePos x="0" y="0"/>
                <wp:positionH relativeFrom="column">
                  <wp:posOffset>4758360</wp:posOffset>
                </wp:positionH>
                <wp:positionV relativeFrom="paragraph">
                  <wp:posOffset>47487</wp:posOffset>
                </wp:positionV>
                <wp:extent cx="1362848" cy="420370"/>
                <wp:effectExtent l="0" t="0" r="27940" b="20955"/>
                <wp:wrapNone/>
                <wp:docPr id="1328" name="Textfeld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848" cy="420370"/>
                        </a:xfrm>
                        <a:prstGeom prst="rect">
                          <a:avLst/>
                        </a:prstGeom>
                        <a:solidFill>
                          <a:srgbClr val="FFFFFF"/>
                        </a:solidFill>
                        <a:ln w="9525">
                          <a:solidFill>
                            <a:srgbClr val="000000"/>
                          </a:solidFill>
                          <a:miter lim="800000"/>
                          <a:headEnd/>
                          <a:tailEnd/>
                        </a:ln>
                      </wps:spPr>
                      <wps:txbx>
                        <w:txbxContent>
                          <w:p w:rsidR="008F125E" w:rsidRPr="009E352E" w:rsidRDefault="008F125E" w:rsidP="007B2B33">
                            <w:pPr>
                              <w:rPr>
                                <w:sz w:val="18"/>
                              </w:rPr>
                            </w:pPr>
                            <w:r w:rsidRPr="009E352E">
                              <w:rPr>
                                <w:sz w:val="18"/>
                              </w:rPr>
                              <w:t>Spätester Zahlungste</w:t>
                            </w:r>
                            <w:r w:rsidRPr="009E352E">
                              <w:rPr>
                                <w:sz w:val="18"/>
                              </w:rPr>
                              <w:t>r</w:t>
                            </w:r>
                            <w:r w:rsidRPr="009E352E">
                              <w:rPr>
                                <w:sz w:val="18"/>
                              </w:rPr>
                              <w:t>min mit Skontoabzug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8" o:spid="_x0000_s1071" type="#_x0000_t202" style="position:absolute;left:0;text-align:left;margin-left:374.65pt;margin-top:3.75pt;width:107.3pt;height:33.1pt;z-index:25254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">
                <v:textbox style="mso-fit-shape-to-text:t">
                  <w:txbxContent>
                    <w:p w:rsidR="008F125E" w:rsidRPr="009E352E" w:rsidRDefault="008F125E" w:rsidP="007B2B33">
                      <w:pPr>
                        <w:rPr>
                          <w:sz w:val="18"/>
                        </w:rPr>
                      </w:pPr>
                      <w:r w:rsidRPr="009E352E">
                        <w:rPr>
                          <w:sz w:val="18"/>
                        </w:rPr>
                        <w:t>Spätester Zahlungste</w:t>
                      </w:r>
                      <w:r w:rsidRPr="009E352E">
                        <w:rPr>
                          <w:sz w:val="18"/>
                        </w:rPr>
                        <w:t>r</w:t>
                      </w:r>
                      <w:r w:rsidRPr="009E352E">
                        <w:rPr>
                          <w:sz w:val="18"/>
                        </w:rPr>
                        <w:t>min mit Skontoabzug</w:t>
                      </w:r>
                    </w:p>
                  </w:txbxContent>
                </v:textbox>
              </v:shape>
            </w:pict>
          </mc:Fallback>
        </mc:AlternateContent>
      </w:r>
    </w:p>
    <w:p w:rsidR="007B2B33" w:rsidRDefault="007B2B33" w:rsidP="007B2B33">
      <w:pPr>
        <w:pStyle w:val="AufgabeText"/>
        <w:ind w:left="0"/>
        <w:rPr>
          <w:sz w:val="16"/>
          <w:szCs w:val="16"/>
        </w:rPr>
      </w:pPr>
    </w:p>
    <w:p w:rsidR="007B2B33" w:rsidRDefault="007B2B33" w:rsidP="007B2B33">
      <w:pPr>
        <w:pStyle w:val="AufgabeText"/>
        <w:ind w:left="0"/>
        <w:rPr>
          <w:sz w:val="16"/>
          <w:szCs w:val="16"/>
        </w:rPr>
      </w:pPr>
    </w:p>
    <w:p w:rsidR="007B2B33" w:rsidRDefault="007B2B33" w:rsidP="007B2B33">
      <w:pPr>
        <w:pStyle w:val="AufgabeText"/>
        <w:ind w:left="0"/>
        <w:rPr>
          <w:sz w:val="16"/>
          <w:szCs w:val="16"/>
        </w:rPr>
      </w:pPr>
    </w:p>
    <w:p w:rsidR="007B2B33" w:rsidRDefault="007B2B33" w:rsidP="007B2B33">
      <w:pPr>
        <w:pStyle w:val="AufgabeText"/>
        <w:ind w:left="0"/>
        <w:rPr>
          <w:sz w:val="16"/>
          <w:szCs w:val="16"/>
        </w:rPr>
      </w:pPr>
    </w:p>
    <w:p w:rsidR="007B2B33" w:rsidRDefault="007B2B33" w:rsidP="007B2B33">
      <w:pPr>
        <w:pStyle w:val="AufgabeText"/>
        <w:ind w:left="0"/>
        <w:rPr>
          <w:sz w:val="16"/>
          <w:szCs w:val="16"/>
        </w:rPr>
      </w:pPr>
    </w:p>
    <w:p w:rsidR="007B2B33" w:rsidRDefault="007B2B33" w:rsidP="007B2B33">
      <w:pPr>
        <w:pStyle w:val="AufgabeText"/>
        <w:ind w:left="0"/>
        <w:rPr>
          <w:sz w:val="16"/>
          <w:szCs w:val="16"/>
        </w:rPr>
      </w:pPr>
    </w:p>
    <w:p w:rsidR="00B62764" w:rsidRDefault="007B2B33" w:rsidP="00B62764">
      <w:pPr>
        <w:pStyle w:val="Textkrper"/>
      </w:pPr>
      <w:r w:rsidRPr="009547D6">
        <w:t>In ihrem Angebot haben Sie folgende Bedingungen niedergeschrieben:</w:t>
      </w:r>
      <w:r w:rsidR="00B62764">
        <w:t xml:space="preserve"> </w:t>
      </w:r>
    </w:p>
    <w:p w:rsidR="007B2B33" w:rsidRPr="009547D6" w:rsidRDefault="007B2B33" w:rsidP="00B62764">
      <w:pPr>
        <w:pStyle w:val="Textkrper"/>
      </w:pPr>
      <w:r w:rsidRPr="009547D6">
        <w:t xml:space="preserve">Zahlungsbedingungen: </w:t>
      </w:r>
      <w:r w:rsidRPr="009547D6">
        <w:tab/>
        <w:t>Bei Z</w:t>
      </w:r>
      <w:r w:rsidR="00947BD8">
        <w:t>ahlung innerhalb von 10 Tagen 3 </w:t>
      </w:r>
      <w:r w:rsidRPr="009547D6">
        <w:t>% Skonto</w:t>
      </w:r>
      <w:r w:rsidRPr="009547D6">
        <w:br/>
      </w:r>
      <w:r w:rsidR="00B62764">
        <w:tab/>
      </w:r>
      <w:r w:rsidR="00B62764">
        <w:tab/>
      </w:r>
      <w:r w:rsidR="00B62764">
        <w:tab/>
      </w:r>
      <w:r w:rsidRPr="009547D6">
        <w:t>spätester Zahlungstermin in 30 Tagen</w:t>
      </w:r>
    </w:p>
    <w:p w:rsidR="007B2B33" w:rsidRPr="009547D6" w:rsidRDefault="007B2B33" w:rsidP="009E352E">
      <w:pPr>
        <w:pStyle w:val="AufgabeEbene1"/>
      </w:pPr>
      <w:r w:rsidRPr="009547D6">
        <w:t xml:space="preserve">Unser Kunde erhielt am 15.12.20__ eine Rechnung. Es </w:t>
      </w:r>
      <w:proofErr w:type="gramStart"/>
      <w:r w:rsidRPr="009547D6">
        <w:t>wurden</w:t>
      </w:r>
      <w:proofErr w:type="gramEnd"/>
      <w:r w:rsidRPr="009547D6">
        <w:t xml:space="preserve"> obige Zahlungsbedi</w:t>
      </w:r>
      <w:r w:rsidRPr="009547D6">
        <w:t>n</w:t>
      </w:r>
      <w:r w:rsidR="00B62764">
        <w:t>gungen vereinbart.</w:t>
      </w:r>
    </w:p>
    <w:p w:rsidR="007B2B33" w:rsidRPr="009547D6" w:rsidRDefault="007B2B33" w:rsidP="00947BD8">
      <w:pPr>
        <w:pStyle w:val="AufgabeText"/>
        <w:rPr>
          <w:szCs w:val="16"/>
        </w:rPr>
      </w:pPr>
      <w:r w:rsidRPr="009547D6">
        <w:rPr>
          <w:szCs w:val="16"/>
        </w:rPr>
        <w:t>Kann der Kunde die Möglichkeit des Skontoa</w:t>
      </w:r>
      <w:r w:rsidR="00B62764">
        <w:rPr>
          <w:szCs w:val="16"/>
        </w:rPr>
        <w:t>b</w:t>
      </w:r>
      <w:r w:rsidRPr="009547D6">
        <w:rPr>
          <w:szCs w:val="16"/>
        </w:rPr>
        <w:t>zuges wahrnehmen, wenn er am 20.12.20__ den fälligen Betrag überweist?</w:t>
      </w:r>
    </w:p>
    <w:p w:rsidR="007B2B33" w:rsidRPr="009547D6" w:rsidRDefault="007B2B33" w:rsidP="00B62764">
      <w:pPr>
        <w:pStyle w:val="AufgabeEbene1"/>
      </w:pPr>
      <w:r w:rsidRPr="009547D6">
        <w:t>Geben Sie an, wie viel dieser Kunde bezahlen müsste, wenn er seine Rechnung am 20.12.20__ begleicht und der Rechnungsbetrag 2.350,00 € beträgt.</w:t>
      </w:r>
    </w:p>
    <w:p w:rsidR="00E447AA" w:rsidRPr="00B62764" w:rsidRDefault="007B2B33" w:rsidP="00B62764">
      <w:pPr>
        <w:pStyle w:val="AufgabeEbene1"/>
      </w:pPr>
      <w:r w:rsidRPr="00B62764">
        <w:t>Berechnen Sie die Ersparnis, wenn die Möglichkeit des</w:t>
      </w:r>
      <w:r w:rsidR="00947BD8">
        <w:t xml:space="preserve"> </w:t>
      </w:r>
      <w:r w:rsidRPr="00B62764">
        <w:t>Skontoabzuges genutzt wird.</w:t>
      </w:r>
      <w:r w:rsidRPr="00B62764">
        <w:br/>
      </w:r>
      <w:r w:rsidR="00E447AA" w:rsidRPr="00B62764">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04308B" w:rsidRPr="00B51DE9" w:rsidTr="00BE72FE">
        <w:trPr>
          <w:trHeight w:val="523"/>
        </w:trPr>
        <w:tc>
          <w:tcPr>
            <w:tcW w:w="3119" w:type="dxa"/>
            <w:tcBorders>
              <w:left w:val="single" w:sz="4" w:space="0" w:color="auto"/>
              <w:bottom w:val="single" w:sz="4" w:space="0" w:color="auto"/>
              <w:right w:val="single" w:sz="4" w:space="0" w:color="auto"/>
            </w:tcBorders>
            <w:shd w:val="clear" w:color="auto" w:fill="D9D9D9"/>
            <w:hideMark/>
          </w:tcPr>
          <w:p w:rsidR="0004308B" w:rsidRDefault="0004308B" w:rsidP="00BE72FE">
            <w:pPr>
              <w:pStyle w:val="Tabelle6pt"/>
              <w:rPr>
                <w:color w:val="000000"/>
              </w:rPr>
            </w:pPr>
            <w:r>
              <w:lastRenderedPageBreak/>
              <w:t>Lernfeld</w:t>
            </w:r>
          </w:p>
          <w:p w:rsidR="0004308B" w:rsidRDefault="0004308B" w:rsidP="00BE72FE">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04308B" w:rsidRDefault="0004308B" w:rsidP="00BE72FE">
            <w:pPr>
              <w:pStyle w:val="Tabelle6pt"/>
              <w:rPr>
                <w:color w:val="000000"/>
              </w:rPr>
            </w:pPr>
            <w:r>
              <w:t>Titel</w:t>
            </w:r>
          </w:p>
          <w:p w:rsidR="00491B31" w:rsidRDefault="0004308B" w:rsidP="00BE72FE">
            <w:pPr>
              <w:pStyle w:val="TabelleKopflinks"/>
            </w:pPr>
            <w:r>
              <w:t xml:space="preserve">Erstellen eines Angebots – </w:t>
            </w:r>
          </w:p>
          <w:p w:rsidR="0004308B" w:rsidRDefault="0004308B" w:rsidP="00BE72FE">
            <w:pPr>
              <w:pStyle w:val="TabelleKopflinks"/>
            </w:pPr>
            <w:r>
              <w:t>Terminplanung</w:t>
            </w:r>
          </w:p>
        </w:tc>
        <w:tc>
          <w:tcPr>
            <w:tcW w:w="188" w:type="dxa"/>
            <w:vMerge w:val="restart"/>
            <w:tcBorders>
              <w:top w:val="nil"/>
              <w:left w:val="single" w:sz="4" w:space="0" w:color="auto"/>
              <w:bottom w:val="nil"/>
              <w:right w:val="single" w:sz="4" w:space="0" w:color="auto"/>
            </w:tcBorders>
            <w:shd w:val="clear" w:color="auto" w:fill="FFFFFF"/>
          </w:tcPr>
          <w:p w:rsidR="0004308B" w:rsidRPr="004B658C" w:rsidRDefault="0004308B" w:rsidP="00BE72FE"/>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4308B" w:rsidRDefault="0004308B" w:rsidP="00BE72FE">
            <w:pPr>
              <w:pStyle w:val="Tabelle6pt"/>
            </w:pPr>
          </w:p>
          <w:p w:rsidR="0004308B" w:rsidRDefault="0004308B" w:rsidP="00BE72FE">
            <w:pPr>
              <w:pStyle w:val="TabelleKopfmitte"/>
              <w:rPr>
                <w:rFonts w:eastAsia="Calibri"/>
              </w:rPr>
            </w:pPr>
            <w:r>
              <w:rPr>
                <w:rFonts w:eastAsia="Calibri"/>
              </w:rPr>
              <w:t>Wirtschaft</w:t>
            </w:r>
          </w:p>
          <w:p w:rsidR="0004308B" w:rsidRPr="00B51DE9" w:rsidRDefault="00C0502B" w:rsidP="00BE72FE">
            <w:pPr>
              <w:pStyle w:val="TabelleKopfmitte"/>
              <w:rPr>
                <w:rFonts w:eastAsia="Calibri"/>
              </w:rPr>
            </w:pPr>
            <w:r>
              <w:rPr>
                <w:rFonts w:eastAsia="Calibri"/>
              </w:rPr>
              <w:t>W2</w:t>
            </w:r>
            <w:r w:rsidR="002A23C6">
              <w:rPr>
                <w:rFonts w:eastAsia="Calibri"/>
              </w:rPr>
              <w:t>.01.04.02</w:t>
            </w:r>
          </w:p>
        </w:tc>
      </w:tr>
      <w:tr w:rsidR="0004308B" w:rsidRPr="00B51DE9" w:rsidTr="00BE72FE">
        <w:tc>
          <w:tcPr>
            <w:tcW w:w="7348" w:type="dxa"/>
            <w:gridSpan w:val="3"/>
            <w:tcBorders>
              <w:left w:val="single" w:sz="4" w:space="0" w:color="auto"/>
              <w:bottom w:val="single" w:sz="4" w:space="0" w:color="auto"/>
              <w:right w:val="single" w:sz="4" w:space="0" w:color="auto"/>
            </w:tcBorders>
            <w:shd w:val="clear" w:color="auto" w:fill="auto"/>
            <w:hideMark/>
          </w:tcPr>
          <w:p w:rsidR="0004308B" w:rsidRPr="004B658C" w:rsidRDefault="0004308B" w:rsidP="00BE72FE">
            <w:pPr>
              <w:pStyle w:val="Tabelle6pt"/>
            </w:pPr>
            <w:r>
              <w:t>Kompetenzbereiche:</w:t>
            </w:r>
          </w:p>
          <w:p w:rsidR="00157910" w:rsidRPr="007D1828" w:rsidRDefault="00157910" w:rsidP="00157910">
            <w:pPr>
              <w:pStyle w:val="Kopf8ptafz"/>
            </w:pPr>
            <w:r w:rsidRPr="007D1828">
              <w:t>Ich kann anhand unterschiedlicher Belege Informationen zusammenstellen und den Verkaufspro</w:t>
            </w:r>
            <w:r>
              <w:t>zess beschreiben.</w:t>
            </w:r>
          </w:p>
          <w:p w:rsidR="00157910" w:rsidRDefault="00157910" w:rsidP="00157910">
            <w:pPr>
              <w:pStyle w:val="Kopf8ptafz"/>
            </w:pPr>
            <w:r w:rsidRPr="007D1828">
              <w:t>Ich kann die rechtlichen Grundtatbestände im Verkaufsprozess benennen und einsetzen.</w:t>
            </w:r>
          </w:p>
          <w:p w:rsidR="0004308B" w:rsidRDefault="00157910" w:rsidP="00157910">
            <w:pPr>
              <w:pStyle w:val="Kopf8ptafz"/>
            </w:pPr>
            <w:r w:rsidRPr="007D1828">
              <w:t>Ich kann den Arbeitsablauf im Verkaufsprozess planen und durchführen.</w:t>
            </w:r>
          </w:p>
        </w:tc>
        <w:tc>
          <w:tcPr>
            <w:tcW w:w="188" w:type="dxa"/>
            <w:vMerge/>
            <w:tcBorders>
              <w:left w:val="single" w:sz="4" w:space="0" w:color="auto"/>
              <w:bottom w:val="nil"/>
              <w:right w:val="nil"/>
            </w:tcBorders>
            <w:vAlign w:val="center"/>
            <w:hideMark/>
          </w:tcPr>
          <w:p w:rsidR="0004308B" w:rsidRDefault="0004308B" w:rsidP="00BE72FE">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4308B" w:rsidRPr="00B51DE9" w:rsidTr="00BE72FE">
              <w:trPr>
                <w:trHeight w:val="284"/>
              </w:trPr>
              <w:tc>
                <w:tcPr>
                  <w:tcW w:w="2090" w:type="dxa"/>
                  <w:shd w:val="clear" w:color="auto" w:fill="auto"/>
                </w:tcPr>
                <w:p w:rsidR="0004308B" w:rsidRPr="00B51DE9" w:rsidRDefault="0004308B" w:rsidP="00BE72FE">
                  <w:pPr>
                    <w:pStyle w:val="Textkrpermitte"/>
                  </w:pPr>
                  <w:proofErr w:type="spellStart"/>
                  <w:r w:rsidRPr="00B51DE9">
                    <w:t>LernPROJEKT</w:t>
                  </w:r>
                  <w:proofErr w:type="spellEnd"/>
                </w:p>
              </w:tc>
            </w:tr>
            <w:tr w:rsidR="0004308B" w:rsidRPr="00B51DE9" w:rsidTr="00BE72FE">
              <w:trPr>
                <w:trHeight w:val="284"/>
              </w:trPr>
              <w:tc>
                <w:tcPr>
                  <w:tcW w:w="2090" w:type="dxa"/>
                  <w:tcBorders>
                    <w:bottom w:val="single" w:sz="4" w:space="0" w:color="auto"/>
                  </w:tcBorders>
                  <w:shd w:val="clear" w:color="auto" w:fill="auto"/>
                </w:tcPr>
                <w:p w:rsidR="0004308B" w:rsidRPr="00B51DE9" w:rsidRDefault="0004308B" w:rsidP="00BE72FE">
                  <w:pPr>
                    <w:pStyle w:val="Textkrpermitte"/>
                  </w:pPr>
                  <w:proofErr w:type="spellStart"/>
                  <w:r w:rsidRPr="00B51DE9">
                    <w:t>LernTHEMA</w:t>
                  </w:r>
                  <w:proofErr w:type="spellEnd"/>
                </w:p>
              </w:tc>
            </w:tr>
            <w:tr w:rsidR="0004308B" w:rsidRPr="00B51DE9" w:rsidTr="00BE72FE">
              <w:trPr>
                <w:trHeight w:val="284"/>
              </w:trPr>
              <w:tc>
                <w:tcPr>
                  <w:tcW w:w="2090" w:type="dxa"/>
                  <w:tcBorders>
                    <w:bottom w:val="nil"/>
                  </w:tcBorders>
                  <w:shd w:val="clear" w:color="auto" w:fill="D9D9D9" w:themeFill="background1" w:themeFillShade="D9"/>
                </w:tcPr>
                <w:p w:rsidR="0004308B" w:rsidRPr="00B51DE9" w:rsidRDefault="0004308B" w:rsidP="00BE72FE">
                  <w:pPr>
                    <w:pStyle w:val="TabelleKopfmitte"/>
                  </w:pPr>
                  <w:proofErr w:type="spellStart"/>
                  <w:r w:rsidRPr="00B51DE9">
                    <w:t>LernSCHRITT</w:t>
                  </w:r>
                  <w:proofErr w:type="spellEnd"/>
                </w:p>
              </w:tc>
            </w:tr>
          </w:tbl>
          <w:p w:rsidR="0004308B" w:rsidRPr="00B51DE9" w:rsidRDefault="0004308B" w:rsidP="00BE72FE"/>
        </w:tc>
      </w:tr>
      <w:tr w:rsidR="0004308B" w:rsidRPr="00B51DE9" w:rsidTr="00BE72FE">
        <w:trPr>
          <w:trHeight w:val="149"/>
        </w:trPr>
        <w:tc>
          <w:tcPr>
            <w:tcW w:w="7348" w:type="dxa"/>
            <w:gridSpan w:val="3"/>
            <w:tcBorders>
              <w:top w:val="single" w:sz="4" w:space="0" w:color="auto"/>
              <w:left w:val="nil"/>
              <w:right w:val="nil"/>
            </w:tcBorders>
          </w:tcPr>
          <w:p w:rsidR="0004308B" w:rsidRPr="00B51DE9" w:rsidRDefault="0004308B" w:rsidP="00BE72FE"/>
        </w:tc>
        <w:tc>
          <w:tcPr>
            <w:tcW w:w="196" w:type="dxa"/>
            <w:gridSpan w:val="2"/>
            <w:tcBorders>
              <w:top w:val="nil"/>
              <w:left w:val="nil"/>
              <w:right w:val="nil"/>
            </w:tcBorders>
          </w:tcPr>
          <w:p w:rsidR="0004308B" w:rsidRPr="00B51DE9" w:rsidRDefault="0004308B" w:rsidP="00BE72FE"/>
        </w:tc>
        <w:tc>
          <w:tcPr>
            <w:tcW w:w="2095" w:type="dxa"/>
            <w:tcBorders>
              <w:top w:val="single" w:sz="4" w:space="0" w:color="auto"/>
              <w:left w:val="nil"/>
              <w:right w:val="nil"/>
            </w:tcBorders>
          </w:tcPr>
          <w:p w:rsidR="0004308B" w:rsidRPr="00B51DE9" w:rsidRDefault="0004308B" w:rsidP="00BE72FE"/>
        </w:tc>
      </w:tr>
      <w:tr w:rsidR="0004308B" w:rsidRPr="00B51DE9" w:rsidTr="00BE72FE">
        <w:trPr>
          <w:trHeight w:val="443"/>
        </w:trPr>
        <w:tc>
          <w:tcPr>
            <w:tcW w:w="4818" w:type="dxa"/>
            <w:gridSpan w:val="2"/>
            <w:vMerge w:val="restart"/>
            <w:tcBorders>
              <w:left w:val="single" w:sz="4" w:space="0" w:color="auto"/>
              <w:right w:val="single" w:sz="4" w:space="0" w:color="auto"/>
            </w:tcBorders>
          </w:tcPr>
          <w:p w:rsidR="0004308B" w:rsidRPr="004B658C" w:rsidRDefault="0004308B" w:rsidP="00BE72FE">
            <w:pPr>
              <w:pStyle w:val="Tabelle6pt"/>
            </w:pPr>
            <w:r>
              <w:t>Kompetenzen:</w:t>
            </w:r>
          </w:p>
          <w:p w:rsidR="00157910" w:rsidRDefault="00157910" w:rsidP="00157910">
            <w:pPr>
              <w:pStyle w:val="Kopf8ptafz"/>
            </w:pPr>
            <w:r>
              <w:t>Ich kann die Begriffe Skonto und Zahlungsziel erklären.</w:t>
            </w:r>
          </w:p>
          <w:p w:rsidR="00157910" w:rsidRDefault="00157910" w:rsidP="00157910">
            <w:pPr>
              <w:pStyle w:val="Kopf8ptafz"/>
            </w:pPr>
            <w:r>
              <w:t>Ich kann auf einem Zahlenstrahl die Zahlungsbedingungen da</w:t>
            </w:r>
            <w:r>
              <w:t>r</w:t>
            </w:r>
            <w:r>
              <w:t>stellen und datieren.</w:t>
            </w:r>
          </w:p>
          <w:p w:rsidR="0004308B" w:rsidRDefault="00157910" w:rsidP="00157910">
            <w:pPr>
              <w:pStyle w:val="Kopf8ptafz"/>
            </w:pPr>
            <w:r>
              <w:t>Ich kann die in Navision verwendeten Zahlungscodes entschlü</w:t>
            </w:r>
            <w:r>
              <w:t>s</w:t>
            </w:r>
            <w:r>
              <w:t>seln.</w:t>
            </w:r>
          </w:p>
        </w:tc>
        <w:tc>
          <w:tcPr>
            <w:tcW w:w="4821" w:type="dxa"/>
            <w:gridSpan w:val="4"/>
            <w:tcBorders>
              <w:left w:val="single" w:sz="4" w:space="0" w:color="auto"/>
              <w:right w:val="single" w:sz="4" w:space="0" w:color="auto"/>
            </w:tcBorders>
          </w:tcPr>
          <w:p w:rsidR="0004308B" w:rsidRDefault="0004308B" w:rsidP="00BE72FE">
            <w:pPr>
              <w:pStyle w:val="Tabelle6pt"/>
            </w:pPr>
            <w:r>
              <w:t>Was Sie schon können sollten:</w:t>
            </w:r>
          </w:p>
          <w:p w:rsidR="0004308B" w:rsidRPr="00234B66" w:rsidRDefault="0004308B" w:rsidP="0020012D">
            <w:pPr>
              <w:pStyle w:val="Kopf8ptafz"/>
              <w:numPr>
                <w:ilvl w:val="0"/>
                <w:numId w:val="0"/>
              </w:numPr>
              <w:ind w:left="416" w:hanging="360"/>
            </w:pPr>
          </w:p>
        </w:tc>
      </w:tr>
      <w:tr w:rsidR="0004308B" w:rsidRPr="00B51DE9" w:rsidTr="00BE72FE">
        <w:trPr>
          <w:trHeight w:val="443"/>
        </w:trPr>
        <w:tc>
          <w:tcPr>
            <w:tcW w:w="4818" w:type="dxa"/>
            <w:gridSpan w:val="2"/>
            <w:vMerge/>
            <w:tcBorders>
              <w:left w:val="single" w:sz="4" w:space="0" w:color="auto"/>
              <w:right w:val="single" w:sz="4" w:space="0" w:color="auto"/>
            </w:tcBorders>
          </w:tcPr>
          <w:p w:rsidR="0004308B" w:rsidRDefault="0004308B" w:rsidP="00BE72FE">
            <w:pPr>
              <w:pStyle w:val="Tabelle6pt"/>
            </w:pPr>
          </w:p>
        </w:tc>
        <w:tc>
          <w:tcPr>
            <w:tcW w:w="4821" w:type="dxa"/>
            <w:gridSpan w:val="4"/>
            <w:tcBorders>
              <w:left w:val="single" w:sz="4" w:space="0" w:color="auto"/>
              <w:right w:val="single" w:sz="4" w:space="0" w:color="auto"/>
            </w:tcBorders>
          </w:tcPr>
          <w:p w:rsidR="0004308B" w:rsidRDefault="0004308B" w:rsidP="00BE72FE">
            <w:pPr>
              <w:pStyle w:val="Tabelle6pt"/>
            </w:pPr>
            <w:r>
              <w:t>Wofür Sie das benötigen:</w:t>
            </w:r>
          </w:p>
          <w:p w:rsidR="0004308B" w:rsidRDefault="0004308B" w:rsidP="0020012D">
            <w:pPr>
              <w:pStyle w:val="Kopf8ptafz"/>
              <w:numPr>
                <w:ilvl w:val="0"/>
                <w:numId w:val="0"/>
              </w:numPr>
              <w:ind w:left="416" w:hanging="360"/>
            </w:pPr>
          </w:p>
        </w:tc>
      </w:tr>
      <w:tr w:rsidR="0004308B" w:rsidRPr="00B51DE9" w:rsidTr="00BE72FE">
        <w:trPr>
          <w:trHeight w:val="443"/>
        </w:trPr>
        <w:tc>
          <w:tcPr>
            <w:tcW w:w="4818" w:type="dxa"/>
            <w:gridSpan w:val="2"/>
            <w:vMerge/>
            <w:tcBorders>
              <w:left w:val="single" w:sz="4" w:space="0" w:color="auto"/>
              <w:right w:val="single" w:sz="4" w:space="0" w:color="auto"/>
            </w:tcBorders>
          </w:tcPr>
          <w:p w:rsidR="0004308B" w:rsidRDefault="0004308B" w:rsidP="00BE72FE">
            <w:pPr>
              <w:pStyle w:val="Tabelle6pt"/>
            </w:pPr>
          </w:p>
        </w:tc>
        <w:tc>
          <w:tcPr>
            <w:tcW w:w="4821" w:type="dxa"/>
            <w:gridSpan w:val="4"/>
            <w:tcBorders>
              <w:left w:val="single" w:sz="4" w:space="0" w:color="auto"/>
              <w:right w:val="single" w:sz="4" w:space="0" w:color="auto"/>
            </w:tcBorders>
          </w:tcPr>
          <w:p w:rsidR="0004308B" w:rsidRDefault="0004308B" w:rsidP="00BE72FE">
            <w:pPr>
              <w:pStyle w:val="Tabelle6pt"/>
            </w:pPr>
            <w:r>
              <w:t>Wie Sie Ihr Können prüfen können:</w:t>
            </w:r>
          </w:p>
          <w:p w:rsidR="0004308B" w:rsidRPr="00234B66" w:rsidRDefault="0004308B" w:rsidP="0020012D">
            <w:pPr>
              <w:pStyle w:val="Kopf8ptafz"/>
              <w:numPr>
                <w:ilvl w:val="0"/>
                <w:numId w:val="0"/>
              </w:numPr>
              <w:ind w:left="416" w:hanging="360"/>
            </w:pPr>
          </w:p>
        </w:tc>
      </w:tr>
    </w:tbl>
    <w:p w:rsidR="007B2B33" w:rsidRPr="009547D6" w:rsidRDefault="009E352E" w:rsidP="009E352E">
      <w:pPr>
        <w:pStyle w:val="berschrift4"/>
      </w:pPr>
      <w:r>
        <w:t>Arbeitsauftrag</w:t>
      </w:r>
      <w:r>
        <w:rPr>
          <w:noProof/>
          <w:sz w:val="24"/>
        </w:rPr>
        <w:drawing>
          <wp:anchor distT="0" distB="0" distL="114300" distR="114300" simplePos="0" relativeHeight="252648960"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21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B33" w:rsidRPr="009547D6" w:rsidRDefault="007B2B33" w:rsidP="002A23C6">
      <w:r w:rsidRPr="009547D6">
        <w:t>In ihrem Angebot haben Sie folgende Bedingungen niedergeschrieben:</w:t>
      </w:r>
    </w:p>
    <w:p w:rsidR="007B2B33" w:rsidRPr="009547D6" w:rsidRDefault="007B2B33" w:rsidP="002A23C6">
      <w:r w:rsidRPr="009547D6">
        <w:t xml:space="preserve">Zahlungsbedingungen: </w:t>
      </w:r>
      <w:r w:rsidRPr="009547D6">
        <w:tab/>
        <w:t>Bei Zahlung innerhalb von 10 Tagen 2 % Skonto</w:t>
      </w:r>
      <w:r w:rsidRPr="009547D6">
        <w:br/>
      </w:r>
      <w:r w:rsidRPr="009547D6">
        <w:tab/>
      </w:r>
      <w:r w:rsidRPr="009547D6">
        <w:tab/>
      </w:r>
      <w:r w:rsidRPr="009547D6">
        <w:tab/>
        <w:t>spätester Zahlungstermin in 30 Tagen</w:t>
      </w:r>
    </w:p>
    <w:p w:rsidR="007B2B33" w:rsidRPr="00B62764" w:rsidRDefault="007B2B33" w:rsidP="005E1582">
      <w:pPr>
        <w:pStyle w:val="AufgabeEbene1"/>
        <w:numPr>
          <w:ilvl w:val="0"/>
          <w:numId w:val="31"/>
        </w:numPr>
        <w:ind w:left="360"/>
        <w:rPr>
          <w:szCs w:val="16"/>
        </w:rPr>
      </w:pPr>
      <w:r w:rsidRPr="009547D6">
        <w:t>In den Kalenderblättern für die Monate Oktober/November, sind die</w:t>
      </w:r>
      <w:r w:rsidR="00B62764">
        <w:t xml:space="preserve"> </w:t>
      </w:r>
      <w:r w:rsidRPr="009547D6">
        <w:t>beiden mögl</w:t>
      </w:r>
      <w:r w:rsidRPr="009547D6">
        <w:t>i</w:t>
      </w:r>
      <w:r w:rsidR="00B62764">
        <w:t xml:space="preserve">chen </w:t>
      </w:r>
      <w:r w:rsidRPr="009547D6">
        <w:t>Zahlungstermine m</w:t>
      </w:r>
      <w:r w:rsidR="00B62764">
        <w:t xml:space="preserve">it einem Kreuz markiert, falls </w:t>
      </w:r>
      <w:r w:rsidRPr="009547D6">
        <w:t xml:space="preserve">das Rechnungsdatum  01.10.2015 lautet. </w:t>
      </w:r>
      <w:r w:rsidRPr="00B62764">
        <w:rPr>
          <w:szCs w:val="16"/>
        </w:rPr>
        <w:t>Erläutern Sie stichwortartig, wie die beiden Termine berechnet werden.</w:t>
      </w:r>
    </w:p>
    <w:p w:rsidR="007B2B33" w:rsidRDefault="007B2B33" w:rsidP="007B2B33">
      <w:pPr>
        <w:pStyle w:val="AufgabeText"/>
        <w:ind w:left="360"/>
        <w:jc w:val="left"/>
        <w:rPr>
          <w:sz w:val="16"/>
          <w:szCs w:val="16"/>
        </w:rPr>
      </w:pPr>
    </w:p>
    <w:p w:rsidR="007B2B33" w:rsidRDefault="007B2B33" w:rsidP="007B2B33">
      <w:pPr>
        <w:pStyle w:val="AufgabeText"/>
        <w:ind w:left="360"/>
        <w:jc w:val="left"/>
        <w:rPr>
          <w:sz w:val="16"/>
          <w:szCs w:val="16"/>
        </w:rPr>
      </w:pPr>
      <w:r>
        <w:rPr>
          <w:noProof/>
          <w:sz w:val="16"/>
          <w:szCs w:val="16"/>
          <w:lang w:eastAsia="de-DE"/>
        </w:rPr>
        <mc:AlternateContent>
          <mc:Choice Requires="wps">
            <w:drawing>
              <wp:anchor distT="0" distB="0" distL="114300" distR="114300" simplePos="0" relativeHeight="252541440" behindDoc="0" locked="0" layoutInCell="1" allowOverlap="1" wp14:anchorId="035F6C82" wp14:editId="7ED2654E">
                <wp:simplePos x="0" y="0"/>
                <wp:positionH relativeFrom="column">
                  <wp:posOffset>2400935</wp:posOffset>
                </wp:positionH>
                <wp:positionV relativeFrom="paragraph">
                  <wp:posOffset>41910</wp:posOffset>
                </wp:positionV>
                <wp:extent cx="1886585" cy="1573530"/>
                <wp:effectExtent l="0" t="0" r="18415" b="26670"/>
                <wp:wrapNone/>
                <wp:docPr id="1324" name="Textfeld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585" cy="157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25E" w:rsidRDefault="008F125E" w:rsidP="007B2B33">
                            <w:r>
                              <w:rPr>
                                <w:noProof/>
                                <w:lang w:eastAsia="de-DE"/>
                              </w:rPr>
                              <w:drawing>
                                <wp:inline distT="0" distB="0" distL="0" distR="0" wp14:anchorId="7E6B0D87" wp14:editId="6BF2FB96">
                                  <wp:extent cx="1696720" cy="1400810"/>
                                  <wp:effectExtent l="0" t="0" r="0" b="8890"/>
                                  <wp:docPr id="10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24" o:spid="_x0000_s1072" type="#_x0000_t202" style="position:absolute;left:0;text-align:left;margin-left:189.05pt;margin-top:3.3pt;width:148.55pt;height:123.9pt;z-index:25254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" fillcolor="white [3201]" strokeweight=".5pt">
                <v:path arrowok="t"/>
                <v:textbox>
                  <w:txbxContent>
                    <w:p w:rsidR="008F125E" w:rsidRDefault="008F125E" w:rsidP="007B2B33">
                      <w:r>
                        <w:rPr>
                          <w:noProof/>
                          <w:lang w:eastAsia="de-DE"/>
                        </w:rPr>
                        <w:drawing>
                          <wp:inline distT="0" distB="0" distL="0" distR="0" wp14:anchorId="7E6B0D87" wp14:editId="6BF2FB96">
                            <wp:extent cx="1696720" cy="1400810"/>
                            <wp:effectExtent l="0" t="0" r="0" b="8890"/>
                            <wp:docPr id="10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6720" cy="1400810"/>
                                    </a:xfrm>
                                    <a:prstGeom prst="rect">
                                      <a:avLst/>
                                    </a:prstGeom>
                                    <a:noFill/>
                                    <a:ln>
                                      <a:noFill/>
                                    </a:ln>
                                  </pic:spPr>
                                </pic:pic>
                              </a:graphicData>
                            </a:graphic>
                          </wp:inline>
                        </w:drawing>
                      </w:r>
                    </w:p>
                  </w:txbxContent>
                </v:textbox>
              </v:shape>
            </w:pict>
          </mc:Fallback>
        </mc:AlternateContent>
      </w:r>
      <w:r>
        <w:rPr>
          <w:noProof/>
          <w:sz w:val="16"/>
          <w:szCs w:val="16"/>
          <w:lang w:eastAsia="de-DE"/>
        </w:rPr>
        <mc:AlternateContent>
          <mc:Choice Requires="wps">
            <w:drawing>
              <wp:anchor distT="0" distB="0" distL="114300" distR="114300" simplePos="0" relativeHeight="252539392" behindDoc="0" locked="0" layoutInCell="1" allowOverlap="1" wp14:anchorId="6885565F" wp14:editId="5E4F7013">
                <wp:simplePos x="0" y="0"/>
                <wp:positionH relativeFrom="column">
                  <wp:posOffset>333375</wp:posOffset>
                </wp:positionH>
                <wp:positionV relativeFrom="paragraph">
                  <wp:posOffset>36830</wp:posOffset>
                </wp:positionV>
                <wp:extent cx="1856740" cy="1529715"/>
                <wp:effectExtent l="0" t="0" r="13970" b="13970"/>
                <wp:wrapNone/>
                <wp:docPr id="1323" name="Textfeld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529715"/>
                        </a:xfrm>
                        <a:prstGeom prst="rect">
                          <a:avLst/>
                        </a:prstGeom>
                        <a:solidFill>
                          <a:srgbClr val="FFFFFF"/>
                        </a:solidFill>
                        <a:ln w="9525">
                          <a:solidFill>
                            <a:srgbClr val="000000"/>
                          </a:solidFill>
                          <a:miter lim="800000"/>
                          <a:headEnd/>
                          <a:tailEnd/>
                        </a:ln>
                      </wps:spPr>
                      <wps:txbx>
                        <w:txbxContent>
                          <w:p w:rsidR="008F125E" w:rsidRDefault="008F125E" w:rsidP="007B2B33">
                            <w:r>
                              <w:rPr>
                                <w:noProof/>
                                <w:lang w:eastAsia="de-DE"/>
                              </w:rPr>
                              <w:drawing>
                                <wp:inline distT="0" distB="0" distL="0" distR="0" wp14:anchorId="362A3677" wp14:editId="0C783B64">
                                  <wp:extent cx="1675765" cy="1426845"/>
                                  <wp:effectExtent l="0" t="0" r="635" b="1905"/>
                                  <wp:docPr id="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1323" o:spid="_x0000_s1073" type="#_x0000_t202" style="position:absolute;left:0;text-align:left;margin-left:26.25pt;margin-top:2.9pt;width:146.2pt;height:120.45pt;z-index:252539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">
                <v:textbox style="mso-fit-shape-to-text:t">
                  <w:txbxContent>
                    <w:p w:rsidR="008F125E" w:rsidRDefault="008F125E" w:rsidP="007B2B33">
                      <w:r>
                        <w:rPr>
                          <w:noProof/>
                          <w:lang w:eastAsia="de-DE"/>
                        </w:rPr>
                        <w:drawing>
                          <wp:inline distT="0" distB="0" distL="0" distR="0" wp14:anchorId="362A3677" wp14:editId="0C783B64">
                            <wp:extent cx="1675765" cy="1426845"/>
                            <wp:effectExtent l="0" t="0" r="635" b="1905"/>
                            <wp:docPr id="2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75765" cy="1426845"/>
                                    </a:xfrm>
                                    <a:prstGeom prst="rect">
                                      <a:avLst/>
                                    </a:prstGeom>
                                    <a:noFill/>
                                    <a:ln>
                                      <a:noFill/>
                                    </a:ln>
                                  </pic:spPr>
                                </pic:pic>
                              </a:graphicData>
                            </a:graphic>
                          </wp:inline>
                        </w:drawing>
                      </w:r>
                    </w:p>
                  </w:txbxContent>
                </v:textbox>
              </v:shape>
            </w:pict>
          </mc:Fallback>
        </mc:AlternateContent>
      </w:r>
    </w:p>
    <w:p w:rsidR="007B2B33" w:rsidRDefault="007B2B33" w:rsidP="007B2B33">
      <w:pPr>
        <w:pStyle w:val="AufgabeText"/>
        <w:ind w:left="360"/>
        <w:jc w:val="left"/>
        <w:rPr>
          <w:sz w:val="16"/>
          <w:szCs w:val="16"/>
        </w:rPr>
      </w:pPr>
      <w:r>
        <w:rPr>
          <w:noProof/>
          <w:sz w:val="16"/>
          <w:szCs w:val="16"/>
          <w:lang w:eastAsia="de-DE"/>
        </w:rPr>
        <mc:AlternateContent>
          <mc:Choice Requires="wps">
            <w:drawing>
              <wp:anchor distT="0" distB="0" distL="114300" distR="114300" simplePos="0" relativeHeight="252543488" behindDoc="0" locked="0" layoutInCell="1" allowOverlap="1" wp14:anchorId="288B6285" wp14:editId="064F4516">
                <wp:simplePos x="0" y="0"/>
                <wp:positionH relativeFrom="column">
                  <wp:posOffset>4678846</wp:posOffset>
                </wp:positionH>
                <wp:positionV relativeFrom="paragraph">
                  <wp:posOffset>32247</wp:posOffset>
                </wp:positionV>
                <wp:extent cx="1510747" cy="420370"/>
                <wp:effectExtent l="0" t="0" r="13335" b="27940"/>
                <wp:wrapNone/>
                <wp:docPr id="1322" name="Textfeld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7" cy="420370"/>
                        </a:xfrm>
                        <a:prstGeom prst="rect">
                          <a:avLst/>
                        </a:prstGeom>
                        <a:solidFill>
                          <a:srgbClr val="FFFFFF"/>
                        </a:solidFill>
                        <a:ln w="9525">
                          <a:solidFill>
                            <a:srgbClr val="000000"/>
                          </a:solidFill>
                          <a:miter lim="800000"/>
                          <a:headEnd/>
                          <a:tailEnd/>
                        </a:ln>
                      </wps:spPr>
                      <wps:txbx>
                        <w:txbxContent>
                          <w:p w:rsidR="008F125E" w:rsidRDefault="008F125E" w:rsidP="007B2B33">
                            <w:r>
                              <w:t>Spätester Zahlungste</w:t>
                            </w:r>
                            <w:r>
                              <w:t>r</w:t>
                            </w:r>
                            <w:r>
                              <w:t>min ohne Skontoabzug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2" o:spid="_x0000_s1074" type="#_x0000_t202" style="position:absolute;left:0;text-align:left;margin-left:368.4pt;margin-top:2.55pt;width:118.95pt;height:33.1pt;z-index:25254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">
                <v:textbox style="mso-fit-shape-to-text:t">
                  <w:txbxContent>
                    <w:p w:rsidR="008F125E" w:rsidRDefault="008F125E" w:rsidP="007B2B33">
                      <w:r>
                        <w:t>Spätester Zahlungste</w:t>
                      </w:r>
                      <w:r>
                        <w:t>r</w:t>
                      </w:r>
                      <w:r>
                        <w:t>min ohne Skontoabzug</w:t>
                      </w:r>
                    </w:p>
                  </w:txbxContent>
                </v:textbox>
              </v:shape>
            </w:pict>
          </mc:Fallback>
        </mc:AlternateContent>
      </w:r>
    </w:p>
    <w:p w:rsidR="007B2B33" w:rsidRDefault="007B2B33" w:rsidP="007B2B33">
      <w:pPr>
        <w:pStyle w:val="AufgabeText"/>
        <w:ind w:left="360"/>
        <w:jc w:val="left"/>
        <w:rPr>
          <w:sz w:val="16"/>
          <w:szCs w:val="16"/>
        </w:rPr>
      </w:pPr>
      <w:r>
        <w:rPr>
          <w:noProof/>
          <w:sz w:val="16"/>
          <w:szCs w:val="16"/>
          <w:lang w:eastAsia="de-DE"/>
        </w:rPr>
        <mc:AlternateContent>
          <mc:Choice Requires="wps">
            <w:drawing>
              <wp:anchor distT="0" distB="0" distL="114300" distR="114300" simplePos="0" relativeHeight="252551680" behindDoc="0" locked="0" layoutInCell="1" allowOverlap="1" wp14:anchorId="2A1A1C62" wp14:editId="46BFA8B4">
                <wp:simplePos x="0" y="0"/>
                <wp:positionH relativeFrom="column">
                  <wp:posOffset>4185285</wp:posOffset>
                </wp:positionH>
                <wp:positionV relativeFrom="paragraph">
                  <wp:posOffset>74295</wp:posOffset>
                </wp:positionV>
                <wp:extent cx="492760" cy="244475"/>
                <wp:effectExtent l="9525" t="10160" r="12065" b="12065"/>
                <wp:wrapNone/>
                <wp:docPr id="1321" name="Gerade Verbindung mit Pfeil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760" cy="24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21" o:spid="_x0000_s1026" type="#_x0000_t32" style="position:absolute;margin-left:329.55pt;margin-top:5.85pt;width:38.8pt;height:19.25pt;flip:x;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"/>
            </w:pict>
          </mc:Fallback>
        </mc:AlternateContent>
      </w:r>
    </w:p>
    <w:p w:rsidR="007B2B33" w:rsidRDefault="007B2B33" w:rsidP="007B2B33">
      <w:pPr>
        <w:pStyle w:val="AufgabeText"/>
        <w:ind w:left="360"/>
        <w:jc w:val="left"/>
        <w:rPr>
          <w:sz w:val="16"/>
          <w:szCs w:val="16"/>
        </w:rPr>
      </w:pPr>
    </w:p>
    <w:p w:rsidR="007B2B33" w:rsidRDefault="007B2B33" w:rsidP="007B2B33">
      <w:pPr>
        <w:pStyle w:val="AufgabeText"/>
        <w:ind w:left="360"/>
        <w:jc w:val="left"/>
        <w:rPr>
          <w:sz w:val="16"/>
          <w:szCs w:val="16"/>
        </w:rPr>
      </w:pPr>
      <w:r>
        <w:rPr>
          <w:noProof/>
          <w:lang w:eastAsia="de-DE"/>
        </w:rPr>
        <mc:AlternateContent>
          <mc:Choice Requires="wps">
            <w:drawing>
              <wp:anchor distT="0" distB="0" distL="114300" distR="114300" simplePos="0" relativeHeight="252545536" behindDoc="0" locked="0" layoutInCell="1" allowOverlap="1" wp14:anchorId="41B7D7B5" wp14:editId="44DB1E2F">
                <wp:simplePos x="0" y="0"/>
                <wp:positionH relativeFrom="column">
                  <wp:posOffset>3911600</wp:posOffset>
                </wp:positionH>
                <wp:positionV relativeFrom="paragraph">
                  <wp:posOffset>-1905</wp:posOffset>
                </wp:positionV>
                <wp:extent cx="375920" cy="314960"/>
                <wp:effectExtent l="2540" t="0" r="2540" b="0"/>
                <wp:wrapNone/>
                <wp:docPr id="1320" name="Textfeld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DB5FE6" w:rsidRDefault="008F125E" w:rsidP="007B2B33">
                            <w:pPr>
                              <w:rPr>
                                <w:sz w:val="28"/>
                              </w:rPr>
                            </w:pPr>
                            <w:r w:rsidRPr="00DB5FE6">
                              <w:rPr>
                                <w:sz w:val="28"/>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20" o:spid="_x0000_s1075" type="#_x0000_t202" style="position:absolute;left:0;text-align:left;margin-left:308pt;margin-top:-.15pt;width:29.6pt;height:24.8pt;z-index:25254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z2uw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" filled="f" stroked="f">
                <v:textbox style="mso-fit-shape-to-text:t">
                  <w:txbxContent>
                    <w:p w:rsidR="008F125E" w:rsidRPr="00DB5FE6" w:rsidRDefault="008F125E" w:rsidP="007B2B33">
                      <w:pPr>
                        <w:rPr>
                          <w:sz w:val="28"/>
                        </w:rPr>
                      </w:pPr>
                      <w:r w:rsidRPr="00DB5FE6">
                        <w:rPr>
                          <w:sz w:val="28"/>
                        </w:rPr>
                        <w:t>X</w:t>
                      </w:r>
                    </w:p>
                  </w:txbxContent>
                </v:textbox>
              </v:shape>
            </w:pict>
          </mc:Fallback>
        </mc:AlternateContent>
      </w:r>
    </w:p>
    <w:p w:rsidR="007B2B33" w:rsidRDefault="007B2B33" w:rsidP="007B2B33">
      <w:pPr>
        <w:pStyle w:val="AufgabeText"/>
        <w:ind w:left="0"/>
        <w:jc w:val="left"/>
        <w:rPr>
          <w:sz w:val="16"/>
          <w:szCs w:val="16"/>
        </w:rPr>
      </w:pPr>
    </w:p>
    <w:p w:rsidR="007B2B33" w:rsidRDefault="009E352E" w:rsidP="007B2B33">
      <w:pPr>
        <w:pStyle w:val="AufgabeText"/>
        <w:ind w:left="0"/>
        <w:jc w:val="left"/>
        <w:rPr>
          <w:sz w:val="16"/>
          <w:szCs w:val="16"/>
        </w:rPr>
      </w:pPr>
      <w:r>
        <w:rPr>
          <w:noProof/>
          <w:sz w:val="16"/>
          <w:szCs w:val="16"/>
          <w:lang w:eastAsia="de-DE"/>
        </w:rPr>
        <mc:AlternateContent>
          <mc:Choice Requires="wps">
            <w:drawing>
              <wp:anchor distT="0" distB="0" distL="114300" distR="114300" simplePos="0" relativeHeight="252542464" behindDoc="0" locked="0" layoutInCell="1" allowOverlap="1" wp14:anchorId="4F9426A9" wp14:editId="019BFA6A">
                <wp:simplePos x="0" y="0"/>
                <wp:positionH relativeFrom="column">
                  <wp:posOffset>4678680</wp:posOffset>
                </wp:positionH>
                <wp:positionV relativeFrom="paragraph">
                  <wp:posOffset>15875</wp:posOffset>
                </wp:positionV>
                <wp:extent cx="1510665" cy="420370"/>
                <wp:effectExtent l="0" t="0" r="13335" b="27940"/>
                <wp:wrapNone/>
                <wp:docPr id="1318" name="Textfeld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20370"/>
                        </a:xfrm>
                        <a:prstGeom prst="rect">
                          <a:avLst/>
                        </a:prstGeom>
                        <a:solidFill>
                          <a:srgbClr val="FFFFFF"/>
                        </a:solidFill>
                        <a:ln w="9525">
                          <a:solidFill>
                            <a:srgbClr val="000000"/>
                          </a:solidFill>
                          <a:miter lim="800000"/>
                          <a:headEnd/>
                          <a:tailEnd/>
                        </a:ln>
                      </wps:spPr>
                      <wps:txbx>
                        <w:txbxContent>
                          <w:p w:rsidR="008F125E" w:rsidRDefault="008F125E" w:rsidP="007B2B33">
                            <w:r>
                              <w:t>Spätester Zahlungste</w:t>
                            </w:r>
                            <w:r>
                              <w:t>r</w:t>
                            </w:r>
                            <w:r>
                              <w:t>min mit Skontoabzug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18" o:spid="_x0000_s1076" type="#_x0000_t202" style="position:absolute;margin-left:368.4pt;margin-top:1.25pt;width:118.95pt;height:33.1pt;z-index:25254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">
                <v:textbox style="mso-fit-shape-to-text:t">
                  <w:txbxContent>
                    <w:p w:rsidR="008F125E" w:rsidRDefault="008F125E" w:rsidP="007B2B33">
                      <w:r>
                        <w:t>Spätester Zahlungste</w:t>
                      </w:r>
                      <w:r>
                        <w:t>r</w:t>
                      </w:r>
                      <w:r>
                        <w:t>min mit Skontoabzug</w:t>
                      </w:r>
                    </w:p>
                  </w:txbxContent>
                </v:textbox>
              </v:shape>
            </w:pict>
          </mc:Fallback>
        </mc:AlternateContent>
      </w:r>
      <w:r w:rsidR="007B2B33">
        <w:rPr>
          <w:noProof/>
          <w:lang w:eastAsia="de-DE"/>
        </w:rPr>
        <mc:AlternateContent>
          <mc:Choice Requires="wps">
            <w:drawing>
              <wp:anchor distT="0" distB="0" distL="114300" distR="114300" simplePos="0" relativeHeight="252544512" behindDoc="0" locked="0" layoutInCell="1" allowOverlap="1" wp14:anchorId="42BE8E83" wp14:editId="236E0A76">
                <wp:simplePos x="0" y="0"/>
                <wp:positionH relativeFrom="column">
                  <wp:posOffset>450215</wp:posOffset>
                </wp:positionH>
                <wp:positionV relativeFrom="paragraph">
                  <wp:posOffset>10795</wp:posOffset>
                </wp:positionV>
                <wp:extent cx="375920" cy="314960"/>
                <wp:effectExtent l="1270" t="1905" r="3810" b="0"/>
                <wp:wrapNone/>
                <wp:docPr id="1319" name="Textfeld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DB5FE6" w:rsidRDefault="008F125E" w:rsidP="007B2B33">
                            <w:pPr>
                              <w:rPr>
                                <w:sz w:val="28"/>
                              </w:rPr>
                            </w:pPr>
                            <w:r w:rsidRPr="00DB5FE6">
                              <w:rPr>
                                <w:sz w:val="28"/>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319" o:spid="_x0000_s1077" type="#_x0000_t202" style="position:absolute;margin-left:35.45pt;margin-top:.85pt;width:29.6pt;height:24.8pt;z-index:25254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MJv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" filled="f" stroked="f">
                <v:textbox style="mso-fit-shape-to-text:t">
                  <w:txbxContent>
                    <w:p w:rsidR="008F125E" w:rsidRPr="00DB5FE6" w:rsidRDefault="008F125E" w:rsidP="007B2B33">
                      <w:pPr>
                        <w:rPr>
                          <w:sz w:val="28"/>
                        </w:rPr>
                      </w:pPr>
                      <w:r w:rsidRPr="00DB5FE6">
                        <w:rPr>
                          <w:sz w:val="28"/>
                        </w:rPr>
                        <w:t>X</w:t>
                      </w:r>
                    </w:p>
                  </w:txbxContent>
                </v:textbox>
              </v:shape>
            </w:pict>
          </mc:Fallback>
        </mc:AlternateContent>
      </w:r>
    </w:p>
    <w:p w:rsidR="007B2B33" w:rsidRDefault="007B2B33" w:rsidP="007B2B33">
      <w:pPr>
        <w:pStyle w:val="AufgabeText"/>
        <w:ind w:left="0"/>
        <w:jc w:val="left"/>
        <w:rPr>
          <w:sz w:val="16"/>
          <w:szCs w:val="16"/>
        </w:rPr>
      </w:pPr>
      <w:r>
        <w:rPr>
          <w:noProof/>
          <w:sz w:val="16"/>
          <w:szCs w:val="16"/>
          <w:lang w:eastAsia="de-DE"/>
        </w:rPr>
        <mc:AlternateContent>
          <mc:Choice Requires="wps">
            <w:drawing>
              <wp:anchor distT="0" distB="0" distL="114300" distR="114300" simplePos="0" relativeHeight="252550656" behindDoc="0" locked="0" layoutInCell="1" allowOverlap="1" wp14:anchorId="49BF19BF" wp14:editId="434B9EDC">
                <wp:simplePos x="0" y="0"/>
                <wp:positionH relativeFrom="column">
                  <wp:posOffset>708660</wp:posOffset>
                </wp:positionH>
                <wp:positionV relativeFrom="paragraph">
                  <wp:posOffset>73660</wp:posOffset>
                </wp:positionV>
                <wp:extent cx="3969385" cy="47625"/>
                <wp:effectExtent l="9525" t="10160" r="12065" b="8890"/>
                <wp:wrapNone/>
                <wp:docPr id="1317" name="Gerade Verbindung mit Pfeil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938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17" o:spid="_x0000_s1026" type="#_x0000_t32" style="position:absolute;margin-left:55.8pt;margin-top:5.8pt;width:312.55pt;height:3.75pt;flip:x y;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"/>
            </w:pict>
          </mc:Fallback>
        </mc:AlternateContent>
      </w:r>
    </w:p>
    <w:p w:rsidR="007B2B33" w:rsidRDefault="007B2B33" w:rsidP="007B2B33">
      <w:pPr>
        <w:pStyle w:val="AufgabeText"/>
        <w:ind w:left="0"/>
        <w:jc w:val="left"/>
        <w:rPr>
          <w:sz w:val="16"/>
          <w:szCs w:val="16"/>
        </w:rPr>
      </w:pPr>
    </w:p>
    <w:p w:rsidR="0004308B" w:rsidRDefault="0004308B" w:rsidP="007B2B33">
      <w:pPr>
        <w:pStyle w:val="AufgabeText"/>
        <w:ind w:left="0"/>
        <w:jc w:val="left"/>
        <w:rPr>
          <w:sz w:val="16"/>
          <w:szCs w:val="16"/>
        </w:rPr>
      </w:pPr>
    </w:p>
    <w:p w:rsidR="0004308B" w:rsidRDefault="0004308B" w:rsidP="007B2B33">
      <w:pPr>
        <w:pStyle w:val="AufgabeText"/>
        <w:ind w:left="0"/>
        <w:jc w:val="left"/>
        <w:rPr>
          <w:sz w:val="16"/>
          <w:szCs w:val="16"/>
        </w:rPr>
      </w:pPr>
    </w:p>
    <w:p w:rsidR="0004308B" w:rsidRDefault="0004308B" w:rsidP="007B2B33">
      <w:pPr>
        <w:pStyle w:val="AufgabeText"/>
        <w:ind w:left="0"/>
        <w:jc w:val="left"/>
        <w:rPr>
          <w:sz w:val="16"/>
          <w:szCs w:val="16"/>
        </w:rPr>
      </w:pPr>
    </w:p>
    <w:p w:rsidR="0004308B" w:rsidRDefault="0004308B" w:rsidP="007B2B33">
      <w:pPr>
        <w:pStyle w:val="AufgabeText"/>
        <w:ind w:left="0"/>
        <w:jc w:val="left"/>
        <w:rPr>
          <w:sz w:val="16"/>
          <w:szCs w:val="16"/>
        </w:rPr>
      </w:pPr>
    </w:p>
    <w:p w:rsidR="00B62764" w:rsidRDefault="007B2B33" w:rsidP="00B62764">
      <w:pPr>
        <w:pStyle w:val="Textkrper"/>
      </w:pPr>
      <w:r w:rsidRPr="009547D6">
        <w:t>In ihrem Angebot haben Sie folgende Bedingungen niedergeschrieben:</w:t>
      </w:r>
    </w:p>
    <w:p w:rsidR="007B2B33" w:rsidRPr="002A23C6" w:rsidRDefault="007B2B33" w:rsidP="00B62764">
      <w:pPr>
        <w:pStyle w:val="Textkrper"/>
      </w:pPr>
      <w:r w:rsidRPr="009547D6">
        <w:t xml:space="preserve">Zahlungsbedingungen: </w:t>
      </w:r>
      <w:r w:rsidRPr="009547D6">
        <w:tab/>
        <w:t>Bei Z</w:t>
      </w:r>
      <w:r w:rsidR="00947BD8">
        <w:t>ahlung innerhalb von 10 Tagen 3 </w:t>
      </w:r>
      <w:r w:rsidRPr="009547D6">
        <w:t>% Skonto</w:t>
      </w:r>
      <w:r w:rsidRPr="009547D6">
        <w:br/>
      </w:r>
      <w:r w:rsidRPr="009547D6">
        <w:tab/>
      </w:r>
      <w:r w:rsidRPr="009547D6">
        <w:tab/>
      </w:r>
      <w:r w:rsidR="00B62764">
        <w:tab/>
      </w:r>
      <w:r w:rsidRPr="009547D6">
        <w:t>spätester Zahlungstermin in 30 Tagen</w:t>
      </w:r>
    </w:p>
    <w:p w:rsidR="007B2B33" w:rsidRPr="009547D6" w:rsidRDefault="007B2B33" w:rsidP="009E352E">
      <w:pPr>
        <w:pStyle w:val="AufgabeEbene1"/>
      </w:pPr>
      <w:r w:rsidRPr="009547D6">
        <w:t xml:space="preserve">Unser Kunde erhielt am 15.12.20__ eine Rechnung. Es </w:t>
      </w:r>
      <w:proofErr w:type="gramStart"/>
      <w:r w:rsidRPr="009547D6">
        <w:t>wurden</w:t>
      </w:r>
      <w:proofErr w:type="gramEnd"/>
      <w:r w:rsidRPr="009547D6">
        <w:t xml:space="preserve"> obige Zahlungsbedi</w:t>
      </w:r>
      <w:r w:rsidRPr="009547D6">
        <w:t>n</w:t>
      </w:r>
      <w:r w:rsidRPr="009547D6">
        <w:t>gungen vereinbart. Geben Sie an, wie viel dieser Kunde bezahlen müsste, wenn er seine Rechnung noch vor Weihnachten begleicht und somit die Möglichkeit des Skontoabzuges ausnutzt. Der Rechnungsbetrag beträgt 2.350,00 €.</w:t>
      </w:r>
    </w:p>
    <w:p w:rsidR="00C931C5" w:rsidRDefault="007B2B33" w:rsidP="009E352E">
      <w:pPr>
        <w:pStyle w:val="AufgabeEbene1"/>
      </w:pPr>
      <w:r w:rsidRPr="009547D6">
        <w:t>Berechnen Sie die Erspa</w:t>
      </w:r>
      <w:r w:rsidR="001B1E45">
        <w:t xml:space="preserve">rnis, wenn die Möglichkeit des </w:t>
      </w:r>
      <w:r w:rsidRPr="009547D6">
        <w:t>Skontoabzuges genutzt wird.</w:t>
      </w:r>
    </w:p>
    <w:p w:rsidR="009E352E" w:rsidRPr="009E352E" w:rsidRDefault="007B2B33" w:rsidP="009E352E">
      <w:pPr>
        <w:pStyle w:val="AufgabeEbene1"/>
      </w:pPr>
      <w:r w:rsidRPr="009547D6">
        <w:t>Erklären Sie stichwortartig, warum in dem Zeitraum vom 15.12. bis 24.12. Skontoa</w:t>
      </w:r>
      <w:r w:rsidRPr="009547D6">
        <w:t>b</w:t>
      </w:r>
      <w:r w:rsidRPr="009547D6">
        <w:t>zug</w:t>
      </w:r>
      <w:r w:rsidR="00C931C5">
        <w:t xml:space="preserve"> </w:t>
      </w:r>
      <w:r w:rsidRPr="009547D6">
        <w:t>möglich ist.</w:t>
      </w:r>
    </w:p>
    <w:p w:rsidR="0004308B" w:rsidRDefault="0004308B">
      <w:pPr>
        <w:spacing w:line="240" w:lineRule="exact"/>
        <w:rPr>
          <w:sz w:val="16"/>
          <w:szCs w:val="16"/>
        </w:rPr>
      </w:pPr>
      <w:r>
        <w:rPr>
          <w:sz w:val="16"/>
          <w:szCs w:val="1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t>Lernfeld</w:t>
            </w:r>
          </w:p>
          <w:p w:rsidR="007B2B33" w:rsidRDefault="007B2B33" w:rsidP="007B2B33">
            <w:pPr>
              <w:pStyle w:val="TabelleKopflinks"/>
            </w:pPr>
            <w:r>
              <w:t>LF 2</w:t>
            </w:r>
          </w:p>
        </w:tc>
        <w:tc>
          <w:tcPr>
            <w:tcW w:w="422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491B31" w:rsidRDefault="0004308B" w:rsidP="0004308B">
            <w:pPr>
              <w:pStyle w:val="TabelleKopflinks"/>
            </w:pPr>
            <w:r>
              <w:t xml:space="preserve">Erstellen eines Angebots – </w:t>
            </w:r>
          </w:p>
          <w:p w:rsidR="007B2B33" w:rsidRDefault="00BC2514" w:rsidP="0004308B">
            <w:pPr>
              <w:pStyle w:val="TabelleKopflinks"/>
            </w:pPr>
            <w:r>
              <w:t>Terminplanung</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2A23C6">
              <w:rPr>
                <w:rFonts w:eastAsia="Calibri"/>
              </w:rPr>
              <w:t>.01.04</w:t>
            </w:r>
            <w:r w:rsidR="007B2B33">
              <w:rPr>
                <w:rFonts w:eastAsia="Calibri"/>
              </w:rPr>
              <w:t>.</w:t>
            </w:r>
            <w:r w:rsidR="0004308B">
              <w:rPr>
                <w:rFonts w:eastAsia="Calibri"/>
              </w:rPr>
              <w:t>02</w:t>
            </w:r>
          </w:p>
        </w:tc>
      </w:tr>
      <w:tr w:rsidR="007B2B33" w:rsidRPr="00B51DE9" w:rsidTr="007B2B33">
        <w:tc>
          <w:tcPr>
            <w:tcW w:w="7348" w:type="dxa"/>
            <w:gridSpan w:val="2"/>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157910" w:rsidRDefault="00157910" w:rsidP="00157910">
            <w:pPr>
              <w:pStyle w:val="Kopf8ptafz"/>
            </w:pPr>
            <w:r>
              <w:t>Ich kann die Begriffe Skonto und Zahlungsziel erklären.</w:t>
            </w:r>
          </w:p>
          <w:p w:rsidR="00157910" w:rsidRDefault="00157910" w:rsidP="00157910">
            <w:pPr>
              <w:pStyle w:val="Kopf8ptafz"/>
            </w:pPr>
            <w:r>
              <w:t>Ich kann auf einem Zahlenstrahl die Zahlungsbedingungen darstellen und datieren.</w:t>
            </w:r>
          </w:p>
          <w:p w:rsidR="007B2B33" w:rsidRDefault="00157910" w:rsidP="00157910">
            <w:pPr>
              <w:pStyle w:val="Kopf8ptafz"/>
            </w:pPr>
            <w:r>
              <w:t>Ich kann die in Navision verwendeten Zahlungscodes entschlüsseln.</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tcBorders>
                    <w:top w:val="nil"/>
                    <w:left w:val="nil"/>
                    <w:bottom w:val="nil"/>
                    <w:right w:val="nil"/>
                  </w:tcBorders>
                  <w:shd w:val="clear" w:color="auto" w:fill="auto"/>
                </w:tcPr>
                <w:p w:rsidR="007B2B33" w:rsidRPr="00B51DE9" w:rsidRDefault="007B2B33" w:rsidP="007B2B33">
                  <w:pPr>
                    <w:pStyle w:val="Textkrpermitte"/>
                  </w:pPr>
                </w:p>
              </w:tc>
            </w:tr>
            <w:tr w:rsidR="007B2B33" w:rsidRPr="00B51DE9" w:rsidTr="007B2B33">
              <w:trPr>
                <w:trHeight w:val="284"/>
              </w:trPr>
              <w:tc>
                <w:tcPr>
                  <w:tcW w:w="2090" w:type="dxa"/>
                  <w:tcBorders>
                    <w:top w:val="nil"/>
                    <w:left w:val="nil"/>
                    <w:bottom w:val="nil"/>
                    <w:right w:val="nil"/>
                  </w:tcBorders>
                  <w:shd w:val="clear" w:color="auto" w:fill="auto"/>
                </w:tcPr>
                <w:p w:rsidR="007B2B33" w:rsidRPr="00B51DE9" w:rsidRDefault="007B2B33" w:rsidP="007B2B33">
                  <w:pPr>
                    <w:pStyle w:val="Textkrpermitte"/>
                  </w:pPr>
                  <w:r>
                    <w:rPr>
                      <w:noProof/>
                    </w:rPr>
                    <mc:AlternateContent>
                      <mc:Choice Requires="wps">
                        <w:drawing>
                          <wp:anchor distT="0" distB="0" distL="114300" distR="114300" simplePos="0" relativeHeight="252552704" behindDoc="0" locked="0" layoutInCell="1" allowOverlap="1" wp14:anchorId="471A3C08" wp14:editId="547DDE24">
                            <wp:simplePos x="0" y="0"/>
                            <wp:positionH relativeFrom="column">
                              <wp:posOffset>-17780</wp:posOffset>
                            </wp:positionH>
                            <wp:positionV relativeFrom="paragraph">
                              <wp:posOffset>189865</wp:posOffset>
                            </wp:positionV>
                            <wp:extent cx="1323975" cy="9525"/>
                            <wp:effectExtent l="9525" t="8890" r="9525" b="10160"/>
                            <wp:wrapNone/>
                            <wp:docPr id="1316" name="Gerade Verbindung mit Pfeil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16" o:spid="_x0000_s1026" type="#_x0000_t32" style="position:absolute;margin-left:-1.4pt;margin-top:14.95pt;width:104.25pt;height:.75pt;flip:y;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"/>
                        </w:pict>
                      </mc:Fallback>
                    </mc:AlternateContent>
                  </w:r>
                </w:p>
              </w:tc>
            </w:tr>
            <w:tr w:rsidR="007B2B33" w:rsidRPr="00B51DE9" w:rsidTr="007B2B33">
              <w:trPr>
                <w:trHeight w:val="284"/>
              </w:trPr>
              <w:tc>
                <w:tcPr>
                  <w:tcW w:w="2090" w:type="dxa"/>
                  <w:tcBorders>
                    <w:top w:val="nil"/>
                    <w:bottom w:val="nil"/>
                  </w:tcBorders>
                  <w:shd w:val="clear" w:color="auto" w:fill="D9D9D9" w:themeFill="background1" w:themeFillShade="D9"/>
                </w:tcPr>
                <w:p w:rsidR="007B2B33" w:rsidRPr="00B51DE9" w:rsidRDefault="007B2B33" w:rsidP="007B2B33">
                  <w:pPr>
                    <w:pStyle w:val="TabelleKopfmitte"/>
                  </w:pPr>
                  <w:r>
                    <w:t>Lösung</w:t>
                  </w:r>
                </w:p>
              </w:tc>
            </w:tr>
          </w:tbl>
          <w:p w:rsidR="007B2B33" w:rsidRPr="00B51DE9" w:rsidRDefault="007B2B33" w:rsidP="007B2B33"/>
        </w:tc>
      </w:tr>
    </w:tbl>
    <w:p w:rsidR="007B2B33" w:rsidRPr="009547D6" w:rsidRDefault="007B2B33" w:rsidP="007B2B33">
      <w:pPr>
        <w:pStyle w:val="AufgabeText"/>
        <w:ind w:left="0"/>
        <w:jc w:val="left"/>
        <w:rPr>
          <w:szCs w:val="16"/>
        </w:rPr>
      </w:pPr>
    </w:p>
    <w:p w:rsidR="007B2B33" w:rsidRPr="009547D6" w:rsidRDefault="00947BD8" w:rsidP="002A23C6">
      <w:pPr>
        <w:pStyle w:val="Textkrper"/>
      </w:pPr>
      <w:r>
        <w:t>Auf Kalenderblatt</w:t>
      </w:r>
      <w:r w:rsidR="009547D6">
        <w:t>:</w:t>
      </w:r>
      <w:r w:rsidR="009547D6">
        <w:tab/>
      </w:r>
      <w:r w:rsidR="009E352E">
        <w:tab/>
      </w:r>
      <w:r w:rsidR="007B2B33" w:rsidRPr="009547D6">
        <w:t>11.10.2015 bei Skontoabzug</w:t>
      </w:r>
    </w:p>
    <w:p w:rsidR="007B2B33" w:rsidRPr="009547D6" w:rsidRDefault="007B2B33" w:rsidP="002A23C6">
      <w:pPr>
        <w:pStyle w:val="Textkrper"/>
      </w:pPr>
      <w:r w:rsidRPr="009547D6">
        <w:tab/>
      </w:r>
      <w:r w:rsidRPr="009547D6">
        <w:tab/>
      </w:r>
      <w:r w:rsidR="009547D6" w:rsidRPr="009547D6">
        <w:tab/>
      </w:r>
      <w:r w:rsidR="009E352E">
        <w:tab/>
      </w:r>
      <w:r w:rsidRPr="009547D6">
        <w:t>01.11.2015 ohne Skontoabzug</w:t>
      </w:r>
    </w:p>
    <w:p w:rsidR="007B2B33" w:rsidRPr="009547D6" w:rsidRDefault="007B2B33" w:rsidP="002A23C6">
      <w:pPr>
        <w:pStyle w:val="Textkrper"/>
      </w:pPr>
      <w:r w:rsidRPr="009547D6">
        <w:tab/>
      </w:r>
      <w:r w:rsidRPr="009547D6">
        <w:tab/>
      </w:r>
      <w:r w:rsidR="009547D6" w:rsidRPr="009547D6">
        <w:tab/>
      </w:r>
      <w:r w:rsidR="009E352E">
        <w:tab/>
      </w:r>
      <w:r w:rsidRPr="009547D6">
        <w:t xml:space="preserve">1. Tag wird nicht </w:t>
      </w:r>
      <w:r w:rsidR="001B1E45" w:rsidRPr="009547D6">
        <w:t>mitgerechnet</w:t>
      </w:r>
    </w:p>
    <w:p w:rsidR="007B2B33" w:rsidRPr="009547D6" w:rsidRDefault="007B2B33" w:rsidP="002A23C6">
      <w:pPr>
        <w:pStyle w:val="Textkrper"/>
      </w:pPr>
      <w:r w:rsidRPr="009547D6">
        <w:tab/>
      </w:r>
      <w:r w:rsidRPr="009547D6">
        <w:tab/>
      </w:r>
      <w:r w:rsidR="009547D6" w:rsidRPr="009547D6">
        <w:tab/>
      </w:r>
      <w:r w:rsidR="009E352E">
        <w:tab/>
      </w:r>
      <w:r w:rsidRPr="009547D6">
        <w:t xml:space="preserve">Monat wird mit 30 Tagen </w:t>
      </w:r>
      <w:r w:rsidR="001B1E45" w:rsidRPr="009547D6">
        <w:t>gerechnet</w:t>
      </w:r>
    </w:p>
    <w:p w:rsidR="007B2B33" w:rsidRPr="009547D6" w:rsidRDefault="007B2B33" w:rsidP="002A23C6">
      <w:pPr>
        <w:pStyle w:val="Textkrper"/>
      </w:pPr>
    </w:p>
    <w:p w:rsidR="007B2B33" w:rsidRPr="009547D6" w:rsidRDefault="007B2B33" w:rsidP="002A23C6">
      <w:pPr>
        <w:pStyle w:val="Textkrper"/>
      </w:pPr>
    </w:p>
    <w:p w:rsidR="007B2B33" w:rsidRPr="009547D6" w:rsidRDefault="007B2B33" w:rsidP="002A23C6">
      <w:pPr>
        <w:pStyle w:val="Textkrper"/>
      </w:pPr>
      <w:r w:rsidRPr="009547D6">
        <w:t>Zahlungsbedi</w:t>
      </w:r>
      <w:r w:rsidR="009E352E">
        <w:t>n</w:t>
      </w:r>
      <w:r w:rsidRPr="009547D6">
        <w:t xml:space="preserve">gungscode: </w:t>
      </w:r>
      <w:r w:rsidR="009E352E">
        <w:tab/>
      </w:r>
      <w:r w:rsidRPr="009547D6">
        <w:t>siehe Ausdruck</w:t>
      </w:r>
    </w:p>
    <w:p w:rsidR="007B2B33" w:rsidRPr="009547D6" w:rsidRDefault="007B2B33" w:rsidP="002A23C6">
      <w:pPr>
        <w:pStyle w:val="Textkrper"/>
      </w:pPr>
    </w:p>
    <w:p w:rsidR="007B2B33" w:rsidRPr="009547D6" w:rsidRDefault="007B2B33" w:rsidP="002A23C6">
      <w:pPr>
        <w:pStyle w:val="Textkrper"/>
      </w:pPr>
    </w:p>
    <w:p w:rsidR="007B2B33" w:rsidRPr="009547D6" w:rsidRDefault="007B2B33" w:rsidP="002A23C6">
      <w:pPr>
        <w:pStyle w:val="Textkrper"/>
      </w:pPr>
      <w:r w:rsidRPr="009547D6">
        <w:t xml:space="preserve">Zahlenstrahl: </w:t>
      </w:r>
      <w:r w:rsidR="009E352E">
        <w:tab/>
      </w:r>
      <w:r w:rsidR="009E352E">
        <w:tab/>
      </w:r>
      <w:r w:rsidR="009E352E">
        <w:tab/>
      </w:r>
      <w:r w:rsidRPr="009547D6">
        <w:t>schülerabhängige Antwort</w:t>
      </w:r>
    </w:p>
    <w:p w:rsidR="007B2B33" w:rsidRPr="009547D6" w:rsidRDefault="007B2B33" w:rsidP="002A23C6">
      <w:pPr>
        <w:pStyle w:val="Textkrper"/>
      </w:pPr>
    </w:p>
    <w:p w:rsidR="007B2B33" w:rsidRPr="009547D6" w:rsidRDefault="007B2B33" w:rsidP="002A23C6">
      <w:pPr>
        <w:pStyle w:val="Textkrper"/>
      </w:pPr>
    </w:p>
    <w:p w:rsidR="007B2B33" w:rsidRPr="009547D6" w:rsidRDefault="007B2B33" w:rsidP="002A23C6">
      <w:pPr>
        <w:pStyle w:val="Textkrper"/>
      </w:pPr>
      <w:r w:rsidRPr="009547D6">
        <w:t>Rechnungsbetrag 2.350 €:</w:t>
      </w:r>
      <w:r w:rsidRPr="009547D6">
        <w:tab/>
        <w:t>Überweisungsbetrag nach Skontoabzug:</w:t>
      </w:r>
      <w:r w:rsidR="001B1E45">
        <w:t xml:space="preserve"> </w:t>
      </w:r>
      <w:r w:rsidRPr="009547D6">
        <w:t>2.279,50</w:t>
      </w:r>
      <w:r w:rsidR="00947BD8">
        <w:t xml:space="preserve"> </w:t>
      </w:r>
      <w:r w:rsidR="004F6424">
        <w:t>€</w:t>
      </w:r>
    </w:p>
    <w:p w:rsidR="007B2B33" w:rsidRPr="009547D6" w:rsidRDefault="007B2B33" w:rsidP="002A23C6">
      <w:pPr>
        <w:pStyle w:val="Textkrper"/>
      </w:pPr>
      <w:r w:rsidRPr="009547D6">
        <w:tab/>
      </w:r>
      <w:r w:rsidRPr="009547D6">
        <w:tab/>
      </w:r>
      <w:r w:rsidRPr="009547D6">
        <w:tab/>
      </w:r>
      <w:r w:rsidR="009547D6" w:rsidRPr="009547D6">
        <w:tab/>
      </w:r>
      <w:r w:rsidRPr="009547D6">
        <w:t>Ersparnis durch Skontoabzug:</w:t>
      </w:r>
      <w:r w:rsidR="001B1E45">
        <w:t xml:space="preserve"> </w:t>
      </w:r>
      <w:r w:rsidRPr="009547D6">
        <w:t>70,50</w:t>
      </w:r>
      <w:r w:rsidR="004F6424">
        <w:t xml:space="preserve"> €</w:t>
      </w:r>
    </w:p>
    <w:p w:rsidR="007B2B33" w:rsidRPr="009547D6" w:rsidRDefault="007B2B33" w:rsidP="002A23C6">
      <w:pPr>
        <w:pStyle w:val="Textkrper"/>
      </w:pPr>
    </w:p>
    <w:p w:rsidR="007B2B33" w:rsidRPr="009547D6" w:rsidRDefault="007B2B33" w:rsidP="002A23C6">
      <w:pPr>
        <w:pStyle w:val="Textkrper"/>
      </w:pPr>
    </w:p>
    <w:p w:rsidR="007B2B33" w:rsidRPr="009547D6" w:rsidRDefault="007B2B33" w:rsidP="002A23C6">
      <w:pPr>
        <w:pStyle w:val="Textkrper"/>
      </w:pPr>
      <w:r w:rsidRPr="009547D6">
        <w:t xml:space="preserve">Erklärung: </w:t>
      </w:r>
      <w:r w:rsidR="009E352E">
        <w:tab/>
      </w:r>
      <w:r w:rsidR="009E352E">
        <w:tab/>
      </w:r>
      <w:r w:rsidR="009E352E">
        <w:tab/>
      </w:r>
      <w:r w:rsidRPr="009547D6">
        <w:t>schülerabhängige Antwort</w:t>
      </w:r>
    </w:p>
    <w:p w:rsidR="007B2B33" w:rsidRDefault="007B2B33" w:rsidP="007B2B33">
      <w:pPr>
        <w:pStyle w:val="AufgabeText"/>
        <w:ind w:left="0"/>
        <w:jc w:val="left"/>
        <w:rPr>
          <w:sz w:val="16"/>
          <w:szCs w:val="16"/>
        </w:rPr>
      </w:pPr>
    </w:p>
    <w:p w:rsidR="00015457" w:rsidRDefault="00015457">
      <w:pPr>
        <w:spacing w:line="240" w:lineRule="exact"/>
        <w:rPr>
          <w:sz w:val="16"/>
          <w:szCs w:val="16"/>
        </w:rPr>
      </w:pPr>
      <w:r>
        <w:rPr>
          <w:sz w:val="16"/>
          <w:szCs w:val="1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7B2B33" w:rsidRPr="00B51DE9" w:rsidTr="007B2B33">
        <w:trPr>
          <w:trHeight w:val="523"/>
        </w:trPr>
        <w:tc>
          <w:tcPr>
            <w:tcW w:w="3119"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1B4CAD" w:rsidP="002A6341">
            <w:pPr>
              <w:pStyle w:val="TabelleKopflinks"/>
            </w:pPr>
            <w:r>
              <w:t xml:space="preserve">Selbstreflektion I – </w:t>
            </w:r>
            <w:r w:rsidR="007B2B33">
              <w:t>Erstellen eines Angebots</w:t>
            </w:r>
            <w:r w:rsidR="00015457">
              <w:t xml:space="preserve"> – </w:t>
            </w:r>
            <w:r w:rsidR="002A6341">
              <w:t>Wichtige Begriffe</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rPr>
                <w:rFonts w:eastAsia="Calibri"/>
              </w:rPr>
            </w:pPr>
            <w:r>
              <w:rPr>
                <w:rFonts w:eastAsia="Calibri"/>
              </w:rPr>
              <w:t>Wirtschaft</w:t>
            </w:r>
          </w:p>
          <w:p w:rsidR="007B2B33" w:rsidRPr="00B51DE9" w:rsidRDefault="00C0502B" w:rsidP="007B2B33">
            <w:pPr>
              <w:pStyle w:val="TabelleKopfmitte"/>
              <w:rPr>
                <w:rFonts w:eastAsia="Calibri"/>
              </w:rPr>
            </w:pPr>
            <w:r>
              <w:rPr>
                <w:rFonts w:eastAsia="Calibri"/>
              </w:rPr>
              <w:t>W2</w:t>
            </w:r>
            <w:r w:rsidR="001B4CAD">
              <w:rPr>
                <w:rFonts w:eastAsia="Calibri"/>
              </w:rPr>
              <w:t>.01.04.03</w:t>
            </w:r>
          </w:p>
        </w:tc>
      </w:tr>
      <w:tr w:rsidR="007B2B33" w:rsidRPr="00B51DE9" w:rsidTr="007B2B33">
        <w:tc>
          <w:tcPr>
            <w:tcW w:w="7348" w:type="dxa"/>
            <w:gridSpan w:val="3"/>
            <w:tcBorders>
              <w:left w:val="single" w:sz="4" w:space="0" w:color="auto"/>
              <w:bottom w:val="single" w:sz="4" w:space="0" w:color="auto"/>
              <w:right w:val="single" w:sz="4" w:space="0" w:color="auto"/>
            </w:tcBorders>
            <w:shd w:val="clear" w:color="auto" w:fill="auto"/>
            <w:hideMark/>
          </w:tcPr>
          <w:p w:rsidR="007B2B33" w:rsidRPr="004B658C" w:rsidRDefault="007B2B33" w:rsidP="007B2B33">
            <w:pPr>
              <w:pStyle w:val="Tabelle6pt"/>
            </w:pPr>
            <w:r>
              <w:t>Kompetenzbereiche:</w:t>
            </w:r>
          </w:p>
          <w:p w:rsidR="00157910" w:rsidRPr="007D1828" w:rsidRDefault="00157910" w:rsidP="00157910">
            <w:pPr>
              <w:pStyle w:val="Kopf8ptafz"/>
              <w:ind w:left="227" w:hanging="170"/>
            </w:pPr>
            <w:r w:rsidRPr="007D1828">
              <w:t>Ich kann anhand unterschiedlicher Belege Informationen zusammenstellen und den Verkaufspro</w:t>
            </w:r>
            <w:r>
              <w:t>zess beschreiben.</w:t>
            </w:r>
          </w:p>
          <w:p w:rsidR="00157910" w:rsidRDefault="00157910" w:rsidP="00157910">
            <w:pPr>
              <w:pStyle w:val="Kopf8ptafz"/>
              <w:ind w:left="227" w:hanging="170"/>
            </w:pPr>
            <w:r w:rsidRPr="007D1828">
              <w:t>Ich kann die rechtlichen Grundtatbestände im Verkaufsprozess benennen und einsetzen.</w:t>
            </w:r>
          </w:p>
          <w:p w:rsidR="007B2B33" w:rsidRDefault="00157910" w:rsidP="00157910">
            <w:pPr>
              <w:pStyle w:val="Kopf8ptafz"/>
              <w:ind w:left="227" w:hanging="170"/>
            </w:pPr>
            <w:r w:rsidRPr="007D1828">
              <w:t>Ich kann den Arbeitsablauf im Verkaufsprozess planen und durchführen.</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B2B33" w:rsidRPr="00B51DE9" w:rsidTr="007B2B33">
              <w:trPr>
                <w:trHeight w:val="284"/>
              </w:trPr>
              <w:tc>
                <w:tcPr>
                  <w:tcW w:w="2090" w:type="dxa"/>
                  <w:shd w:val="clear" w:color="auto" w:fill="auto"/>
                </w:tcPr>
                <w:p w:rsidR="007B2B33" w:rsidRPr="00B51DE9" w:rsidRDefault="007B2B33" w:rsidP="007B2B33">
                  <w:pPr>
                    <w:pStyle w:val="Textkrpermitte"/>
                  </w:pPr>
                  <w:proofErr w:type="spellStart"/>
                  <w:r w:rsidRPr="00B51DE9">
                    <w:t>LernPROJEKT</w:t>
                  </w:r>
                  <w:proofErr w:type="spellEnd"/>
                </w:p>
              </w:tc>
            </w:tr>
            <w:tr w:rsidR="007B2B33" w:rsidRPr="00B51DE9" w:rsidTr="007B2B33">
              <w:trPr>
                <w:trHeight w:val="284"/>
              </w:trPr>
              <w:tc>
                <w:tcPr>
                  <w:tcW w:w="2090" w:type="dxa"/>
                  <w:tcBorders>
                    <w:bottom w:val="single" w:sz="4" w:space="0" w:color="auto"/>
                  </w:tcBorders>
                  <w:shd w:val="clear" w:color="auto" w:fill="auto"/>
                </w:tcPr>
                <w:p w:rsidR="007B2B33" w:rsidRPr="00B51DE9" w:rsidRDefault="007B2B33" w:rsidP="007B2B33">
                  <w:pPr>
                    <w:pStyle w:val="Textkrpermitte"/>
                  </w:pPr>
                  <w:proofErr w:type="spellStart"/>
                  <w:r w:rsidRPr="00B51DE9">
                    <w:t>LernTHEMA</w:t>
                  </w:r>
                  <w:proofErr w:type="spellEnd"/>
                </w:p>
              </w:tc>
            </w:tr>
            <w:tr w:rsidR="007B2B33" w:rsidRPr="00B51DE9" w:rsidTr="007B2B33">
              <w:trPr>
                <w:trHeight w:val="284"/>
              </w:trPr>
              <w:tc>
                <w:tcPr>
                  <w:tcW w:w="2090" w:type="dxa"/>
                  <w:tcBorders>
                    <w:bottom w:val="nil"/>
                  </w:tcBorders>
                  <w:shd w:val="clear" w:color="auto" w:fill="D9D9D9" w:themeFill="background1" w:themeFillShade="D9"/>
                </w:tcPr>
                <w:p w:rsidR="007B2B33" w:rsidRPr="00B51DE9" w:rsidRDefault="007B2B33" w:rsidP="007B2B33">
                  <w:pPr>
                    <w:pStyle w:val="TabelleKopfmitte"/>
                  </w:pPr>
                  <w:proofErr w:type="spellStart"/>
                  <w:r w:rsidRPr="00B51DE9">
                    <w:t>LernSCHRITT</w:t>
                  </w:r>
                  <w:proofErr w:type="spellEnd"/>
                </w:p>
              </w:tc>
            </w:tr>
          </w:tbl>
          <w:p w:rsidR="007B2B33" w:rsidRPr="00B51DE9" w:rsidRDefault="007B2B33" w:rsidP="007B2B33"/>
        </w:tc>
      </w:tr>
      <w:tr w:rsidR="007B2B33" w:rsidRPr="00B51DE9" w:rsidTr="007B2B33">
        <w:trPr>
          <w:trHeight w:val="149"/>
        </w:trPr>
        <w:tc>
          <w:tcPr>
            <w:tcW w:w="7348" w:type="dxa"/>
            <w:gridSpan w:val="3"/>
            <w:tcBorders>
              <w:top w:val="single" w:sz="4" w:space="0" w:color="auto"/>
              <w:left w:val="nil"/>
              <w:right w:val="nil"/>
            </w:tcBorders>
          </w:tcPr>
          <w:p w:rsidR="007B2B33" w:rsidRPr="00B51DE9" w:rsidRDefault="007B2B33" w:rsidP="007B2B33"/>
        </w:tc>
        <w:tc>
          <w:tcPr>
            <w:tcW w:w="196" w:type="dxa"/>
            <w:gridSpan w:val="2"/>
            <w:tcBorders>
              <w:top w:val="nil"/>
              <w:left w:val="nil"/>
              <w:right w:val="nil"/>
            </w:tcBorders>
          </w:tcPr>
          <w:p w:rsidR="007B2B33" w:rsidRPr="00B51DE9" w:rsidRDefault="007B2B33" w:rsidP="007B2B33"/>
        </w:tc>
        <w:tc>
          <w:tcPr>
            <w:tcW w:w="2095" w:type="dxa"/>
            <w:tcBorders>
              <w:top w:val="single" w:sz="4" w:space="0" w:color="auto"/>
              <w:left w:val="nil"/>
              <w:right w:val="nil"/>
            </w:tcBorders>
          </w:tcPr>
          <w:p w:rsidR="007B2B33" w:rsidRPr="00B51DE9" w:rsidRDefault="007B2B33" w:rsidP="007B2B33"/>
        </w:tc>
      </w:tr>
      <w:tr w:rsidR="007B2B33" w:rsidRPr="00B51DE9" w:rsidTr="007B2B33">
        <w:trPr>
          <w:trHeight w:val="443"/>
        </w:trPr>
        <w:tc>
          <w:tcPr>
            <w:tcW w:w="4818" w:type="dxa"/>
            <w:gridSpan w:val="2"/>
            <w:vMerge w:val="restart"/>
            <w:tcBorders>
              <w:left w:val="single" w:sz="4" w:space="0" w:color="auto"/>
              <w:right w:val="single" w:sz="4" w:space="0" w:color="auto"/>
            </w:tcBorders>
          </w:tcPr>
          <w:p w:rsidR="007B2B33" w:rsidRPr="004B658C" w:rsidRDefault="007B2B33" w:rsidP="007B2B33">
            <w:pPr>
              <w:pStyle w:val="Tabelle6pt"/>
            </w:pPr>
            <w:r>
              <w:t>Kompetenzen:</w:t>
            </w:r>
          </w:p>
          <w:p w:rsidR="00157910" w:rsidRDefault="00157910" w:rsidP="00157910">
            <w:pPr>
              <w:pStyle w:val="Kopf8ptafz"/>
              <w:ind w:left="227" w:hanging="170"/>
            </w:pPr>
            <w:r>
              <w:t>Ich kann die rechtliche Bindung an ein Angebot mit Hilfe des BGB bestimmen.</w:t>
            </w:r>
          </w:p>
          <w:p w:rsidR="00157910" w:rsidRDefault="00157910" w:rsidP="00157910">
            <w:pPr>
              <w:pStyle w:val="Kopf8ptafz"/>
              <w:ind w:left="227" w:hanging="170"/>
            </w:pPr>
            <w:r>
              <w:t>Ich kann die rechtlichen Bestimmungen für die Bindung an ein Angebot situationsbedingt anwenden.</w:t>
            </w:r>
          </w:p>
          <w:p w:rsidR="007B2B33" w:rsidRDefault="009E352E" w:rsidP="007B2B33">
            <w:pPr>
              <w:pStyle w:val="Kopf8ptafz"/>
              <w:ind w:left="227" w:hanging="170"/>
            </w:pPr>
            <w:r>
              <w:t>Ich kann erklären, w</w:t>
            </w:r>
            <w:r w:rsidR="007B2B33">
              <w:t>ie lange ein Verkäufer an ein schriftliches Ang</w:t>
            </w:r>
            <w:r w:rsidR="007B2B33">
              <w:t>e</w:t>
            </w:r>
            <w:r w:rsidR="007B2B33">
              <w:t>bot gebunden ist.</w:t>
            </w:r>
          </w:p>
          <w:p w:rsidR="007B2B33" w:rsidRDefault="009E352E" w:rsidP="007B2B33">
            <w:pPr>
              <w:pStyle w:val="Kopf8ptafz"/>
              <w:ind w:left="227" w:hanging="170"/>
            </w:pPr>
            <w:r>
              <w:t>Ich kann erklären, w</w:t>
            </w:r>
            <w:r w:rsidR="007B2B33">
              <w:t>ie lange ein Verkäufer an ein mündliches Ang</w:t>
            </w:r>
            <w:r w:rsidR="007B2B33">
              <w:t>e</w:t>
            </w:r>
            <w:r w:rsidR="007B2B33">
              <w:t>bot gebunden ist.</w:t>
            </w:r>
          </w:p>
          <w:p w:rsidR="007B2B33" w:rsidRDefault="00F1415B" w:rsidP="00F1415B">
            <w:pPr>
              <w:pStyle w:val="Kopf8ptafz"/>
              <w:ind w:left="227" w:hanging="170"/>
            </w:pPr>
            <w:r>
              <w:t>Ich kann d</w:t>
            </w:r>
            <w:r w:rsidR="007B2B33">
              <w:t>ie Bedeutung von Freizeichnungsklauseln</w:t>
            </w:r>
            <w:r w:rsidR="00E82DB4">
              <w:t xml:space="preserve"> erklären.</w:t>
            </w:r>
          </w:p>
        </w:tc>
        <w:tc>
          <w:tcPr>
            <w:tcW w:w="4821" w:type="dxa"/>
            <w:gridSpan w:val="4"/>
            <w:tcBorders>
              <w:left w:val="single" w:sz="4" w:space="0" w:color="auto"/>
              <w:right w:val="single" w:sz="4" w:space="0" w:color="auto"/>
            </w:tcBorders>
          </w:tcPr>
          <w:p w:rsidR="007B2B33" w:rsidRDefault="007B2B33" w:rsidP="007B2B33">
            <w:pPr>
              <w:pStyle w:val="Tabelle6pt"/>
            </w:pPr>
            <w:r>
              <w:t>Was Sie schon können sollten:</w:t>
            </w:r>
          </w:p>
          <w:p w:rsidR="007B2B33" w:rsidRPr="00234B66" w:rsidRDefault="007B2B33" w:rsidP="00E82DB4">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Wofür Sie das benötigen:</w:t>
            </w:r>
          </w:p>
          <w:p w:rsidR="007B2B33" w:rsidRDefault="007B2B33" w:rsidP="00E82DB4">
            <w:pPr>
              <w:pStyle w:val="Kopf8ptafz"/>
              <w:numPr>
                <w:ilvl w:val="0"/>
                <w:numId w:val="0"/>
              </w:numPr>
              <w:ind w:left="416" w:hanging="360"/>
            </w:pPr>
          </w:p>
        </w:tc>
      </w:tr>
      <w:tr w:rsidR="007B2B33" w:rsidRPr="00B51DE9" w:rsidTr="007B2B33">
        <w:trPr>
          <w:trHeight w:val="443"/>
        </w:trPr>
        <w:tc>
          <w:tcPr>
            <w:tcW w:w="4818" w:type="dxa"/>
            <w:gridSpan w:val="2"/>
            <w:vMerge/>
            <w:tcBorders>
              <w:left w:val="single" w:sz="4" w:space="0" w:color="auto"/>
              <w:right w:val="single" w:sz="4" w:space="0" w:color="auto"/>
            </w:tcBorders>
          </w:tcPr>
          <w:p w:rsidR="007B2B33" w:rsidRDefault="007B2B33" w:rsidP="007B2B33">
            <w:pPr>
              <w:pStyle w:val="Tabelle6pt"/>
            </w:pPr>
          </w:p>
        </w:tc>
        <w:tc>
          <w:tcPr>
            <w:tcW w:w="4821" w:type="dxa"/>
            <w:gridSpan w:val="4"/>
            <w:tcBorders>
              <w:left w:val="single" w:sz="4" w:space="0" w:color="auto"/>
              <w:right w:val="single" w:sz="4" w:space="0" w:color="auto"/>
            </w:tcBorders>
          </w:tcPr>
          <w:p w:rsidR="007B2B33" w:rsidRDefault="007B2B33" w:rsidP="007B2B33">
            <w:pPr>
              <w:pStyle w:val="Tabelle6pt"/>
            </w:pPr>
            <w:r>
              <w:t>Wie Sie Ihr Können prüfen können:</w:t>
            </w:r>
          </w:p>
          <w:p w:rsidR="007B2B33" w:rsidRPr="00234B66" w:rsidRDefault="007B2B33" w:rsidP="00E82DB4">
            <w:pPr>
              <w:pStyle w:val="Kopf8ptafz"/>
              <w:numPr>
                <w:ilvl w:val="0"/>
                <w:numId w:val="0"/>
              </w:numPr>
              <w:ind w:left="416" w:hanging="360"/>
            </w:pPr>
          </w:p>
        </w:tc>
      </w:tr>
    </w:tbl>
    <w:p w:rsidR="007B2B33" w:rsidRDefault="007B2B33" w:rsidP="007B2B33">
      <w:pPr>
        <w:pStyle w:val="AufgabeText"/>
        <w:ind w:left="0"/>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6"/>
        <w:gridCol w:w="819"/>
        <w:gridCol w:w="5386"/>
      </w:tblGrid>
      <w:tr w:rsidR="007B2B33" w:rsidRPr="00DE4890" w:rsidTr="008A52F6">
        <w:trPr>
          <w:trHeight w:val="247"/>
        </w:trPr>
        <w:tc>
          <w:tcPr>
            <w:tcW w:w="1166" w:type="dxa"/>
            <w:shd w:val="clear" w:color="auto" w:fill="auto"/>
          </w:tcPr>
          <w:p w:rsidR="007B2B33" w:rsidRDefault="007B2B33" w:rsidP="00C931C5">
            <w:pPr>
              <w:pStyle w:val="Textkrpermitte"/>
              <w:rPr>
                <w:noProof/>
                <w:sz w:val="18"/>
              </w:rPr>
            </w:pPr>
            <w:r w:rsidRPr="001167B8">
              <w:rPr>
                <w:noProof/>
                <w:sz w:val="24"/>
              </w:rPr>
              <w:drawing>
                <wp:anchor distT="0" distB="0" distL="114300" distR="114300" simplePos="0" relativeHeight="252426752" behindDoc="0" locked="0" layoutInCell="0" allowOverlap="1" wp14:anchorId="7A4A60E9" wp14:editId="1274D5F0">
                  <wp:simplePos x="0" y="0"/>
                  <wp:positionH relativeFrom="rightMargin">
                    <wp:posOffset>-4497705</wp:posOffset>
                  </wp:positionH>
                  <wp:positionV relativeFrom="paragraph">
                    <wp:posOffset>389255</wp:posOffset>
                  </wp:positionV>
                  <wp:extent cx="302260" cy="323850"/>
                  <wp:effectExtent l="0" t="0" r="2540" b="0"/>
                  <wp:wrapNone/>
                  <wp:docPr id="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anchor>
              </w:drawing>
            </w:r>
          </w:p>
          <w:p w:rsidR="007B2B33" w:rsidRPr="00EF6635" w:rsidRDefault="007B2B33" w:rsidP="00C931C5">
            <w:pPr>
              <w:pStyle w:val="Textkrpermitte"/>
              <w:rPr>
                <w:noProof/>
                <w:sz w:val="24"/>
              </w:rPr>
            </w:pPr>
            <w:r w:rsidRPr="001167B8">
              <w:rPr>
                <w:noProof/>
                <w:sz w:val="18"/>
              </w:rPr>
              <w:t>Legeübung</w:t>
            </w:r>
          </w:p>
        </w:tc>
        <w:tc>
          <w:tcPr>
            <w:tcW w:w="819" w:type="dxa"/>
            <w:shd w:val="clear" w:color="auto" w:fill="auto"/>
            <w:vAlign w:val="center"/>
          </w:tcPr>
          <w:p w:rsidR="007B2B33" w:rsidRDefault="008A52F6" w:rsidP="007B2B33">
            <w:pPr>
              <w:pStyle w:val="Textkrper"/>
            </w:pPr>
            <w:r>
              <w:t>5 Min.</w:t>
            </w:r>
          </w:p>
        </w:tc>
        <w:tc>
          <w:tcPr>
            <w:tcW w:w="5386" w:type="dxa"/>
            <w:shd w:val="clear" w:color="auto" w:fill="auto"/>
          </w:tcPr>
          <w:p w:rsidR="007B2B33" w:rsidRPr="00FA0A8E" w:rsidRDefault="007B2B33" w:rsidP="007B2B33">
            <w:pPr>
              <w:pStyle w:val="Textkrper"/>
            </w:pPr>
            <w:r w:rsidRPr="00FA0A8E">
              <w:t>Schneiden Sie die Begriffskarten aus und ordnen Sie die Ka</w:t>
            </w:r>
            <w:r w:rsidRPr="00FA0A8E">
              <w:t>r</w:t>
            </w:r>
            <w:r w:rsidRPr="00FA0A8E">
              <w:t>ten nach</w:t>
            </w:r>
          </w:p>
          <w:p w:rsidR="008A52F6" w:rsidRDefault="008A52F6" w:rsidP="005E1582">
            <w:pPr>
              <w:pStyle w:val="Textkrper"/>
              <w:numPr>
                <w:ilvl w:val="0"/>
                <w:numId w:val="33"/>
              </w:numPr>
            </w:pPr>
            <w:r>
              <w:t>„weiß ich“</w:t>
            </w:r>
          </w:p>
          <w:p w:rsidR="008A52F6" w:rsidRDefault="008A52F6" w:rsidP="008A52F6">
            <w:pPr>
              <w:pStyle w:val="Textkrper"/>
              <w:ind w:left="720"/>
            </w:pPr>
            <w:r>
              <w:t>oder</w:t>
            </w:r>
          </w:p>
          <w:p w:rsidR="007B2B33" w:rsidRPr="00FA0A8E" w:rsidRDefault="007B2B33" w:rsidP="005E1582">
            <w:pPr>
              <w:pStyle w:val="Textkrper"/>
              <w:numPr>
                <w:ilvl w:val="0"/>
                <w:numId w:val="33"/>
              </w:numPr>
            </w:pPr>
            <w:r w:rsidRPr="00FA0A8E">
              <w:t>„weiß ich nicht“.</w:t>
            </w:r>
          </w:p>
          <w:p w:rsidR="007B2B33" w:rsidRPr="003A5EAE" w:rsidRDefault="007B2B33" w:rsidP="00C931C5">
            <w:pPr>
              <w:pStyle w:val="Textkrper"/>
              <w:rPr>
                <w:sz w:val="22"/>
              </w:rPr>
            </w:pPr>
          </w:p>
        </w:tc>
      </w:tr>
      <w:tr w:rsidR="00C931C5" w:rsidRPr="00DE4890" w:rsidTr="008A52F6">
        <w:trPr>
          <w:trHeight w:val="841"/>
        </w:trPr>
        <w:tc>
          <w:tcPr>
            <w:tcW w:w="1166" w:type="dxa"/>
            <w:shd w:val="clear" w:color="auto" w:fill="auto"/>
            <w:vAlign w:val="center"/>
          </w:tcPr>
          <w:p w:rsidR="00C931C5" w:rsidRPr="00423CE5" w:rsidRDefault="00C931C5" w:rsidP="007B2B33">
            <w:pPr>
              <w:pStyle w:val="Textkrpermitte"/>
              <w:rPr>
                <w:noProof/>
              </w:rPr>
            </w:pPr>
            <w:r w:rsidRPr="00C931C5">
              <w:rPr>
                <w:noProof/>
                <w:sz w:val="24"/>
              </w:rPr>
              <w:drawing>
                <wp:anchor distT="0" distB="0" distL="114300" distR="114300" simplePos="0" relativeHeight="252585472" behindDoc="0" locked="0" layoutInCell="0" allowOverlap="1" wp14:anchorId="1D2D8135" wp14:editId="75C280FA">
                  <wp:simplePos x="0" y="0"/>
                  <wp:positionH relativeFrom="rightMargin">
                    <wp:posOffset>-4625975</wp:posOffset>
                  </wp:positionH>
                  <wp:positionV relativeFrom="paragraph">
                    <wp:posOffset>123825</wp:posOffset>
                  </wp:positionV>
                  <wp:extent cx="658495" cy="323850"/>
                  <wp:effectExtent l="0" t="0" r="8255" b="0"/>
                  <wp:wrapNone/>
                  <wp:docPr id="3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9" w:type="dxa"/>
            <w:shd w:val="clear" w:color="auto" w:fill="auto"/>
            <w:vAlign w:val="center"/>
          </w:tcPr>
          <w:p w:rsidR="00C931C5" w:rsidRDefault="008A52F6" w:rsidP="008A52F6">
            <w:pPr>
              <w:pStyle w:val="Textkrper"/>
            </w:pPr>
            <w:r>
              <w:t>5-10 Min.</w:t>
            </w:r>
          </w:p>
        </w:tc>
        <w:tc>
          <w:tcPr>
            <w:tcW w:w="5386" w:type="dxa"/>
            <w:shd w:val="clear" w:color="auto" w:fill="auto"/>
          </w:tcPr>
          <w:p w:rsidR="00C931C5" w:rsidRPr="00FA0A8E" w:rsidRDefault="00C931C5" w:rsidP="00C931C5">
            <w:pPr>
              <w:pStyle w:val="Textkrper"/>
            </w:pPr>
            <w:r w:rsidRPr="00FA0A8E">
              <w:t>Erklären Sie sich gegenseitig die Karten des Stapels „weiß ich nicht“.</w:t>
            </w:r>
          </w:p>
          <w:p w:rsidR="00C931C5" w:rsidRPr="00FA0A8E" w:rsidRDefault="00C931C5" w:rsidP="007B2B33">
            <w:pPr>
              <w:pStyle w:val="Textkrper"/>
            </w:pPr>
          </w:p>
        </w:tc>
      </w:tr>
      <w:tr w:rsidR="007B2B33" w:rsidRPr="00DE4890" w:rsidTr="008A52F6">
        <w:trPr>
          <w:trHeight w:val="1241"/>
        </w:trPr>
        <w:tc>
          <w:tcPr>
            <w:tcW w:w="1166" w:type="dxa"/>
            <w:shd w:val="clear" w:color="auto" w:fill="auto"/>
            <w:vAlign w:val="center"/>
          </w:tcPr>
          <w:p w:rsidR="007B2B33" w:rsidRPr="001167B8" w:rsidRDefault="008A52F6" w:rsidP="007B2B33">
            <w:pPr>
              <w:pStyle w:val="Textkrpermitte"/>
              <w:rPr>
                <w:noProof/>
                <w:sz w:val="24"/>
              </w:rPr>
            </w:pPr>
            <w:r w:rsidRPr="00C931C5">
              <w:rPr>
                <w:noProof/>
                <w:sz w:val="24"/>
              </w:rPr>
              <w:drawing>
                <wp:anchor distT="0" distB="0" distL="114300" distR="114300" simplePos="0" relativeHeight="252653056" behindDoc="0" locked="0" layoutInCell="0" allowOverlap="1" wp14:anchorId="46D1B84E" wp14:editId="76986758">
                  <wp:simplePos x="0" y="0"/>
                  <wp:positionH relativeFrom="rightMargin">
                    <wp:posOffset>-4502150</wp:posOffset>
                  </wp:positionH>
                  <wp:positionV relativeFrom="paragraph">
                    <wp:posOffset>211455</wp:posOffset>
                  </wp:positionV>
                  <wp:extent cx="365760" cy="179705"/>
                  <wp:effectExtent l="0" t="0" r="0" b="0"/>
                  <wp:wrapNone/>
                  <wp:docPr id="21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1C5">
              <w:rPr>
                <w:noProof/>
                <w:sz w:val="24"/>
              </w:rPr>
              <w:drawing>
                <wp:anchor distT="0" distB="0" distL="114300" distR="114300" simplePos="0" relativeHeight="252651008" behindDoc="0" locked="0" layoutInCell="0" allowOverlap="1" wp14:anchorId="4FC18118" wp14:editId="4D8265BC">
                  <wp:simplePos x="0" y="0"/>
                  <wp:positionH relativeFrom="rightMargin">
                    <wp:posOffset>-4502150</wp:posOffset>
                  </wp:positionH>
                  <wp:positionV relativeFrom="paragraph">
                    <wp:posOffset>31750</wp:posOffset>
                  </wp:positionV>
                  <wp:extent cx="365760" cy="179705"/>
                  <wp:effectExtent l="0" t="0" r="0" b="0"/>
                  <wp:wrapNone/>
                  <wp:docPr id="2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C5" w:rsidRPr="00C931C5">
              <w:rPr>
                <w:noProof/>
                <w:sz w:val="24"/>
              </w:rPr>
              <w:drawing>
                <wp:anchor distT="0" distB="0" distL="114300" distR="114300" simplePos="0" relativeHeight="252587520" behindDoc="0" locked="0" layoutInCell="0" allowOverlap="1" wp14:anchorId="1E85CC58" wp14:editId="0DFD06CA">
                  <wp:simplePos x="0" y="0"/>
                  <wp:positionH relativeFrom="rightMargin">
                    <wp:posOffset>-4495165</wp:posOffset>
                  </wp:positionH>
                  <wp:positionV relativeFrom="paragraph">
                    <wp:posOffset>467995</wp:posOffset>
                  </wp:positionV>
                  <wp:extent cx="438150" cy="438150"/>
                  <wp:effectExtent l="0" t="0" r="0" b="0"/>
                  <wp:wrapNone/>
                  <wp:docPr id="4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9" w:type="dxa"/>
            <w:shd w:val="clear" w:color="auto" w:fill="auto"/>
            <w:vAlign w:val="center"/>
          </w:tcPr>
          <w:p w:rsidR="007B2B33" w:rsidRDefault="008A52F6" w:rsidP="007B2B33">
            <w:pPr>
              <w:pStyle w:val="Textkrper"/>
            </w:pPr>
            <w:r>
              <w:t>5-10 Min.</w:t>
            </w:r>
          </w:p>
          <w:p w:rsidR="008A52F6" w:rsidRDefault="008A52F6" w:rsidP="007B2B33">
            <w:pPr>
              <w:pStyle w:val="Textkrper"/>
            </w:pPr>
          </w:p>
          <w:p w:rsidR="008A52F6" w:rsidRDefault="008A52F6" w:rsidP="008A52F6">
            <w:pPr>
              <w:pStyle w:val="Textkrper"/>
            </w:pPr>
            <w:r>
              <w:t>5 Min.</w:t>
            </w:r>
          </w:p>
          <w:p w:rsidR="008A52F6" w:rsidRDefault="008A52F6" w:rsidP="007B2B33">
            <w:pPr>
              <w:pStyle w:val="Textkrper"/>
            </w:pPr>
          </w:p>
        </w:tc>
        <w:tc>
          <w:tcPr>
            <w:tcW w:w="5386" w:type="dxa"/>
            <w:shd w:val="clear" w:color="auto" w:fill="auto"/>
          </w:tcPr>
          <w:p w:rsidR="007B2B33" w:rsidRPr="00FA0A8E" w:rsidRDefault="007B2B33" w:rsidP="007B2B33">
            <w:pPr>
              <w:pStyle w:val="Textkrper"/>
            </w:pPr>
            <w:r w:rsidRPr="00FA0A8E">
              <w:t xml:space="preserve">Bilden Sie 4-er Gruppen und klären </w:t>
            </w:r>
            <w:r w:rsidR="00F1415B">
              <w:t xml:space="preserve">Sie </w:t>
            </w:r>
            <w:r w:rsidRPr="00FA0A8E">
              <w:t>die restlichen ung</w:t>
            </w:r>
            <w:r w:rsidRPr="00FA0A8E">
              <w:t>e</w:t>
            </w:r>
            <w:r w:rsidRPr="00FA0A8E">
              <w:t>klärten Begriffe.</w:t>
            </w:r>
          </w:p>
          <w:p w:rsidR="007B2B33" w:rsidRPr="00FA0A8E" w:rsidRDefault="007B2B33" w:rsidP="007B2B33">
            <w:pPr>
              <w:pStyle w:val="Textkrper"/>
            </w:pPr>
          </w:p>
          <w:p w:rsidR="007B2B33" w:rsidRPr="00FA0A8E" w:rsidRDefault="007B2B33" w:rsidP="007B2B33">
            <w:pPr>
              <w:pStyle w:val="Textkrper"/>
            </w:pPr>
            <w:r w:rsidRPr="00FA0A8E">
              <w:t>Plenum:</w:t>
            </w:r>
          </w:p>
          <w:p w:rsidR="007B2B33" w:rsidRPr="00FA0A8E" w:rsidRDefault="007B2B33" w:rsidP="007B2B33">
            <w:pPr>
              <w:pStyle w:val="Textkrper"/>
            </w:pPr>
            <w:r w:rsidRPr="00FA0A8E">
              <w:t>Klärung der noch unklaren Begriffe</w:t>
            </w:r>
          </w:p>
          <w:p w:rsidR="007B2B33" w:rsidRPr="003A5EAE" w:rsidRDefault="007B2B33" w:rsidP="007B2B33">
            <w:pPr>
              <w:rPr>
                <w:rFonts w:ascii="Arial" w:hAnsi="Arial"/>
                <w:u w:val="single"/>
              </w:rPr>
            </w:pPr>
          </w:p>
        </w:tc>
      </w:tr>
      <w:tr w:rsidR="007B2B33" w:rsidRPr="00DE4890" w:rsidTr="008A52F6">
        <w:trPr>
          <w:trHeight w:val="554"/>
        </w:trPr>
        <w:tc>
          <w:tcPr>
            <w:tcW w:w="1166" w:type="dxa"/>
            <w:shd w:val="clear" w:color="auto" w:fill="auto"/>
            <w:vAlign w:val="center"/>
          </w:tcPr>
          <w:p w:rsidR="007B2B33" w:rsidRPr="00423CE5" w:rsidRDefault="007B2B33" w:rsidP="007B2B33">
            <w:pPr>
              <w:pStyle w:val="Textkrpermitte"/>
              <w:rPr>
                <w:noProof/>
              </w:rPr>
            </w:pPr>
          </w:p>
        </w:tc>
        <w:tc>
          <w:tcPr>
            <w:tcW w:w="819" w:type="dxa"/>
            <w:shd w:val="clear" w:color="auto" w:fill="auto"/>
            <w:vAlign w:val="center"/>
          </w:tcPr>
          <w:p w:rsidR="007B2B33" w:rsidRDefault="007B2B33" w:rsidP="007B2B33">
            <w:pPr>
              <w:pStyle w:val="Textkrper"/>
            </w:pPr>
          </w:p>
        </w:tc>
        <w:tc>
          <w:tcPr>
            <w:tcW w:w="5386" w:type="dxa"/>
            <w:shd w:val="clear" w:color="auto" w:fill="auto"/>
          </w:tcPr>
          <w:p w:rsidR="007B2B33" w:rsidRPr="00FA0A8E" w:rsidRDefault="00C931C5" w:rsidP="007B2B33">
            <w:pPr>
              <w:pStyle w:val="Textkrper"/>
            </w:pPr>
            <w:r>
              <w:t>Lernlandkarte</w:t>
            </w:r>
          </w:p>
        </w:tc>
      </w:tr>
    </w:tbl>
    <w:p w:rsidR="002A23C6" w:rsidRDefault="002A23C6" w:rsidP="007B2B33">
      <w:pPr>
        <w:pStyle w:val="AufgabeText"/>
        <w:ind w:left="0"/>
      </w:pPr>
    </w:p>
    <w:p w:rsidR="002A23C6" w:rsidRDefault="002A23C6">
      <w:pPr>
        <w:spacing w:line="240" w:lineRule="exact"/>
      </w:pPr>
      <w:r>
        <w:br w:type="page"/>
      </w:r>
    </w:p>
    <w:p w:rsidR="009F5ADE" w:rsidRDefault="007B2B33" w:rsidP="002A23C6">
      <w:pPr>
        <w:pStyle w:val="AufgabeText"/>
        <w:ind w:left="0"/>
      </w:pPr>
      <w:r>
        <w:rPr>
          <w:noProof/>
          <w:lang w:eastAsia="de-DE"/>
        </w:rPr>
        <w:lastRenderedPageBreak/>
        <mc:AlternateContent>
          <mc:Choice Requires="wps">
            <w:drawing>
              <wp:anchor distT="0" distB="0" distL="114300" distR="114300" simplePos="0" relativeHeight="252425728" behindDoc="1" locked="0" layoutInCell="1" allowOverlap="1" wp14:anchorId="79C96C8C" wp14:editId="3F562FA5">
                <wp:simplePos x="0" y="0"/>
                <wp:positionH relativeFrom="column">
                  <wp:posOffset>-100965</wp:posOffset>
                </wp:positionH>
                <wp:positionV relativeFrom="paragraph">
                  <wp:posOffset>166370</wp:posOffset>
                </wp:positionV>
                <wp:extent cx="5954395" cy="7915275"/>
                <wp:effectExtent l="0" t="0" r="8255" b="9525"/>
                <wp:wrapTight wrapText="bothSides">
                  <wp:wrapPolygon edited="0">
                    <wp:start x="0" y="0"/>
                    <wp:lineTo x="0" y="21574"/>
                    <wp:lineTo x="21561" y="21574"/>
                    <wp:lineTo x="21561" y="0"/>
                    <wp:lineTo x="0" y="0"/>
                  </wp:wrapPolygon>
                </wp:wrapTight>
                <wp:docPr id="1310" name="Textfeld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79152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4606"/>
                              <w:gridCol w:w="4606"/>
                            </w:tblGrid>
                            <w:tr w:rsidR="008F125E" w:rsidTr="007B2B33">
                              <w:trPr>
                                <w:trHeight w:val="1691"/>
                              </w:trPr>
                              <w:tc>
                                <w:tcPr>
                                  <w:tcW w:w="4606" w:type="dxa"/>
                                  <w:vAlign w:val="center"/>
                                </w:tcPr>
                                <w:p w:rsidR="008F125E" w:rsidRPr="00AF4A5E" w:rsidRDefault="008F125E" w:rsidP="007B2B33">
                                  <w:pPr>
                                    <w:jc w:val="center"/>
                                    <w:rPr>
                                      <w:sz w:val="32"/>
                                      <w:szCs w:val="32"/>
                                    </w:rPr>
                                  </w:pPr>
                                  <w:r>
                                    <w:rPr>
                                      <w:sz w:val="32"/>
                                      <w:szCs w:val="32"/>
                                    </w:rPr>
                                    <w:t xml:space="preserve">Rollgeld </w:t>
                                  </w:r>
                                </w:p>
                              </w:tc>
                              <w:tc>
                                <w:tcPr>
                                  <w:tcW w:w="4606" w:type="dxa"/>
                                  <w:vAlign w:val="center"/>
                                </w:tcPr>
                                <w:p w:rsidR="008F125E" w:rsidRPr="00AF4A5E" w:rsidRDefault="008F125E" w:rsidP="007B2B33">
                                  <w:pPr>
                                    <w:jc w:val="center"/>
                                    <w:rPr>
                                      <w:sz w:val="32"/>
                                      <w:szCs w:val="32"/>
                                    </w:rPr>
                                  </w:pPr>
                                  <w:r>
                                    <w:rPr>
                                      <w:sz w:val="32"/>
                                      <w:szCs w:val="32"/>
                                    </w:rPr>
                                    <w:t>freibleibend</w:t>
                                  </w:r>
                                </w:p>
                              </w:tc>
                            </w:tr>
                            <w:tr w:rsidR="008F125E" w:rsidTr="007B2B33">
                              <w:trPr>
                                <w:trHeight w:val="1691"/>
                              </w:trPr>
                              <w:tc>
                                <w:tcPr>
                                  <w:tcW w:w="4606" w:type="dxa"/>
                                  <w:vAlign w:val="center"/>
                                </w:tcPr>
                                <w:p w:rsidR="008F125E" w:rsidRPr="00AF4A5E" w:rsidRDefault="008F125E" w:rsidP="007B2B33">
                                  <w:pPr>
                                    <w:jc w:val="center"/>
                                    <w:rPr>
                                      <w:sz w:val="32"/>
                                      <w:szCs w:val="32"/>
                                    </w:rPr>
                                  </w:pPr>
                                  <w:r>
                                    <w:rPr>
                                      <w:sz w:val="32"/>
                                      <w:szCs w:val="32"/>
                                    </w:rPr>
                                    <w:t>unverbindlich</w:t>
                                  </w:r>
                                </w:p>
                              </w:tc>
                              <w:tc>
                                <w:tcPr>
                                  <w:tcW w:w="4606" w:type="dxa"/>
                                  <w:vAlign w:val="center"/>
                                </w:tcPr>
                                <w:p w:rsidR="008F125E" w:rsidRPr="00AF4A5E" w:rsidRDefault="008F125E" w:rsidP="007B2B33">
                                  <w:pPr>
                                    <w:jc w:val="center"/>
                                    <w:rPr>
                                      <w:sz w:val="32"/>
                                      <w:szCs w:val="32"/>
                                    </w:rPr>
                                  </w:pPr>
                                  <w:r>
                                    <w:rPr>
                                      <w:sz w:val="32"/>
                                      <w:szCs w:val="32"/>
                                    </w:rPr>
                                    <w:t>Angebot unter Anwesenden</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Angebot unter Abwesenden</w:t>
                                  </w:r>
                                </w:p>
                              </w:tc>
                              <w:tc>
                                <w:tcPr>
                                  <w:tcW w:w="4606" w:type="dxa"/>
                                  <w:vAlign w:val="center"/>
                                </w:tcPr>
                                <w:p w:rsidR="008F125E" w:rsidRDefault="008F125E" w:rsidP="007B2B33">
                                  <w:pPr>
                                    <w:jc w:val="center"/>
                                    <w:rPr>
                                      <w:sz w:val="32"/>
                                      <w:szCs w:val="32"/>
                                    </w:rPr>
                                  </w:pPr>
                                  <w:r>
                                    <w:rPr>
                                      <w:sz w:val="32"/>
                                      <w:szCs w:val="32"/>
                                    </w:rPr>
                                    <w:t>ab Werk</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Freizeichnungsklausel</w:t>
                                  </w:r>
                                </w:p>
                              </w:tc>
                              <w:tc>
                                <w:tcPr>
                                  <w:tcW w:w="4606" w:type="dxa"/>
                                  <w:vAlign w:val="center"/>
                                </w:tcPr>
                                <w:p w:rsidR="008F125E" w:rsidRDefault="008F125E" w:rsidP="007B2B33">
                                  <w:pPr>
                                    <w:jc w:val="center"/>
                                    <w:rPr>
                                      <w:sz w:val="32"/>
                                      <w:szCs w:val="32"/>
                                    </w:rPr>
                                  </w:pPr>
                                  <w:r>
                                    <w:rPr>
                                      <w:sz w:val="32"/>
                                      <w:szCs w:val="32"/>
                                    </w:rPr>
                                    <w:t>Rabatt</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Skonto</w:t>
                                  </w:r>
                                </w:p>
                              </w:tc>
                              <w:tc>
                                <w:tcPr>
                                  <w:tcW w:w="4606" w:type="dxa"/>
                                  <w:vAlign w:val="center"/>
                                </w:tcPr>
                                <w:p w:rsidR="008F125E" w:rsidRDefault="008F125E" w:rsidP="007B2B33">
                                  <w:pPr>
                                    <w:jc w:val="center"/>
                                    <w:rPr>
                                      <w:sz w:val="32"/>
                                      <w:szCs w:val="32"/>
                                    </w:rPr>
                                  </w:pPr>
                                  <w:r>
                                    <w:rPr>
                                      <w:sz w:val="32"/>
                                      <w:szCs w:val="32"/>
                                    </w:rPr>
                                    <w:t>Bestandteile eines Angebots</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frei Haus</w:t>
                                  </w:r>
                                </w:p>
                              </w:tc>
                              <w:tc>
                                <w:tcPr>
                                  <w:tcW w:w="4606" w:type="dxa"/>
                                  <w:vAlign w:val="center"/>
                                </w:tcPr>
                                <w:p w:rsidR="008F125E" w:rsidRDefault="008F125E" w:rsidP="007B2B33">
                                  <w:pPr>
                                    <w:jc w:val="center"/>
                                    <w:rPr>
                                      <w:sz w:val="32"/>
                                      <w:szCs w:val="32"/>
                                    </w:rPr>
                                  </w:pPr>
                                  <w:r>
                                    <w:rPr>
                                      <w:sz w:val="32"/>
                                      <w:szCs w:val="32"/>
                                    </w:rPr>
                                    <w:t>Anfrage</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Angebot</w:t>
                                  </w:r>
                                </w:p>
                              </w:tc>
                              <w:tc>
                                <w:tcPr>
                                  <w:tcW w:w="4606" w:type="dxa"/>
                                  <w:vAlign w:val="center"/>
                                </w:tcPr>
                                <w:p w:rsidR="008F125E" w:rsidRDefault="008F125E" w:rsidP="007B2B33">
                                  <w:pPr>
                                    <w:jc w:val="center"/>
                                    <w:rPr>
                                      <w:sz w:val="32"/>
                                      <w:szCs w:val="32"/>
                                    </w:rPr>
                                  </w:pPr>
                                  <w:r>
                                    <w:rPr>
                                      <w:sz w:val="32"/>
                                      <w:szCs w:val="32"/>
                                    </w:rPr>
                                    <w:t>Kreditlimit</w:t>
                                  </w:r>
                                </w:p>
                              </w:tc>
                            </w:tr>
                          </w:tbl>
                          <w:p w:rsidR="008F125E" w:rsidRDefault="008F125E" w:rsidP="003928C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10" o:spid="_x0000_s1078" type="#_x0000_t202" style="position:absolute;left:0;text-align:left;margin-left:-7.95pt;margin-top:13.1pt;width:468.85pt;height:623.25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" stroked="f">
                <v:textbox>
                  <w:txbxContent>
                    <w:tbl>
                      <w:tblPr>
                        <w:tblStyle w:val="Tabellenraster"/>
                        <w:tblW w:w="0" w:type="auto"/>
                        <w:tblLook w:val="04A0" w:firstRow="1" w:lastRow="0" w:firstColumn="1" w:lastColumn="0" w:noHBand="0" w:noVBand="1"/>
                      </w:tblPr>
                      <w:tblGrid>
                        <w:gridCol w:w="4606"/>
                        <w:gridCol w:w="4606"/>
                      </w:tblGrid>
                      <w:tr w:rsidR="008F125E" w:rsidTr="007B2B33">
                        <w:trPr>
                          <w:trHeight w:val="1691"/>
                        </w:trPr>
                        <w:tc>
                          <w:tcPr>
                            <w:tcW w:w="4606" w:type="dxa"/>
                            <w:vAlign w:val="center"/>
                          </w:tcPr>
                          <w:p w:rsidR="008F125E" w:rsidRPr="00AF4A5E" w:rsidRDefault="008F125E" w:rsidP="007B2B33">
                            <w:pPr>
                              <w:jc w:val="center"/>
                              <w:rPr>
                                <w:sz w:val="32"/>
                                <w:szCs w:val="32"/>
                              </w:rPr>
                            </w:pPr>
                            <w:r>
                              <w:rPr>
                                <w:sz w:val="32"/>
                                <w:szCs w:val="32"/>
                              </w:rPr>
                              <w:t xml:space="preserve">Rollgeld </w:t>
                            </w:r>
                          </w:p>
                        </w:tc>
                        <w:tc>
                          <w:tcPr>
                            <w:tcW w:w="4606" w:type="dxa"/>
                            <w:vAlign w:val="center"/>
                          </w:tcPr>
                          <w:p w:rsidR="008F125E" w:rsidRPr="00AF4A5E" w:rsidRDefault="008F125E" w:rsidP="007B2B33">
                            <w:pPr>
                              <w:jc w:val="center"/>
                              <w:rPr>
                                <w:sz w:val="32"/>
                                <w:szCs w:val="32"/>
                              </w:rPr>
                            </w:pPr>
                            <w:r>
                              <w:rPr>
                                <w:sz w:val="32"/>
                                <w:szCs w:val="32"/>
                              </w:rPr>
                              <w:t>freibleibend</w:t>
                            </w:r>
                          </w:p>
                        </w:tc>
                      </w:tr>
                      <w:tr w:rsidR="008F125E" w:rsidTr="007B2B33">
                        <w:trPr>
                          <w:trHeight w:val="1691"/>
                        </w:trPr>
                        <w:tc>
                          <w:tcPr>
                            <w:tcW w:w="4606" w:type="dxa"/>
                            <w:vAlign w:val="center"/>
                          </w:tcPr>
                          <w:p w:rsidR="008F125E" w:rsidRPr="00AF4A5E" w:rsidRDefault="008F125E" w:rsidP="007B2B33">
                            <w:pPr>
                              <w:jc w:val="center"/>
                              <w:rPr>
                                <w:sz w:val="32"/>
                                <w:szCs w:val="32"/>
                              </w:rPr>
                            </w:pPr>
                            <w:r>
                              <w:rPr>
                                <w:sz w:val="32"/>
                                <w:szCs w:val="32"/>
                              </w:rPr>
                              <w:t>unverbindlich</w:t>
                            </w:r>
                          </w:p>
                        </w:tc>
                        <w:tc>
                          <w:tcPr>
                            <w:tcW w:w="4606" w:type="dxa"/>
                            <w:vAlign w:val="center"/>
                          </w:tcPr>
                          <w:p w:rsidR="008F125E" w:rsidRPr="00AF4A5E" w:rsidRDefault="008F125E" w:rsidP="007B2B33">
                            <w:pPr>
                              <w:jc w:val="center"/>
                              <w:rPr>
                                <w:sz w:val="32"/>
                                <w:szCs w:val="32"/>
                              </w:rPr>
                            </w:pPr>
                            <w:r>
                              <w:rPr>
                                <w:sz w:val="32"/>
                                <w:szCs w:val="32"/>
                              </w:rPr>
                              <w:t>Angebot unter Anwesenden</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Angebot unter Abwesenden</w:t>
                            </w:r>
                          </w:p>
                        </w:tc>
                        <w:tc>
                          <w:tcPr>
                            <w:tcW w:w="4606" w:type="dxa"/>
                            <w:vAlign w:val="center"/>
                          </w:tcPr>
                          <w:p w:rsidR="008F125E" w:rsidRDefault="008F125E" w:rsidP="007B2B33">
                            <w:pPr>
                              <w:jc w:val="center"/>
                              <w:rPr>
                                <w:sz w:val="32"/>
                                <w:szCs w:val="32"/>
                              </w:rPr>
                            </w:pPr>
                            <w:r>
                              <w:rPr>
                                <w:sz w:val="32"/>
                                <w:szCs w:val="32"/>
                              </w:rPr>
                              <w:t>ab Werk</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Freizeichnungsklausel</w:t>
                            </w:r>
                          </w:p>
                        </w:tc>
                        <w:tc>
                          <w:tcPr>
                            <w:tcW w:w="4606" w:type="dxa"/>
                            <w:vAlign w:val="center"/>
                          </w:tcPr>
                          <w:p w:rsidR="008F125E" w:rsidRDefault="008F125E" w:rsidP="007B2B33">
                            <w:pPr>
                              <w:jc w:val="center"/>
                              <w:rPr>
                                <w:sz w:val="32"/>
                                <w:szCs w:val="32"/>
                              </w:rPr>
                            </w:pPr>
                            <w:r>
                              <w:rPr>
                                <w:sz w:val="32"/>
                                <w:szCs w:val="32"/>
                              </w:rPr>
                              <w:t>Rabatt</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Skonto</w:t>
                            </w:r>
                          </w:p>
                        </w:tc>
                        <w:tc>
                          <w:tcPr>
                            <w:tcW w:w="4606" w:type="dxa"/>
                            <w:vAlign w:val="center"/>
                          </w:tcPr>
                          <w:p w:rsidR="008F125E" w:rsidRDefault="008F125E" w:rsidP="007B2B33">
                            <w:pPr>
                              <w:jc w:val="center"/>
                              <w:rPr>
                                <w:sz w:val="32"/>
                                <w:szCs w:val="32"/>
                              </w:rPr>
                            </w:pPr>
                            <w:r>
                              <w:rPr>
                                <w:sz w:val="32"/>
                                <w:szCs w:val="32"/>
                              </w:rPr>
                              <w:t>Bestandteile eines Angebots</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frei Haus</w:t>
                            </w:r>
                          </w:p>
                        </w:tc>
                        <w:tc>
                          <w:tcPr>
                            <w:tcW w:w="4606" w:type="dxa"/>
                            <w:vAlign w:val="center"/>
                          </w:tcPr>
                          <w:p w:rsidR="008F125E" w:rsidRDefault="008F125E" w:rsidP="007B2B33">
                            <w:pPr>
                              <w:jc w:val="center"/>
                              <w:rPr>
                                <w:sz w:val="32"/>
                                <w:szCs w:val="32"/>
                              </w:rPr>
                            </w:pPr>
                            <w:r>
                              <w:rPr>
                                <w:sz w:val="32"/>
                                <w:szCs w:val="32"/>
                              </w:rPr>
                              <w:t>Anfrage</w:t>
                            </w:r>
                          </w:p>
                        </w:tc>
                      </w:tr>
                      <w:tr w:rsidR="008F125E" w:rsidTr="007B2B33">
                        <w:trPr>
                          <w:trHeight w:val="1691"/>
                        </w:trPr>
                        <w:tc>
                          <w:tcPr>
                            <w:tcW w:w="4606" w:type="dxa"/>
                            <w:vAlign w:val="center"/>
                          </w:tcPr>
                          <w:p w:rsidR="008F125E" w:rsidRDefault="008F125E" w:rsidP="007B2B33">
                            <w:pPr>
                              <w:jc w:val="center"/>
                              <w:rPr>
                                <w:sz w:val="32"/>
                                <w:szCs w:val="32"/>
                              </w:rPr>
                            </w:pPr>
                            <w:r>
                              <w:rPr>
                                <w:sz w:val="32"/>
                                <w:szCs w:val="32"/>
                              </w:rPr>
                              <w:t>Angebot</w:t>
                            </w:r>
                          </w:p>
                        </w:tc>
                        <w:tc>
                          <w:tcPr>
                            <w:tcW w:w="4606" w:type="dxa"/>
                            <w:vAlign w:val="center"/>
                          </w:tcPr>
                          <w:p w:rsidR="008F125E" w:rsidRDefault="008F125E" w:rsidP="007B2B33">
                            <w:pPr>
                              <w:jc w:val="center"/>
                              <w:rPr>
                                <w:sz w:val="32"/>
                                <w:szCs w:val="32"/>
                              </w:rPr>
                            </w:pPr>
                            <w:r>
                              <w:rPr>
                                <w:sz w:val="32"/>
                                <w:szCs w:val="32"/>
                              </w:rPr>
                              <w:t>Kreditlimit</w:t>
                            </w:r>
                          </w:p>
                        </w:tc>
                      </w:tr>
                    </w:tbl>
                    <w:p w:rsidR="008F125E" w:rsidRDefault="008F125E" w:rsidP="003928CE">
                      <w:pPr>
                        <w:jc w:val="both"/>
                      </w:pPr>
                    </w:p>
                  </w:txbxContent>
                </v:textbox>
                <w10:wrap type="tight"/>
              </v:shape>
            </w:pict>
          </mc:Fallback>
        </mc:AlternateContent>
      </w:r>
      <w:r w:rsidR="009F5ADE">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7B2B33" w:rsidRPr="00B51DE9" w:rsidTr="007B2B33">
        <w:trPr>
          <w:trHeight w:val="523"/>
        </w:trPr>
        <w:tc>
          <w:tcPr>
            <w:tcW w:w="2352"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996"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F1415B" w:rsidRDefault="001B4CAD" w:rsidP="001B4CAD">
            <w:pPr>
              <w:pStyle w:val="TabelleKopflinks"/>
            </w:pPr>
            <w:r>
              <w:t xml:space="preserve">Selbstreflektion II – </w:t>
            </w:r>
          </w:p>
          <w:p w:rsidR="007B2B33" w:rsidRDefault="007B2B33" w:rsidP="001B4CAD">
            <w:pPr>
              <w:pStyle w:val="TabelleKopflinks"/>
            </w:pPr>
            <w:r>
              <w:t>Kundenaufträge bearbeiten und abschließen</w:t>
            </w:r>
          </w:p>
        </w:tc>
        <w:tc>
          <w:tcPr>
            <w:tcW w:w="188" w:type="dxa"/>
            <w:vMerge w:val="restart"/>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pPr>
            <w:r>
              <w:t>Wirtschaft</w:t>
            </w:r>
          </w:p>
          <w:p w:rsidR="007B2B33" w:rsidRPr="00B51DE9" w:rsidRDefault="00C0502B" w:rsidP="007B2B33">
            <w:pPr>
              <w:pStyle w:val="TabelleKopfmitte"/>
              <w:rPr>
                <w:rFonts w:eastAsia="Calibri"/>
              </w:rPr>
            </w:pPr>
            <w:r>
              <w:t>W2</w:t>
            </w:r>
            <w:r w:rsidR="007B2B33">
              <w:t>.01.</w:t>
            </w:r>
            <w:r w:rsidR="001B4CAD">
              <w:t>04.03</w:t>
            </w:r>
          </w:p>
        </w:tc>
      </w:tr>
      <w:tr w:rsidR="007B2B33" w:rsidRPr="00B51DE9" w:rsidTr="007B2B33">
        <w:trPr>
          <w:trHeight w:val="1371"/>
        </w:trPr>
        <w:tc>
          <w:tcPr>
            <w:tcW w:w="7348" w:type="dxa"/>
            <w:gridSpan w:val="2"/>
            <w:tcBorders>
              <w:left w:val="single" w:sz="4" w:space="0" w:color="auto"/>
              <w:right w:val="single" w:sz="4" w:space="0" w:color="auto"/>
            </w:tcBorders>
            <w:hideMark/>
          </w:tcPr>
          <w:p w:rsidR="007B2B33" w:rsidRDefault="007B2B33" w:rsidP="007B2B33">
            <w:pPr>
              <w:pStyle w:val="Tabelle6pt"/>
            </w:pPr>
            <w:r w:rsidRPr="00B6762A">
              <w:t>Kompetenz</w:t>
            </w:r>
            <w:r>
              <w:t>en:</w:t>
            </w:r>
          </w:p>
          <w:p w:rsidR="007B2B33" w:rsidRDefault="007B2B33" w:rsidP="007B2B33">
            <w:pPr>
              <w:pStyle w:val="Kopf8ptafz"/>
              <w:numPr>
                <w:ilvl w:val="0"/>
                <w:numId w:val="0"/>
              </w:numPr>
              <w:ind w:left="416" w:hanging="360"/>
            </w:pPr>
            <w:r>
              <w:t>1. Ich kann Informationen anhand von Belegen zusammenstellen</w:t>
            </w:r>
            <w:r w:rsidR="005461EE">
              <w:t>.</w:t>
            </w:r>
          </w:p>
          <w:p w:rsidR="007B2B33" w:rsidRDefault="007B2B33" w:rsidP="007B2B33">
            <w:pPr>
              <w:pStyle w:val="Kopf8ptafz"/>
              <w:numPr>
                <w:ilvl w:val="0"/>
                <w:numId w:val="0"/>
              </w:numPr>
              <w:ind w:left="416" w:hanging="360"/>
            </w:pPr>
            <w:r>
              <w:t>2. Ich kann den Verkaufsprozess beschreiben</w:t>
            </w:r>
            <w:r w:rsidR="005461EE">
              <w:t>.</w:t>
            </w:r>
          </w:p>
          <w:p w:rsidR="007B2B33" w:rsidRDefault="007B2B33" w:rsidP="004F6424">
            <w:pPr>
              <w:pStyle w:val="Kopf8ptafz"/>
              <w:numPr>
                <w:ilvl w:val="0"/>
                <w:numId w:val="0"/>
              </w:numPr>
              <w:ind w:left="238" w:hanging="182"/>
            </w:pPr>
            <w:r>
              <w:t>3. Ich kann rechtliche Grundtatbestände benennen und anwenden</w:t>
            </w:r>
            <w:r w:rsidR="005461EE">
              <w:t>.</w:t>
            </w:r>
          </w:p>
          <w:p w:rsidR="004F6424" w:rsidRDefault="007B2B33" w:rsidP="004F6424">
            <w:pPr>
              <w:pStyle w:val="Kopf8ptafz"/>
              <w:numPr>
                <w:ilvl w:val="0"/>
                <w:numId w:val="0"/>
              </w:numPr>
              <w:ind w:left="238" w:hanging="182"/>
            </w:pPr>
            <w:r>
              <w:t>4. Ich kann den Verkaufsprozess planen und durchführen</w:t>
            </w:r>
            <w:r w:rsidR="005461EE">
              <w:t>.</w:t>
            </w:r>
          </w:p>
          <w:p w:rsidR="004F6424" w:rsidRDefault="007B2B33" w:rsidP="004F6424">
            <w:pPr>
              <w:pStyle w:val="Kopf8ptafz"/>
              <w:numPr>
                <w:ilvl w:val="0"/>
                <w:numId w:val="0"/>
              </w:numPr>
              <w:ind w:left="238" w:hanging="182"/>
            </w:pPr>
            <w:r>
              <w:t>5. Ich kann den Warenverkauf im Rechnungswesen buchhalterisch erfassen</w:t>
            </w:r>
            <w:r w:rsidR="005461EE">
              <w:t>.</w:t>
            </w:r>
          </w:p>
          <w:p w:rsidR="007B2B33" w:rsidRDefault="007B2B33" w:rsidP="004F6424">
            <w:pPr>
              <w:pStyle w:val="Kopf8ptafz"/>
              <w:numPr>
                <w:ilvl w:val="0"/>
                <w:numId w:val="0"/>
              </w:numPr>
              <w:ind w:left="238" w:hanging="182"/>
            </w:pPr>
            <w:r>
              <w:t>6. Ich kann mit der integrierten Unternehmenssoftware einen Verkaufsprozess abwickeln und kontrollieren</w:t>
            </w:r>
            <w:r w:rsidR="005461EE">
              <w:t>.</w:t>
            </w:r>
          </w:p>
          <w:p w:rsidR="007B2B33" w:rsidRDefault="007B2B33" w:rsidP="004F6424">
            <w:pPr>
              <w:pStyle w:val="Kopf8ptafz"/>
              <w:numPr>
                <w:ilvl w:val="0"/>
                <w:numId w:val="0"/>
              </w:numPr>
              <w:ind w:left="196" w:hanging="140"/>
            </w:pPr>
            <w:r>
              <w:t>7. Ich kann das Kalkulationsschema mit Hilfe von Excel darstellen und die Kalkulation entsprechend durc</w:t>
            </w:r>
            <w:r>
              <w:t>h</w:t>
            </w:r>
            <w:r>
              <w:t>fü</w:t>
            </w:r>
            <w:r w:rsidR="004F6424">
              <w:t>h</w:t>
            </w:r>
            <w:r>
              <w:t>ren</w:t>
            </w:r>
            <w:r w:rsidR="005461EE">
              <w:t>.</w:t>
            </w:r>
          </w:p>
          <w:p w:rsidR="007B2B33" w:rsidRPr="00A1042A" w:rsidRDefault="007B2B33" w:rsidP="007B2B33">
            <w:pPr>
              <w:pStyle w:val="Kopf8ptafz"/>
              <w:numPr>
                <w:ilvl w:val="0"/>
                <w:numId w:val="0"/>
              </w:numPr>
              <w:ind w:left="416" w:hanging="360"/>
            </w:pPr>
            <w:r>
              <w:t>8. Ich kann Texte normgerecht verfassen</w:t>
            </w:r>
            <w:r w:rsidR="005461EE">
              <w:t>.</w:t>
            </w:r>
          </w:p>
        </w:tc>
        <w:tc>
          <w:tcPr>
            <w:tcW w:w="188" w:type="dxa"/>
            <w:vMerge/>
            <w:tcBorders>
              <w:left w:val="single" w:sz="4" w:space="0" w:color="auto"/>
              <w:bottom w:val="nil"/>
              <w:right w:val="nil"/>
            </w:tcBorders>
            <w:vAlign w:val="center"/>
            <w:hideMark/>
          </w:tcPr>
          <w:p w:rsidR="007B2B33" w:rsidRDefault="007B2B33" w:rsidP="007B2B33">
            <w:pPr>
              <w:rPr>
                <w:color w:val="000000"/>
                <w:sz w:val="22"/>
                <w:szCs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p w:rsidR="007B2B33" w:rsidRPr="00B51DE9" w:rsidRDefault="007B2B33" w:rsidP="007B2B33"/>
        </w:tc>
      </w:tr>
    </w:tbl>
    <w:p w:rsidR="007B2B33" w:rsidRPr="00401272" w:rsidRDefault="00F1415B" w:rsidP="00F1415B">
      <w:pPr>
        <w:pStyle w:val="berschrift4"/>
      </w:pPr>
      <w:r>
        <w:t>Arbeitsauftrag</w:t>
      </w:r>
    </w:p>
    <w:p w:rsidR="007B2B33" w:rsidRPr="00401272" w:rsidRDefault="007B2B33" w:rsidP="007B2B33">
      <w:pPr>
        <w:pStyle w:val="AufgabeText"/>
        <w:ind w:left="0"/>
        <w:rPr>
          <w:szCs w:val="16"/>
        </w:rPr>
      </w:pPr>
      <w:r w:rsidRPr="00401272">
        <w:rPr>
          <w:szCs w:val="16"/>
        </w:rPr>
        <w:t xml:space="preserve">Vergegenwärtigen Sie sich die oben aufgeführten Kompetenzen 1-8 und überlegen Sie, in wieweit sie sich diese Kompetenzen im Verlauf des Lernprojektes zu </w:t>
      </w:r>
      <w:proofErr w:type="gramStart"/>
      <w:r w:rsidR="004F6424">
        <w:rPr>
          <w:szCs w:val="16"/>
        </w:rPr>
        <w:t>e</w:t>
      </w:r>
      <w:r w:rsidR="000635AA" w:rsidRPr="00401272">
        <w:rPr>
          <w:szCs w:val="16"/>
        </w:rPr>
        <w:t>igen</w:t>
      </w:r>
      <w:proofErr w:type="gramEnd"/>
      <w:r w:rsidRPr="00401272">
        <w:rPr>
          <w:szCs w:val="16"/>
        </w:rPr>
        <w:t xml:space="preserve"> gemacht haben.</w:t>
      </w:r>
    </w:p>
    <w:p w:rsidR="007B2B33" w:rsidRPr="00401272" w:rsidRDefault="004F6424" w:rsidP="007B2B33">
      <w:pPr>
        <w:pStyle w:val="AufgabeText"/>
        <w:ind w:left="0"/>
        <w:rPr>
          <w:szCs w:val="16"/>
        </w:rPr>
      </w:pPr>
      <w:r>
        <w:rPr>
          <w:szCs w:val="16"/>
        </w:rPr>
        <w:t>Kreuzen Sie in der Graf</w:t>
      </w:r>
      <w:r w:rsidR="007B2B33" w:rsidRPr="00401272">
        <w:rPr>
          <w:szCs w:val="16"/>
        </w:rPr>
        <w:t>ik a</w:t>
      </w:r>
      <w:r>
        <w:rPr>
          <w:szCs w:val="16"/>
        </w:rPr>
        <w:t>n, welche Aussage hinsichtlich I</w:t>
      </w:r>
      <w:r w:rsidR="007B2B33" w:rsidRPr="00401272">
        <w:rPr>
          <w:szCs w:val="16"/>
        </w:rPr>
        <w:t xml:space="preserve">hrer </w:t>
      </w:r>
      <w:r w:rsidR="000635AA" w:rsidRPr="00401272">
        <w:rPr>
          <w:szCs w:val="16"/>
        </w:rPr>
        <w:t>persönlichen</w:t>
      </w:r>
      <w:r w:rsidR="007B2B33" w:rsidRPr="00401272">
        <w:rPr>
          <w:szCs w:val="16"/>
        </w:rPr>
        <w:t xml:space="preserve"> Kompete</w:t>
      </w:r>
      <w:r w:rsidR="007B2B33" w:rsidRPr="00401272">
        <w:rPr>
          <w:szCs w:val="16"/>
        </w:rPr>
        <w:t>n</w:t>
      </w:r>
      <w:r w:rsidR="007B2B33" w:rsidRPr="00401272">
        <w:rPr>
          <w:szCs w:val="16"/>
        </w:rPr>
        <w:t>zerreichung zutreffend ist.</w:t>
      </w:r>
    </w:p>
    <w:p w:rsidR="007B2B33" w:rsidRPr="00401272" w:rsidRDefault="007B2B33" w:rsidP="007B2B33">
      <w:pPr>
        <w:pStyle w:val="AufgabeText"/>
        <w:ind w:left="0"/>
        <w:rPr>
          <w:szCs w:val="16"/>
        </w:rPr>
      </w:pPr>
      <w:r w:rsidRPr="00401272">
        <w:rPr>
          <w:szCs w:val="16"/>
        </w:rPr>
        <w:t>Markieren Sie Ihr Ergebnis jewei</w:t>
      </w:r>
      <w:r w:rsidR="000635AA">
        <w:rPr>
          <w:szCs w:val="16"/>
        </w:rPr>
        <w:t>ls mit einem Punkt im Koordinat</w:t>
      </w:r>
      <w:r w:rsidRPr="00401272">
        <w:rPr>
          <w:szCs w:val="16"/>
        </w:rPr>
        <w:t>ensystem.</w:t>
      </w:r>
    </w:p>
    <w:p w:rsidR="007B2B33" w:rsidRDefault="007B2B33" w:rsidP="007B2B33">
      <w:pPr>
        <w:pStyle w:val="AufgabeText"/>
        <w:ind w:left="0"/>
        <w:rPr>
          <w:sz w:val="16"/>
          <w:szCs w:val="16"/>
        </w:rPr>
      </w:pPr>
    </w:p>
    <w:p w:rsidR="00F1415B" w:rsidRDefault="00F1415B" w:rsidP="007B2B33">
      <w:pPr>
        <w:pStyle w:val="AufgabeText"/>
        <w:ind w:left="0"/>
        <w:rPr>
          <w:sz w:val="16"/>
          <w:szCs w:val="16"/>
        </w:rPr>
      </w:pPr>
    </w:p>
    <w:p w:rsidR="007B2B33" w:rsidRDefault="00F1415B" w:rsidP="005E1582">
      <w:pPr>
        <w:pStyle w:val="Textkrper"/>
        <w:numPr>
          <w:ilvl w:val="0"/>
          <w:numId w:val="32"/>
        </w:numPr>
      </w:pPr>
      <w:r w:rsidRPr="00F1415B">
        <w:t xml:space="preserve">Ich habe das in Kompetenz Nr. …. Beschriebene gelernt und kann </w:t>
      </w:r>
      <w:r>
        <w:t>es anwe</w:t>
      </w:r>
      <w:r>
        <w:t>n</w:t>
      </w:r>
      <w:r>
        <w:t>den.</w:t>
      </w:r>
    </w:p>
    <w:p w:rsidR="007B2B33" w:rsidRDefault="007B2B33" w:rsidP="007B2B33">
      <w:pPr>
        <w:pStyle w:val="AufgabeText"/>
        <w:ind w:left="0"/>
      </w:pPr>
    </w:p>
    <w:p w:rsidR="007B2B33" w:rsidRDefault="00CF4C50" w:rsidP="007B2B33">
      <w:pPr>
        <w:pStyle w:val="AufgabeText"/>
        <w:ind w:left="0"/>
      </w:pPr>
      <w:r>
        <w:rPr>
          <w:noProof/>
          <w:lang w:eastAsia="de-DE"/>
        </w:rPr>
        <mc:AlternateContent>
          <mc:Choice Requires="wps">
            <w:drawing>
              <wp:anchor distT="0" distB="0" distL="114300" distR="114300" simplePos="0" relativeHeight="252487168" behindDoc="0" locked="0" layoutInCell="1" allowOverlap="1" wp14:anchorId="07A45EFE" wp14:editId="47DCF4B0">
                <wp:simplePos x="0" y="0"/>
                <wp:positionH relativeFrom="column">
                  <wp:posOffset>1775460</wp:posOffset>
                </wp:positionH>
                <wp:positionV relativeFrom="paragraph">
                  <wp:posOffset>147955</wp:posOffset>
                </wp:positionV>
                <wp:extent cx="0" cy="2275205"/>
                <wp:effectExtent l="0" t="0" r="19050" b="10795"/>
                <wp:wrapNone/>
                <wp:docPr id="1244" name="Gerade Verbindung mit Pfeil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244" o:spid="_x0000_s1026" type="#_x0000_t32" style="position:absolute;margin-left:139.8pt;margin-top:11.65pt;width:0;height:179.15pt;flip:y;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ySQAIAAHUEAAAOAAAAZHJzL2Uyb0RvYy54bWysVE2P2jAQvVfqf7Byh3w0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">
                <v:stroke dashstyle="dash"/>
              </v:shape>
            </w:pict>
          </mc:Fallback>
        </mc:AlternateContent>
      </w:r>
      <w:r w:rsidR="007B2B33">
        <w:rPr>
          <w:noProof/>
          <w:lang w:eastAsia="de-DE"/>
        </w:rPr>
        <mc:AlternateContent>
          <mc:Choice Requires="wps">
            <w:drawing>
              <wp:anchor distT="0" distB="0" distL="114300" distR="114300" simplePos="0" relativeHeight="252493312" behindDoc="0" locked="0" layoutInCell="1" allowOverlap="1" wp14:anchorId="14048C85" wp14:editId="0D8F8FC7">
                <wp:simplePos x="0" y="0"/>
                <wp:positionH relativeFrom="column">
                  <wp:posOffset>5585460</wp:posOffset>
                </wp:positionH>
                <wp:positionV relativeFrom="paragraph">
                  <wp:posOffset>147955</wp:posOffset>
                </wp:positionV>
                <wp:extent cx="0" cy="2275205"/>
                <wp:effectExtent l="0" t="0" r="19050" b="10795"/>
                <wp:wrapNone/>
                <wp:docPr id="1290" name="Gerade Verbindung mit Pfeil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0" o:spid="_x0000_s1026" type="#_x0000_t32" style="position:absolute;margin-left:439.8pt;margin-top:11.65pt;width:0;height:179.15pt;flip:y;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VPw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">
                <v:stroke dashstyle="dash"/>
              </v:shape>
            </w:pict>
          </mc:Fallback>
        </mc:AlternateContent>
      </w:r>
      <w:r w:rsidR="007B2B33">
        <w:rPr>
          <w:noProof/>
          <w:lang w:eastAsia="de-DE"/>
        </w:rPr>
        <mc:AlternateContent>
          <mc:Choice Requires="wps">
            <w:drawing>
              <wp:anchor distT="0" distB="0" distL="114300" distR="114300" simplePos="0" relativeHeight="252492288" behindDoc="0" locked="0" layoutInCell="1" allowOverlap="1" wp14:anchorId="578B8761" wp14:editId="1ED57606">
                <wp:simplePos x="0" y="0"/>
                <wp:positionH relativeFrom="column">
                  <wp:posOffset>4950460</wp:posOffset>
                </wp:positionH>
                <wp:positionV relativeFrom="paragraph">
                  <wp:posOffset>147955</wp:posOffset>
                </wp:positionV>
                <wp:extent cx="0" cy="2275205"/>
                <wp:effectExtent l="0" t="0" r="19050" b="10795"/>
                <wp:wrapNone/>
                <wp:docPr id="1289" name="Gerade Verbindung mit Pfeil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89" o:spid="_x0000_s1026" type="#_x0000_t32" style="position:absolute;margin-left:389.8pt;margin-top:11.65pt;width:0;height:179.15pt;flip:y;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8a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">
                <v:stroke dashstyle="dash"/>
              </v:shape>
            </w:pict>
          </mc:Fallback>
        </mc:AlternateContent>
      </w:r>
      <w:r w:rsidR="007B2B33">
        <w:rPr>
          <w:noProof/>
          <w:lang w:eastAsia="de-DE"/>
        </w:rPr>
        <mc:AlternateContent>
          <mc:Choice Requires="wps">
            <w:drawing>
              <wp:anchor distT="0" distB="0" distL="114300" distR="114300" simplePos="0" relativeHeight="252491264" behindDoc="0" locked="0" layoutInCell="1" allowOverlap="1" wp14:anchorId="7E1D793A" wp14:editId="4BC096FD">
                <wp:simplePos x="0" y="0"/>
                <wp:positionH relativeFrom="column">
                  <wp:posOffset>4315460</wp:posOffset>
                </wp:positionH>
                <wp:positionV relativeFrom="paragraph">
                  <wp:posOffset>147955</wp:posOffset>
                </wp:positionV>
                <wp:extent cx="0" cy="2275205"/>
                <wp:effectExtent l="0" t="0" r="19050" b="10795"/>
                <wp:wrapNone/>
                <wp:docPr id="1288" name="Gerade Verbindung mit Pfeil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88" o:spid="_x0000_s1026" type="#_x0000_t32" style="position:absolute;margin-left:339.8pt;margin-top:11.65pt;width:0;height:179.15pt;flip:y;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aQPw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">
                <v:stroke dashstyle="dash"/>
              </v:shape>
            </w:pict>
          </mc:Fallback>
        </mc:AlternateContent>
      </w:r>
      <w:r w:rsidR="007B2B33">
        <w:rPr>
          <w:noProof/>
          <w:lang w:eastAsia="de-DE"/>
        </w:rPr>
        <mc:AlternateContent>
          <mc:Choice Requires="wps">
            <w:drawing>
              <wp:anchor distT="0" distB="0" distL="114300" distR="114300" simplePos="0" relativeHeight="252490240" behindDoc="0" locked="0" layoutInCell="1" allowOverlap="1" wp14:anchorId="366D378F" wp14:editId="16F94603">
                <wp:simplePos x="0" y="0"/>
                <wp:positionH relativeFrom="column">
                  <wp:posOffset>3680460</wp:posOffset>
                </wp:positionH>
                <wp:positionV relativeFrom="paragraph">
                  <wp:posOffset>147955</wp:posOffset>
                </wp:positionV>
                <wp:extent cx="0" cy="2275205"/>
                <wp:effectExtent l="0" t="0" r="19050" b="10795"/>
                <wp:wrapNone/>
                <wp:docPr id="1265" name="Gerade Verbindung mit Pfeil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65" o:spid="_x0000_s1026" type="#_x0000_t32" style="position:absolute;margin-left:289.8pt;margin-top:11.65pt;width:0;height:179.15pt;flip:y;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">
                <v:stroke dashstyle="dash"/>
              </v:shape>
            </w:pict>
          </mc:Fallback>
        </mc:AlternateContent>
      </w:r>
      <w:r w:rsidR="007B2B33">
        <w:rPr>
          <w:noProof/>
          <w:lang w:eastAsia="de-DE"/>
        </w:rPr>
        <mc:AlternateContent>
          <mc:Choice Requires="wps">
            <w:drawing>
              <wp:anchor distT="0" distB="0" distL="114300" distR="114300" simplePos="0" relativeHeight="252488192" behindDoc="0" locked="0" layoutInCell="1" allowOverlap="1" wp14:anchorId="73FFAB7E" wp14:editId="3262E8C6">
                <wp:simplePos x="0" y="0"/>
                <wp:positionH relativeFrom="column">
                  <wp:posOffset>2410460</wp:posOffset>
                </wp:positionH>
                <wp:positionV relativeFrom="paragraph">
                  <wp:posOffset>147955</wp:posOffset>
                </wp:positionV>
                <wp:extent cx="0" cy="2275205"/>
                <wp:effectExtent l="0" t="0" r="19050" b="10795"/>
                <wp:wrapNone/>
                <wp:docPr id="1259" name="Gerade Verbindung mit Pfeil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59" o:spid="_x0000_s1026" type="#_x0000_t32" style="position:absolute;margin-left:189.8pt;margin-top:11.65pt;width:0;height:179.15pt;flip:y;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Ja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">
                <v:stroke dashstyle="dash"/>
              </v:shape>
            </w:pict>
          </mc:Fallback>
        </mc:AlternateContent>
      </w:r>
      <w:r w:rsidR="007B2B33">
        <w:rPr>
          <w:noProof/>
          <w:lang w:eastAsia="de-DE"/>
        </w:rPr>
        <mc:AlternateContent>
          <mc:Choice Requires="wps">
            <w:drawing>
              <wp:anchor distT="0" distB="0" distL="114300" distR="114300" simplePos="0" relativeHeight="252489216" behindDoc="0" locked="0" layoutInCell="1" allowOverlap="1" wp14:anchorId="1788D244" wp14:editId="76F7487A">
                <wp:simplePos x="0" y="0"/>
                <wp:positionH relativeFrom="column">
                  <wp:posOffset>3045460</wp:posOffset>
                </wp:positionH>
                <wp:positionV relativeFrom="paragraph">
                  <wp:posOffset>147955</wp:posOffset>
                </wp:positionV>
                <wp:extent cx="0" cy="2275205"/>
                <wp:effectExtent l="0" t="0" r="19050" b="10795"/>
                <wp:wrapNone/>
                <wp:docPr id="1245" name="Gerade Verbindung mit Pfeil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45" o:spid="_x0000_s1026" type="#_x0000_t32" style="position:absolute;margin-left:239.8pt;margin-top:11.65pt;width:0;height:179.15pt;flip:y;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UYQAIAAHUEAAAOAAAAZHJzL2Uyb0RvYy54bWysVE2P2jAQvVfqf7Byh3w0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">
                <v:stroke dashstyle="dash"/>
              </v:shape>
            </w:pict>
          </mc:Fallback>
        </mc:AlternateContent>
      </w:r>
      <w:r w:rsidR="007B2B33">
        <w:rPr>
          <w:noProof/>
          <w:lang w:eastAsia="de-DE"/>
        </w:rPr>
        <mc:AlternateContent>
          <mc:Choice Requires="wps">
            <w:drawing>
              <wp:anchor distT="0" distB="0" distL="114300" distR="114300" simplePos="0" relativeHeight="252482048" behindDoc="0" locked="0" layoutInCell="1" allowOverlap="1" wp14:anchorId="7B355639" wp14:editId="4839B820">
                <wp:simplePos x="0" y="0"/>
                <wp:positionH relativeFrom="column">
                  <wp:posOffset>1140460</wp:posOffset>
                </wp:positionH>
                <wp:positionV relativeFrom="paragraph">
                  <wp:posOffset>141605</wp:posOffset>
                </wp:positionV>
                <wp:extent cx="0" cy="2275205"/>
                <wp:effectExtent l="12700" t="7620" r="6350" b="12700"/>
                <wp:wrapNone/>
                <wp:docPr id="1239" name="Gerade Verbindung mit Pfeil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39" o:spid="_x0000_s1026" type="#_x0000_t32" style="position:absolute;margin-left:89.8pt;margin-top:11.15pt;width:0;height:179.15pt;flip:y;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"/>
            </w:pict>
          </mc:Fallback>
        </mc:AlternateContent>
      </w:r>
      <w:r w:rsidR="007B2B33">
        <w:rPr>
          <w:noProof/>
          <w:sz w:val="16"/>
          <w:szCs w:val="16"/>
          <w:lang w:eastAsia="de-DE"/>
        </w:rPr>
        <mc:AlternateContent>
          <mc:Choice Requires="wps">
            <w:drawing>
              <wp:anchor distT="0" distB="0" distL="114300" distR="114300" simplePos="0" relativeHeight="252498432" behindDoc="0" locked="0" layoutInCell="1" allowOverlap="1" wp14:anchorId="6959815C" wp14:editId="29C4892E">
                <wp:simplePos x="0" y="0"/>
                <wp:positionH relativeFrom="column">
                  <wp:posOffset>187960</wp:posOffset>
                </wp:positionH>
                <wp:positionV relativeFrom="paragraph">
                  <wp:posOffset>737235</wp:posOffset>
                </wp:positionV>
                <wp:extent cx="952500" cy="228600"/>
                <wp:effectExtent l="3175" t="3175" r="0" b="0"/>
                <wp:wrapNone/>
                <wp:docPr id="1238" name="Textfeld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38" o:spid="_x0000_s1079" type="#_x0000_t202" style="position:absolute;left:0;text-align:left;margin-left:14.8pt;margin-top:58.05pt;width:75pt;height:1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0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" filled="f" stroked="f">
                <v:textbox>
                  <w:txbxContent>
                    <w:p w:rsidR="008F125E" w:rsidRDefault="008F125E" w:rsidP="007B2B33">
                      <w:pPr>
                        <w:jc w:val="right"/>
                      </w:pPr>
                      <w:r>
                        <w:t>trifft zu</w:t>
                      </w:r>
                    </w:p>
                  </w:txbxContent>
                </v:textbox>
              </v:shape>
            </w:pict>
          </mc:Fallback>
        </mc:AlternateContent>
      </w:r>
      <w:r w:rsidR="007B2B33">
        <w:rPr>
          <w:noProof/>
          <w:sz w:val="16"/>
          <w:szCs w:val="16"/>
          <w:lang w:eastAsia="de-DE"/>
        </w:rPr>
        <mc:AlternateContent>
          <mc:Choice Requires="wps">
            <w:drawing>
              <wp:anchor distT="0" distB="0" distL="114300" distR="114300" simplePos="0" relativeHeight="252497408" behindDoc="0" locked="0" layoutInCell="1" allowOverlap="1" wp14:anchorId="73CF6C9E" wp14:editId="7786F177">
                <wp:simplePos x="0" y="0"/>
                <wp:positionH relativeFrom="column">
                  <wp:posOffset>187960</wp:posOffset>
                </wp:positionH>
                <wp:positionV relativeFrom="paragraph">
                  <wp:posOffset>1194435</wp:posOffset>
                </wp:positionV>
                <wp:extent cx="952500" cy="228600"/>
                <wp:effectExtent l="3175" t="3175" r="0" b="0"/>
                <wp:wrapNone/>
                <wp:docPr id="1234" name="Textfeld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eher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34" o:spid="_x0000_s1080" type="#_x0000_t202" style="position:absolute;left:0;text-align:left;margin-left:14.8pt;margin-top:94.05pt;width:75pt;height:18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tJu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" filled="f" stroked="f">
                <v:textbox>
                  <w:txbxContent>
                    <w:p w:rsidR="008F125E" w:rsidRDefault="008F125E" w:rsidP="007B2B33">
                      <w:pPr>
                        <w:jc w:val="right"/>
                      </w:pPr>
                      <w:r>
                        <w:t>trifft eher zu</w:t>
                      </w:r>
                    </w:p>
                  </w:txbxContent>
                </v:textbox>
              </v:shape>
            </w:pict>
          </mc:Fallback>
        </mc:AlternateContent>
      </w:r>
      <w:r w:rsidR="007B2B33">
        <w:rPr>
          <w:noProof/>
          <w:lang w:eastAsia="de-DE"/>
        </w:rPr>
        <mc:AlternateContent>
          <mc:Choice Requires="wps">
            <w:drawing>
              <wp:anchor distT="0" distB="0" distL="114300" distR="114300" simplePos="0" relativeHeight="252483072" behindDoc="0" locked="0" layoutInCell="1" allowOverlap="1" wp14:anchorId="5CDD188D" wp14:editId="2903C964">
                <wp:simplePos x="0" y="0"/>
                <wp:positionH relativeFrom="column">
                  <wp:posOffset>947420</wp:posOffset>
                </wp:positionH>
                <wp:positionV relativeFrom="paragraph">
                  <wp:posOffset>1960245</wp:posOffset>
                </wp:positionV>
                <wp:extent cx="5273040" cy="0"/>
                <wp:effectExtent l="10160" t="6985" r="12700" b="12065"/>
                <wp:wrapNone/>
                <wp:docPr id="1227" name="Gerade Verbindung mit Pfeil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27" o:spid="_x0000_s1026" type="#_x0000_t32" style="position:absolute;margin-left:74.6pt;margin-top:154.35pt;width:415.2pt;height:0;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">
                <v:stroke dashstyle="dash"/>
              </v:shape>
            </w:pict>
          </mc:Fallback>
        </mc:AlternateContent>
      </w:r>
      <w:r w:rsidR="007B2B33">
        <w:rPr>
          <w:noProof/>
          <w:lang w:eastAsia="de-DE"/>
        </w:rPr>
        <mc:AlternateContent>
          <mc:Choice Requires="wps">
            <w:drawing>
              <wp:anchor distT="0" distB="0" distL="114300" distR="114300" simplePos="0" relativeHeight="252506624" behindDoc="0" locked="0" layoutInCell="1" allowOverlap="1" wp14:anchorId="1151D7F3" wp14:editId="0BD637DC">
                <wp:simplePos x="0" y="0"/>
                <wp:positionH relativeFrom="column">
                  <wp:posOffset>5775960</wp:posOffset>
                </wp:positionH>
                <wp:positionV relativeFrom="paragraph">
                  <wp:posOffset>2416175</wp:posOffset>
                </wp:positionV>
                <wp:extent cx="444500" cy="299720"/>
                <wp:effectExtent l="0" t="0" r="0" b="5080"/>
                <wp:wrapNone/>
                <wp:docPr id="1215" name="Textfeld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6"/>
                              </w:rPr>
                            </w:pPr>
                            <w:r w:rsidRPr="00B503DA">
                              <w:rPr>
                                <w:sz w:val="2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15" o:spid="_x0000_s1081" type="#_x0000_t202" style="position:absolute;left:0;text-align:left;margin-left:454.8pt;margin-top:190.25pt;width:35pt;height:23.6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5pvA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" filled="f" stroked="f">
                <v:textbox>
                  <w:txbxContent>
                    <w:p w:rsidR="008F125E" w:rsidRPr="00B503DA" w:rsidRDefault="008F125E" w:rsidP="007B2B33">
                      <w:pPr>
                        <w:rPr>
                          <w:sz w:val="26"/>
                        </w:rPr>
                      </w:pPr>
                      <w:r w:rsidRPr="00B503DA">
                        <w:rPr>
                          <w:sz w:val="26"/>
                        </w:rPr>
                        <w:t>8</w:t>
                      </w:r>
                    </w:p>
                  </w:txbxContent>
                </v:textbox>
              </v:shape>
            </w:pict>
          </mc:Fallback>
        </mc:AlternateContent>
      </w:r>
      <w:r w:rsidR="007B2B33">
        <w:rPr>
          <w:noProof/>
          <w:lang w:eastAsia="de-DE"/>
        </w:rPr>
        <mc:AlternateContent>
          <mc:Choice Requires="wps">
            <w:drawing>
              <wp:anchor distT="0" distB="0" distL="114300" distR="114300" simplePos="0" relativeHeight="252504576" behindDoc="0" locked="0" layoutInCell="1" allowOverlap="1" wp14:anchorId="34299757" wp14:editId="3A9FA2B9">
                <wp:simplePos x="0" y="0"/>
                <wp:positionH relativeFrom="column">
                  <wp:posOffset>4505960</wp:posOffset>
                </wp:positionH>
                <wp:positionV relativeFrom="paragraph">
                  <wp:posOffset>2416175</wp:posOffset>
                </wp:positionV>
                <wp:extent cx="444500" cy="299720"/>
                <wp:effectExtent l="0" t="0" r="0" b="5080"/>
                <wp:wrapNone/>
                <wp:docPr id="1214" name="Textfeld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6"/>
                              </w:rPr>
                            </w:pPr>
                            <w:r w:rsidRPr="00B503DA">
                              <w:rPr>
                                <w:sz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14" o:spid="_x0000_s1082" type="#_x0000_t202" style="position:absolute;left:0;text-align:left;margin-left:354.8pt;margin-top:190.25pt;width:35pt;height:23.6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mvA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" filled="f" stroked="f">
                <v:textbox>
                  <w:txbxContent>
                    <w:p w:rsidR="008F125E" w:rsidRPr="00B503DA" w:rsidRDefault="008F125E" w:rsidP="007B2B33">
                      <w:pPr>
                        <w:rPr>
                          <w:sz w:val="26"/>
                        </w:rPr>
                      </w:pPr>
                      <w:r w:rsidRPr="00B503DA">
                        <w:rPr>
                          <w:sz w:val="26"/>
                        </w:rPr>
                        <w:t>6</w:t>
                      </w:r>
                    </w:p>
                  </w:txbxContent>
                </v:textbox>
              </v:shape>
            </w:pict>
          </mc:Fallback>
        </mc:AlternateContent>
      </w:r>
      <w:r w:rsidR="007B2B33">
        <w:rPr>
          <w:noProof/>
          <w:lang w:eastAsia="de-DE"/>
        </w:rPr>
        <mc:AlternateContent>
          <mc:Choice Requires="wps">
            <w:drawing>
              <wp:anchor distT="0" distB="0" distL="114300" distR="114300" simplePos="0" relativeHeight="252500480" behindDoc="0" locked="0" layoutInCell="1" allowOverlap="1" wp14:anchorId="19325CF0" wp14:editId="3C2432D6">
                <wp:simplePos x="0" y="0"/>
                <wp:positionH relativeFrom="column">
                  <wp:posOffset>1965960</wp:posOffset>
                </wp:positionH>
                <wp:positionV relativeFrom="paragraph">
                  <wp:posOffset>2416175</wp:posOffset>
                </wp:positionV>
                <wp:extent cx="444500" cy="299720"/>
                <wp:effectExtent l="0" t="0" r="0" b="5080"/>
                <wp:wrapNone/>
                <wp:docPr id="1213" name="Textfeld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793773" w:rsidRDefault="008F125E" w:rsidP="007B2B33">
                            <w:pPr>
                              <w:rPr>
                                <w:sz w:val="28"/>
                              </w:rPr>
                            </w:pPr>
                            <w:r w:rsidRPr="00793773">
                              <w:rPr>
                                <w:sz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13" o:spid="_x0000_s1083" type="#_x0000_t202" style="position:absolute;left:0;text-align:left;margin-left:154.8pt;margin-top:190.25pt;width:35pt;height:23.6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yOtvQ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" filled="f" stroked="f">
                <v:textbox>
                  <w:txbxContent>
                    <w:p w:rsidR="008F125E" w:rsidRPr="00793773" w:rsidRDefault="008F125E" w:rsidP="007B2B33">
                      <w:pPr>
                        <w:rPr>
                          <w:sz w:val="28"/>
                        </w:rPr>
                      </w:pPr>
                      <w:r w:rsidRPr="00793773">
                        <w:rPr>
                          <w:sz w:val="28"/>
                        </w:rPr>
                        <w:t>2</w:t>
                      </w:r>
                    </w:p>
                  </w:txbxContent>
                </v:textbox>
              </v:shape>
            </w:pict>
          </mc:Fallback>
        </mc:AlternateContent>
      </w:r>
      <w:r w:rsidR="007B2B33">
        <w:rPr>
          <w:noProof/>
          <w:lang w:eastAsia="de-DE"/>
        </w:rPr>
        <mc:AlternateContent>
          <mc:Choice Requires="wps">
            <w:drawing>
              <wp:anchor distT="0" distB="0" distL="114300" distR="114300" simplePos="0" relativeHeight="252499456" behindDoc="0" locked="0" layoutInCell="1" allowOverlap="1" wp14:anchorId="53BF18CD" wp14:editId="6527613D">
                <wp:simplePos x="0" y="0"/>
                <wp:positionH relativeFrom="column">
                  <wp:posOffset>1330960</wp:posOffset>
                </wp:positionH>
                <wp:positionV relativeFrom="paragraph">
                  <wp:posOffset>2416175</wp:posOffset>
                </wp:positionV>
                <wp:extent cx="444500" cy="299720"/>
                <wp:effectExtent l="0" t="0" r="0" b="5080"/>
                <wp:wrapNone/>
                <wp:docPr id="1212" name="Textfeld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F46606" w:rsidRDefault="008F125E" w:rsidP="007B2B33">
                            <w:pPr>
                              <w:rPr>
                                <w:sz w:val="28"/>
                              </w:rPr>
                            </w:pPr>
                            <w:r w:rsidRPr="00F46606">
                              <w:rPr>
                                <w:sz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12" o:spid="_x0000_s1084" type="#_x0000_t202" style="position:absolute;left:0;text-align:left;margin-left:104.8pt;margin-top:190.25pt;width:35pt;height:23.6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Vt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" filled="f" stroked="f">
                <v:textbox>
                  <w:txbxContent>
                    <w:p w:rsidR="008F125E" w:rsidRPr="00F46606" w:rsidRDefault="008F125E" w:rsidP="007B2B33">
                      <w:pPr>
                        <w:rPr>
                          <w:sz w:val="28"/>
                        </w:rPr>
                      </w:pPr>
                      <w:r w:rsidRPr="00F46606">
                        <w:rPr>
                          <w:sz w:val="28"/>
                        </w:rPr>
                        <w:t>1</w:t>
                      </w:r>
                    </w:p>
                  </w:txbxContent>
                </v:textbox>
              </v:shape>
            </w:pict>
          </mc:Fallback>
        </mc:AlternateContent>
      </w:r>
      <w:r w:rsidR="007B2B33">
        <w:rPr>
          <w:noProof/>
          <w:lang w:eastAsia="de-DE"/>
        </w:rPr>
        <mc:AlternateContent>
          <mc:Choice Requires="wps">
            <w:drawing>
              <wp:anchor distT="0" distB="0" distL="114300" distR="114300" simplePos="0" relativeHeight="252494336" behindDoc="0" locked="0" layoutInCell="1" allowOverlap="1" wp14:anchorId="32CA4929" wp14:editId="1565883B">
                <wp:simplePos x="0" y="0"/>
                <wp:positionH relativeFrom="column">
                  <wp:posOffset>6220460</wp:posOffset>
                </wp:positionH>
                <wp:positionV relativeFrom="paragraph">
                  <wp:posOffset>147955</wp:posOffset>
                </wp:positionV>
                <wp:extent cx="0" cy="2275205"/>
                <wp:effectExtent l="0" t="0" r="19050" b="10795"/>
                <wp:wrapNone/>
                <wp:docPr id="1211" name="Gerade Verbindung mit Pfeil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11" o:spid="_x0000_s1026" type="#_x0000_t32" style="position:absolute;margin-left:489.8pt;margin-top:11.65pt;width:0;height:179.15pt;flip:y;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OT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">
                <v:stroke dashstyle="dash"/>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lang w:eastAsia="de-DE"/>
        </w:rPr>
        <mc:AlternateContent>
          <mc:Choice Requires="wps">
            <w:drawing>
              <wp:anchor distT="0" distB="0" distL="114300" distR="114300" simplePos="0" relativeHeight="252486144" behindDoc="0" locked="0" layoutInCell="1" allowOverlap="1" wp14:anchorId="73280D35" wp14:editId="628F98EC">
                <wp:simplePos x="0" y="0"/>
                <wp:positionH relativeFrom="column">
                  <wp:posOffset>947420</wp:posOffset>
                </wp:positionH>
                <wp:positionV relativeFrom="paragraph">
                  <wp:posOffset>123825</wp:posOffset>
                </wp:positionV>
                <wp:extent cx="5273040" cy="0"/>
                <wp:effectExtent l="10160" t="12065" r="12700" b="6985"/>
                <wp:wrapNone/>
                <wp:docPr id="1210" name="Gerade Verbindung mit Pfeil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10" o:spid="_x0000_s1026" type="#_x0000_t32" style="position:absolute;margin-left:74.6pt;margin-top:9.75pt;width:415.2pt;height:0;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">
                <v:stroke dashstyle="dash"/>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lang w:eastAsia="de-DE"/>
        </w:rPr>
        <mc:AlternateContent>
          <mc:Choice Requires="wps">
            <w:drawing>
              <wp:anchor distT="0" distB="0" distL="114300" distR="114300" simplePos="0" relativeHeight="252485120" behindDoc="0" locked="0" layoutInCell="1" allowOverlap="1" wp14:anchorId="39EA7A83" wp14:editId="736AD931">
                <wp:simplePos x="0" y="0"/>
                <wp:positionH relativeFrom="column">
                  <wp:posOffset>947420</wp:posOffset>
                </wp:positionH>
                <wp:positionV relativeFrom="paragraph">
                  <wp:posOffset>116205</wp:posOffset>
                </wp:positionV>
                <wp:extent cx="5273040" cy="0"/>
                <wp:effectExtent l="10160" t="6985" r="12700" b="12065"/>
                <wp:wrapNone/>
                <wp:docPr id="1209" name="Gerade Verbindung mit Pfeil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09" o:spid="_x0000_s1026" type="#_x0000_t32" style="position:absolute;margin-left:74.6pt;margin-top:9.15pt;width:415.2pt;height:0;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">
                <v:stroke dashstyle="dash"/>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lang w:eastAsia="de-DE"/>
        </w:rPr>
        <mc:AlternateContent>
          <mc:Choice Requires="wps">
            <w:drawing>
              <wp:anchor distT="0" distB="0" distL="114300" distR="114300" simplePos="0" relativeHeight="252484096" behindDoc="0" locked="0" layoutInCell="1" allowOverlap="1" wp14:anchorId="651B1254" wp14:editId="5A9AFF26">
                <wp:simplePos x="0" y="0"/>
                <wp:positionH relativeFrom="column">
                  <wp:posOffset>947420</wp:posOffset>
                </wp:positionH>
                <wp:positionV relativeFrom="paragraph">
                  <wp:posOffset>107950</wp:posOffset>
                </wp:positionV>
                <wp:extent cx="5273040" cy="0"/>
                <wp:effectExtent l="10160" t="10795" r="12700" b="8255"/>
                <wp:wrapNone/>
                <wp:docPr id="1206" name="Gerade Verbindung mit Pfeil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06" o:spid="_x0000_s1026" type="#_x0000_t32" style="position:absolute;margin-left:74.6pt;margin-top:8.5pt;width:415.2pt;height:0;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">
                <v:stroke dashstyle="dash"/>
              </v:shape>
            </w:pict>
          </mc:Fallback>
        </mc:AlternateContent>
      </w:r>
    </w:p>
    <w:p w:rsidR="007B2B33" w:rsidRDefault="007B2B33" w:rsidP="007B2B33">
      <w:pPr>
        <w:pStyle w:val="AufgabeText"/>
        <w:ind w:left="0"/>
      </w:pPr>
      <w:r>
        <w:rPr>
          <w:noProof/>
          <w:sz w:val="16"/>
          <w:szCs w:val="16"/>
          <w:lang w:eastAsia="de-DE"/>
        </w:rPr>
        <mc:AlternateContent>
          <mc:Choice Requires="wps">
            <w:drawing>
              <wp:anchor distT="0" distB="0" distL="114300" distR="114300" simplePos="0" relativeHeight="252496384" behindDoc="0" locked="0" layoutInCell="1" allowOverlap="1" wp14:anchorId="073B3E75" wp14:editId="06D7C654">
                <wp:simplePos x="0" y="0"/>
                <wp:positionH relativeFrom="column">
                  <wp:posOffset>-148590</wp:posOffset>
                </wp:positionH>
                <wp:positionV relativeFrom="paragraph">
                  <wp:posOffset>101600</wp:posOffset>
                </wp:positionV>
                <wp:extent cx="1289050" cy="228600"/>
                <wp:effectExtent l="0" t="1905" r="0" b="0"/>
                <wp:wrapNone/>
                <wp:docPr id="1204" name="Textfeld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eher nicht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04" o:spid="_x0000_s1085" type="#_x0000_t202" style="position:absolute;left:0;text-align:left;margin-left:-11.7pt;margin-top:8pt;width:101.5pt;height:18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zYvQ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" filled="f" stroked="f">
                <v:textbox>
                  <w:txbxContent>
                    <w:p w:rsidR="008F125E" w:rsidRDefault="008F125E" w:rsidP="007B2B33">
                      <w:pPr>
                        <w:jc w:val="right"/>
                      </w:pPr>
                      <w:r>
                        <w:t>trifft eher nicht zu</w:t>
                      </w:r>
                    </w:p>
                  </w:txbxContent>
                </v:textbox>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sz w:val="16"/>
          <w:szCs w:val="16"/>
          <w:lang w:eastAsia="de-DE"/>
        </w:rPr>
        <mc:AlternateContent>
          <mc:Choice Requires="wps">
            <w:drawing>
              <wp:anchor distT="0" distB="0" distL="114300" distR="114300" simplePos="0" relativeHeight="252495360" behindDoc="0" locked="0" layoutInCell="1" allowOverlap="1" wp14:anchorId="1EE0445B" wp14:editId="1CAB279C">
                <wp:simplePos x="0" y="0"/>
                <wp:positionH relativeFrom="column">
                  <wp:posOffset>187960</wp:posOffset>
                </wp:positionH>
                <wp:positionV relativeFrom="paragraph">
                  <wp:posOffset>93345</wp:posOffset>
                </wp:positionV>
                <wp:extent cx="952500" cy="228600"/>
                <wp:effectExtent l="3175" t="0" r="0" b="3175"/>
                <wp:wrapNone/>
                <wp:docPr id="1203" name="Textfeld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nicht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03" o:spid="_x0000_s1086" type="#_x0000_t202" style="position:absolute;left:0;text-align:left;margin-left:14.8pt;margin-top:7.35pt;width:75pt;height:18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fa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" filled="f" stroked="f">
                <v:textbox>
                  <w:txbxContent>
                    <w:p w:rsidR="008F125E" w:rsidRDefault="008F125E" w:rsidP="007B2B33">
                      <w:pPr>
                        <w:jc w:val="right"/>
                      </w:pPr>
                      <w:r>
                        <w:t>trifft nicht zu</w:t>
                      </w:r>
                    </w:p>
                  </w:txbxContent>
                </v:textbox>
              </v:shape>
            </w:pict>
          </mc:Fallback>
        </mc:AlternateContent>
      </w:r>
    </w:p>
    <w:p w:rsidR="007B2B33" w:rsidRDefault="007B2B33" w:rsidP="007B2B33">
      <w:pPr>
        <w:pStyle w:val="AufgabeText"/>
        <w:ind w:left="0"/>
      </w:pPr>
    </w:p>
    <w:p w:rsidR="007B2B33" w:rsidRDefault="00CF4C50" w:rsidP="007B2B33">
      <w:pPr>
        <w:pStyle w:val="AufgabeText"/>
        <w:ind w:left="0"/>
      </w:pPr>
      <w:r>
        <w:rPr>
          <w:noProof/>
          <w:lang w:eastAsia="de-DE"/>
        </w:rPr>
        <mc:AlternateContent>
          <mc:Choice Requires="wps">
            <w:drawing>
              <wp:anchor distT="0" distB="0" distL="114300" distR="114300" simplePos="0" relativeHeight="252481024" behindDoc="0" locked="0" layoutInCell="1" allowOverlap="1" wp14:anchorId="216AB3AA" wp14:editId="157B34FC">
                <wp:simplePos x="0" y="0"/>
                <wp:positionH relativeFrom="column">
                  <wp:posOffset>917641</wp:posOffset>
                </wp:positionH>
                <wp:positionV relativeFrom="paragraph">
                  <wp:posOffset>30366</wp:posOffset>
                </wp:positionV>
                <wp:extent cx="5418162" cy="0"/>
                <wp:effectExtent l="0" t="0" r="11430" b="19050"/>
                <wp:wrapNone/>
                <wp:docPr id="1232" name="Gerade Verbindung mit Pfeil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81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32" o:spid="_x0000_s1026" type="#_x0000_t32" style="position:absolute;margin-left:72.25pt;margin-top:2.4pt;width:426.65pt;height:0;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"/>
            </w:pict>
          </mc:Fallback>
        </mc:AlternateContent>
      </w:r>
      <w:r w:rsidR="007B2B33">
        <w:rPr>
          <w:noProof/>
          <w:lang w:eastAsia="de-DE"/>
        </w:rPr>
        <mc:AlternateContent>
          <mc:Choice Requires="wps">
            <w:drawing>
              <wp:anchor distT="0" distB="0" distL="114300" distR="114300" simplePos="0" relativeHeight="252503552" behindDoc="0" locked="0" layoutInCell="1" allowOverlap="1" wp14:anchorId="2D11DBF4" wp14:editId="212FD837">
                <wp:simplePos x="0" y="0"/>
                <wp:positionH relativeFrom="column">
                  <wp:posOffset>3870960</wp:posOffset>
                </wp:positionH>
                <wp:positionV relativeFrom="paragraph">
                  <wp:posOffset>21590</wp:posOffset>
                </wp:positionV>
                <wp:extent cx="444500" cy="299720"/>
                <wp:effectExtent l="0" t="0" r="0" b="5080"/>
                <wp:wrapNone/>
                <wp:docPr id="1202" name="Textfeld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8"/>
                              </w:rPr>
                            </w:pPr>
                            <w:r w:rsidRPr="00B503DA">
                              <w:rPr>
                                <w:sz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02" o:spid="_x0000_s1087" type="#_x0000_t202" style="position:absolute;left:0;text-align:left;margin-left:304.8pt;margin-top:1.7pt;width:35pt;height:23.6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" filled="f" stroked="f">
                <v:textbox>
                  <w:txbxContent>
                    <w:p w:rsidR="008F125E" w:rsidRPr="00B503DA" w:rsidRDefault="008F125E" w:rsidP="007B2B33">
                      <w:pPr>
                        <w:rPr>
                          <w:sz w:val="28"/>
                        </w:rPr>
                      </w:pPr>
                      <w:r w:rsidRPr="00B503DA">
                        <w:rPr>
                          <w:sz w:val="26"/>
                        </w:rPr>
                        <w:t>5</w:t>
                      </w:r>
                    </w:p>
                  </w:txbxContent>
                </v:textbox>
              </v:shape>
            </w:pict>
          </mc:Fallback>
        </mc:AlternateContent>
      </w:r>
      <w:r w:rsidR="007B2B33">
        <w:rPr>
          <w:noProof/>
          <w:lang w:eastAsia="de-DE"/>
        </w:rPr>
        <mc:AlternateContent>
          <mc:Choice Requires="wps">
            <w:drawing>
              <wp:anchor distT="0" distB="0" distL="114300" distR="114300" simplePos="0" relativeHeight="252505600" behindDoc="0" locked="0" layoutInCell="1" allowOverlap="1" wp14:anchorId="43866EC7" wp14:editId="175495FF">
                <wp:simplePos x="0" y="0"/>
                <wp:positionH relativeFrom="column">
                  <wp:posOffset>5140960</wp:posOffset>
                </wp:positionH>
                <wp:positionV relativeFrom="paragraph">
                  <wp:posOffset>21590</wp:posOffset>
                </wp:positionV>
                <wp:extent cx="444500" cy="299720"/>
                <wp:effectExtent l="0" t="0" r="0" b="5080"/>
                <wp:wrapNone/>
                <wp:docPr id="1201" name="Textfeld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6"/>
                              </w:rPr>
                            </w:pPr>
                            <w:r w:rsidRPr="00B503DA">
                              <w:rPr>
                                <w:sz w:val="2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01" o:spid="_x0000_s1088" type="#_x0000_t202" style="position:absolute;left:0;text-align:left;margin-left:404.8pt;margin-top:1.7pt;width:35pt;height:23.6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" filled="f" stroked="f">
                <v:textbox>
                  <w:txbxContent>
                    <w:p w:rsidR="008F125E" w:rsidRPr="00B503DA" w:rsidRDefault="008F125E" w:rsidP="007B2B33">
                      <w:pPr>
                        <w:rPr>
                          <w:sz w:val="26"/>
                        </w:rPr>
                      </w:pPr>
                      <w:r w:rsidRPr="00B503DA">
                        <w:rPr>
                          <w:sz w:val="26"/>
                        </w:rPr>
                        <w:t>7</w:t>
                      </w:r>
                    </w:p>
                  </w:txbxContent>
                </v:textbox>
              </v:shape>
            </w:pict>
          </mc:Fallback>
        </mc:AlternateContent>
      </w:r>
      <w:r w:rsidR="007B2B33">
        <w:rPr>
          <w:noProof/>
          <w:lang w:eastAsia="de-DE"/>
        </w:rPr>
        <mc:AlternateContent>
          <mc:Choice Requires="wps">
            <w:drawing>
              <wp:anchor distT="0" distB="0" distL="114300" distR="114300" simplePos="0" relativeHeight="252502528" behindDoc="0" locked="0" layoutInCell="1" allowOverlap="1" wp14:anchorId="230B18FA" wp14:editId="7BC9F147">
                <wp:simplePos x="0" y="0"/>
                <wp:positionH relativeFrom="column">
                  <wp:posOffset>3235960</wp:posOffset>
                </wp:positionH>
                <wp:positionV relativeFrom="paragraph">
                  <wp:posOffset>21590</wp:posOffset>
                </wp:positionV>
                <wp:extent cx="444500" cy="299720"/>
                <wp:effectExtent l="0" t="0" r="0" b="5080"/>
                <wp:wrapNone/>
                <wp:docPr id="1200" name="Textfeld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6"/>
                              </w:rPr>
                            </w:pPr>
                            <w:r w:rsidRPr="00B503DA">
                              <w:rPr>
                                <w:sz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200" o:spid="_x0000_s1089" type="#_x0000_t202" style="position:absolute;left:0;text-align:left;margin-left:254.8pt;margin-top:1.7pt;width:35pt;height:23.6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" filled="f" stroked="f">
                <v:textbox>
                  <w:txbxContent>
                    <w:p w:rsidR="008F125E" w:rsidRPr="00B503DA" w:rsidRDefault="008F125E" w:rsidP="007B2B33">
                      <w:pPr>
                        <w:rPr>
                          <w:sz w:val="26"/>
                        </w:rPr>
                      </w:pPr>
                      <w:r w:rsidRPr="00B503DA">
                        <w:rPr>
                          <w:sz w:val="26"/>
                        </w:rPr>
                        <w:t>4</w:t>
                      </w:r>
                    </w:p>
                  </w:txbxContent>
                </v:textbox>
              </v:shape>
            </w:pict>
          </mc:Fallback>
        </mc:AlternateContent>
      </w:r>
      <w:r w:rsidR="007B2B33">
        <w:rPr>
          <w:noProof/>
          <w:lang w:eastAsia="de-DE"/>
        </w:rPr>
        <mc:AlternateContent>
          <mc:Choice Requires="wps">
            <w:drawing>
              <wp:anchor distT="0" distB="0" distL="114300" distR="114300" simplePos="0" relativeHeight="252501504" behindDoc="0" locked="0" layoutInCell="1" allowOverlap="1" wp14:anchorId="0D3A356B" wp14:editId="0D2010AF">
                <wp:simplePos x="0" y="0"/>
                <wp:positionH relativeFrom="column">
                  <wp:posOffset>2600960</wp:posOffset>
                </wp:positionH>
                <wp:positionV relativeFrom="paragraph">
                  <wp:posOffset>21590</wp:posOffset>
                </wp:positionV>
                <wp:extent cx="444500" cy="299720"/>
                <wp:effectExtent l="0" t="0" r="0" b="5080"/>
                <wp:wrapNone/>
                <wp:docPr id="1199" name="Textfeld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Pr="00B503DA" w:rsidRDefault="008F125E" w:rsidP="007B2B33">
                            <w:pPr>
                              <w:rPr>
                                <w:sz w:val="26"/>
                              </w:rPr>
                            </w:pPr>
                            <w:r w:rsidRPr="00B503DA">
                              <w:rPr>
                                <w:sz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9" o:spid="_x0000_s1090" type="#_x0000_t202" style="position:absolute;left:0;text-align:left;margin-left:204.8pt;margin-top:1.7pt;width:35pt;height:23.6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" filled="f" stroked="f">
                <v:textbox>
                  <w:txbxContent>
                    <w:p w:rsidR="008F125E" w:rsidRPr="00B503DA" w:rsidRDefault="008F125E" w:rsidP="007B2B33">
                      <w:pPr>
                        <w:rPr>
                          <w:sz w:val="26"/>
                        </w:rPr>
                      </w:pPr>
                      <w:r w:rsidRPr="00B503DA">
                        <w:rPr>
                          <w:sz w:val="26"/>
                        </w:rPr>
                        <w:t>3</w:t>
                      </w:r>
                    </w:p>
                  </w:txbxContent>
                </v:textbox>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sz w:val="16"/>
          <w:szCs w:val="16"/>
          <w:lang w:eastAsia="de-DE"/>
        </w:rPr>
        <mc:AlternateContent>
          <mc:Choice Requires="wps">
            <w:drawing>
              <wp:anchor distT="0" distB="0" distL="114300" distR="114300" simplePos="0" relativeHeight="252507648" behindDoc="0" locked="0" layoutInCell="1" allowOverlap="1" wp14:anchorId="222CAFA4" wp14:editId="275AE48C">
                <wp:simplePos x="0" y="0"/>
                <wp:positionH relativeFrom="column">
                  <wp:posOffset>2929255</wp:posOffset>
                </wp:positionH>
                <wp:positionV relativeFrom="paragraph">
                  <wp:posOffset>-1270</wp:posOffset>
                </wp:positionV>
                <wp:extent cx="1008380" cy="250825"/>
                <wp:effectExtent l="1270" t="0" r="0" b="1270"/>
                <wp:wrapNone/>
                <wp:docPr id="1197" name="Textfeld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rsidRPr="00422447">
                              <w:t>Kompetenz Nr.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97" o:spid="_x0000_s1091" type="#_x0000_t202" style="position:absolute;left:0;text-align:left;margin-left:230.65pt;margin-top:-.1pt;width:79.4pt;height:19.75pt;z-index:25250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ugIAAMc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" filled="f" stroked="f">
                <v:textbox style="mso-fit-shape-to-text:t">
                  <w:txbxContent>
                    <w:p w:rsidR="008F125E" w:rsidRDefault="008F125E" w:rsidP="007B2B33">
                      <w:r w:rsidRPr="00422447">
                        <w:t>Kompetenz Nr.</w:t>
                      </w:r>
                    </w:p>
                  </w:txbxContent>
                </v:textbox>
              </v:shape>
            </w:pict>
          </mc:Fallback>
        </mc:AlternateContent>
      </w:r>
    </w:p>
    <w:p w:rsidR="007B2B33" w:rsidRDefault="007B2B33" w:rsidP="007B2B33">
      <w:pPr>
        <w:pStyle w:val="AufgabeText"/>
        <w:ind w:left="0"/>
      </w:pPr>
    </w:p>
    <w:p w:rsidR="007B2B33" w:rsidRDefault="007B2B33" w:rsidP="007B2B33">
      <w:pPr>
        <w:pStyle w:val="AufgabeText"/>
        <w:ind w:left="0"/>
      </w:pPr>
    </w:p>
    <w:p w:rsidR="00401272" w:rsidRDefault="00401272">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7B2B33" w:rsidRPr="00B51DE9" w:rsidTr="007B2B33">
        <w:trPr>
          <w:trHeight w:val="523"/>
        </w:trPr>
        <w:tc>
          <w:tcPr>
            <w:tcW w:w="2352"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lastRenderedPageBreak/>
              <w:br w:type="page"/>
              <w:t>Lernfeld</w:t>
            </w:r>
          </w:p>
          <w:p w:rsidR="007B2B33" w:rsidRDefault="007B2B33" w:rsidP="007B2B33">
            <w:pPr>
              <w:pStyle w:val="TabelleKopflinks"/>
            </w:pPr>
            <w:r>
              <w:t>LFS 2</w:t>
            </w:r>
          </w:p>
        </w:tc>
        <w:tc>
          <w:tcPr>
            <w:tcW w:w="4996" w:type="dxa"/>
            <w:tcBorders>
              <w:left w:val="single" w:sz="4" w:space="0" w:color="auto"/>
              <w:bottom w:val="single" w:sz="4" w:space="0" w:color="auto"/>
              <w:right w:val="single" w:sz="4" w:space="0" w:color="auto"/>
            </w:tcBorders>
            <w:shd w:val="clear" w:color="auto" w:fill="D9D9D9"/>
            <w:hideMark/>
          </w:tcPr>
          <w:p w:rsidR="007B2B33" w:rsidRDefault="007B2B33" w:rsidP="007B2B33">
            <w:pPr>
              <w:pStyle w:val="Tabelle6pt"/>
              <w:rPr>
                <w:color w:val="000000"/>
              </w:rPr>
            </w:pPr>
            <w:r>
              <w:t>Titel</w:t>
            </w:r>
          </w:p>
          <w:p w:rsidR="007B2B33" w:rsidRDefault="001B4CAD" w:rsidP="001B4CAD">
            <w:pPr>
              <w:pStyle w:val="TabelleKopflinks"/>
            </w:pPr>
            <w:r>
              <w:t xml:space="preserve">Selbstreflektion III – </w:t>
            </w:r>
            <w:r w:rsidR="007B2B33">
              <w:t>Kundenaufträge bearbeiten und abschließen</w:t>
            </w:r>
          </w:p>
        </w:tc>
        <w:tc>
          <w:tcPr>
            <w:tcW w:w="188" w:type="dxa"/>
            <w:tcBorders>
              <w:top w:val="nil"/>
              <w:left w:val="single" w:sz="4" w:space="0" w:color="auto"/>
              <w:bottom w:val="nil"/>
              <w:right w:val="single" w:sz="4" w:space="0" w:color="auto"/>
            </w:tcBorders>
            <w:shd w:val="clear" w:color="auto" w:fill="FFFFFF"/>
          </w:tcPr>
          <w:p w:rsidR="007B2B33" w:rsidRPr="004B658C" w:rsidRDefault="007B2B33" w:rsidP="007B2B33"/>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B2B33" w:rsidRDefault="007B2B33" w:rsidP="007B2B33">
            <w:pPr>
              <w:pStyle w:val="Tabelle6pt"/>
            </w:pPr>
          </w:p>
          <w:p w:rsidR="007B2B33" w:rsidRDefault="007B2B33" w:rsidP="007B2B33">
            <w:pPr>
              <w:pStyle w:val="TabelleKopfmitte"/>
            </w:pPr>
            <w:r>
              <w:t>Wirtschaft</w:t>
            </w:r>
          </w:p>
          <w:p w:rsidR="007B2B33" w:rsidRPr="00B51DE9" w:rsidRDefault="00C0502B" w:rsidP="007B2B33">
            <w:pPr>
              <w:pStyle w:val="TabelleKopfmitte"/>
              <w:rPr>
                <w:rFonts w:eastAsia="Calibri"/>
              </w:rPr>
            </w:pPr>
            <w:r>
              <w:t>W2</w:t>
            </w:r>
            <w:r w:rsidR="007B2B33">
              <w:t>.01.</w:t>
            </w:r>
            <w:r w:rsidR="001B4CAD">
              <w:t>04.03</w:t>
            </w:r>
          </w:p>
        </w:tc>
      </w:tr>
    </w:tbl>
    <w:p w:rsidR="007B2B33" w:rsidRPr="00401272" w:rsidRDefault="007B2B33" w:rsidP="002A23C6">
      <w:pPr>
        <w:pStyle w:val="berschrift1"/>
      </w:pPr>
      <w:r w:rsidRPr="00401272">
        <w:t>Arbeitsauftrag:</w:t>
      </w:r>
    </w:p>
    <w:p w:rsidR="007B2B33" w:rsidRPr="00401272" w:rsidRDefault="007B2B33" w:rsidP="007B2B33">
      <w:pPr>
        <w:pStyle w:val="AufgabeText"/>
        <w:ind w:left="0"/>
        <w:rPr>
          <w:szCs w:val="16"/>
        </w:rPr>
      </w:pPr>
      <w:r w:rsidRPr="00401272">
        <w:rPr>
          <w:szCs w:val="16"/>
        </w:rPr>
        <w:t>Lesen Sie die auf der X-Achse aufgeführten Aussagen und überlegen Sie, in wieweit die jeweilige Aussage auf Sie zutrifft.</w:t>
      </w:r>
    </w:p>
    <w:p w:rsidR="007B2B33" w:rsidRPr="00401272" w:rsidRDefault="007B2B33" w:rsidP="007B2B33">
      <w:pPr>
        <w:pStyle w:val="AufgabeText"/>
        <w:ind w:left="0"/>
        <w:rPr>
          <w:szCs w:val="16"/>
        </w:rPr>
      </w:pPr>
      <w:r w:rsidRPr="00401272">
        <w:rPr>
          <w:szCs w:val="16"/>
        </w:rPr>
        <w:t>Markieren Sie Ihr Ergebnis jeweils mit einem Punkt im Koordinatensystem.</w:t>
      </w:r>
    </w:p>
    <w:p w:rsidR="007B2B33" w:rsidRDefault="007B2B33" w:rsidP="007B2B33">
      <w:pPr>
        <w:pStyle w:val="AufgabeText"/>
        <w:ind w:left="0"/>
      </w:pPr>
    </w:p>
    <w:p w:rsidR="007B2B33" w:rsidRDefault="007B2B33" w:rsidP="007B2B33">
      <w:pPr>
        <w:pStyle w:val="AufgabeText"/>
        <w:ind w:left="0"/>
      </w:pPr>
      <w:r>
        <w:rPr>
          <w:noProof/>
          <w:lang w:eastAsia="de-DE"/>
        </w:rPr>
        <mc:AlternateContent>
          <mc:Choice Requires="wps">
            <w:drawing>
              <wp:anchor distT="0" distB="0" distL="114300" distR="114300" simplePos="0" relativeHeight="252526080" behindDoc="0" locked="0" layoutInCell="1" allowOverlap="1" wp14:anchorId="64FE8AA6" wp14:editId="141A0090">
                <wp:simplePos x="0" y="0"/>
                <wp:positionH relativeFrom="column">
                  <wp:posOffset>256540</wp:posOffset>
                </wp:positionH>
                <wp:positionV relativeFrom="paragraph">
                  <wp:posOffset>983615</wp:posOffset>
                </wp:positionV>
                <wp:extent cx="952500" cy="228600"/>
                <wp:effectExtent l="0" t="0" r="4445" b="1270"/>
                <wp:wrapNone/>
                <wp:docPr id="1193" name="Textfeld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3" o:spid="_x0000_s1092" type="#_x0000_t202" style="position:absolute;left:0;text-align:left;margin-left:20.2pt;margin-top:77.45pt;width:75pt;height:18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" filled="f" stroked="f">
                <v:textbox>
                  <w:txbxContent>
                    <w:p w:rsidR="008F125E" w:rsidRDefault="008F125E" w:rsidP="007B2B33">
                      <w:pPr>
                        <w:jc w:val="right"/>
                      </w:pPr>
                      <w:r>
                        <w:t>trifft zu</w:t>
                      </w:r>
                    </w:p>
                  </w:txbxContent>
                </v:textbox>
              </v:shape>
            </w:pict>
          </mc:Fallback>
        </mc:AlternateContent>
      </w:r>
      <w:r>
        <w:rPr>
          <w:noProof/>
          <w:lang w:eastAsia="de-DE"/>
        </w:rPr>
        <mc:AlternateContent>
          <mc:Choice Requires="wps">
            <w:drawing>
              <wp:anchor distT="0" distB="0" distL="114300" distR="114300" simplePos="0" relativeHeight="252525056" behindDoc="0" locked="0" layoutInCell="1" allowOverlap="1" wp14:anchorId="44944A43" wp14:editId="07F1BDCA">
                <wp:simplePos x="0" y="0"/>
                <wp:positionH relativeFrom="column">
                  <wp:posOffset>256540</wp:posOffset>
                </wp:positionH>
                <wp:positionV relativeFrom="paragraph">
                  <wp:posOffset>1440815</wp:posOffset>
                </wp:positionV>
                <wp:extent cx="952500" cy="228600"/>
                <wp:effectExtent l="0" t="0" r="4445" b="1270"/>
                <wp:wrapNone/>
                <wp:docPr id="1192" name="Textfeld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eher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2" o:spid="_x0000_s1093" type="#_x0000_t202" style="position:absolute;left:0;text-align:left;margin-left:20.2pt;margin-top:113.45pt;width:75pt;height:18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vuA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" filled="f" stroked="f">
                <v:textbox>
                  <w:txbxContent>
                    <w:p w:rsidR="008F125E" w:rsidRDefault="008F125E" w:rsidP="007B2B33">
                      <w:pPr>
                        <w:jc w:val="right"/>
                      </w:pPr>
                      <w:r>
                        <w:t>trifft eher zu</w:t>
                      </w:r>
                    </w:p>
                  </w:txbxContent>
                </v:textbox>
              </v:shape>
            </w:pict>
          </mc:Fallback>
        </mc:AlternateContent>
      </w:r>
      <w:r>
        <w:rPr>
          <w:noProof/>
          <w:lang w:eastAsia="de-DE"/>
        </w:rPr>
        <mc:AlternateContent>
          <mc:Choice Requires="wps">
            <w:drawing>
              <wp:anchor distT="0" distB="0" distL="114300" distR="114300" simplePos="0" relativeHeight="252524032" behindDoc="0" locked="0" layoutInCell="1" allowOverlap="1" wp14:anchorId="600AB2DE" wp14:editId="157CC93D">
                <wp:simplePos x="0" y="0"/>
                <wp:positionH relativeFrom="column">
                  <wp:posOffset>256540</wp:posOffset>
                </wp:positionH>
                <wp:positionV relativeFrom="paragraph">
                  <wp:posOffset>2355215</wp:posOffset>
                </wp:positionV>
                <wp:extent cx="952500" cy="228600"/>
                <wp:effectExtent l="0" t="0" r="4445" b="1270"/>
                <wp:wrapNone/>
                <wp:docPr id="1190" name="Textfeld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nicht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0" o:spid="_x0000_s1094" type="#_x0000_t202" style="position:absolute;left:0;text-align:left;margin-left:20.2pt;margin-top:185.45pt;width:75pt;height:18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" filled="f" stroked="f">
                <v:textbox>
                  <w:txbxContent>
                    <w:p w:rsidR="008F125E" w:rsidRDefault="008F125E" w:rsidP="007B2B33">
                      <w:pPr>
                        <w:jc w:val="right"/>
                      </w:pPr>
                      <w:r>
                        <w:t>trifft nicht zu</w:t>
                      </w:r>
                    </w:p>
                  </w:txbxContent>
                </v:textbox>
              </v:shape>
            </w:pict>
          </mc:Fallback>
        </mc:AlternateContent>
      </w:r>
      <w:r>
        <w:rPr>
          <w:noProof/>
          <w:lang w:eastAsia="de-DE"/>
        </w:rPr>
        <mc:AlternateContent>
          <mc:Choice Requires="wps">
            <w:drawing>
              <wp:anchor distT="0" distB="0" distL="114300" distR="114300" simplePos="0" relativeHeight="252523008" behindDoc="0" locked="0" layoutInCell="1" allowOverlap="1" wp14:anchorId="6F40F3C9" wp14:editId="29D562ED">
                <wp:simplePos x="0" y="0"/>
                <wp:positionH relativeFrom="column">
                  <wp:posOffset>6289040</wp:posOffset>
                </wp:positionH>
                <wp:positionV relativeFrom="paragraph">
                  <wp:posOffset>387985</wp:posOffset>
                </wp:positionV>
                <wp:extent cx="0" cy="2275205"/>
                <wp:effectExtent l="0" t="0" r="19050" b="10795"/>
                <wp:wrapNone/>
                <wp:docPr id="1189" name="Gerade Verbindung mit Pfeil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89" o:spid="_x0000_s1026" type="#_x0000_t32" style="position:absolute;margin-left:495.2pt;margin-top:30.55pt;width:0;height:179.15pt;flip:y;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OX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21984" behindDoc="0" locked="0" layoutInCell="1" allowOverlap="1" wp14:anchorId="7A40F024" wp14:editId="28499150">
                <wp:simplePos x="0" y="0"/>
                <wp:positionH relativeFrom="column">
                  <wp:posOffset>5654040</wp:posOffset>
                </wp:positionH>
                <wp:positionV relativeFrom="paragraph">
                  <wp:posOffset>387985</wp:posOffset>
                </wp:positionV>
                <wp:extent cx="0" cy="2275205"/>
                <wp:effectExtent l="0" t="0" r="19050" b="10795"/>
                <wp:wrapNone/>
                <wp:docPr id="1055" name="Gerade Verbindung mit Pfeil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5" o:spid="_x0000_s1026" type="#_x0000_t32" style="position:absolute;margin-left:445.2pt;margin-top:30.55pt;width:0;height:179.15pt;flip:y;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1kQAIAAHUEAAAOAAAAZHJzL2Uyb0RvYy54bWysVE2P2jAQvVfqf7Byh3yU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20960" behindDoc="0" locked="0" layoutInCell="1" allowOverlap="1" wp14:anchorId="295863AF" wp14:editId="3EF4FE33">
                <wp:simplePos x="0" y="0"/>
                <wp:positionH relativeFrom="column">
                  <wp:posOffset>5019040</wp:posOffset>
                </wp:positionH>
                <wp:positionV relativeFrom="paragraph">
                  <wp:posOffset>387985</wp:posOffset>
                </wp:positionV>
                <wp:extent cx="0" cy="2275205"/>
                <wp:effectExtent l="0" t="0" r="19050" b="10795"/>
                <wp:wrapNone/>
                <wp:docPr id="1054" name="Gerade Verbindung mit Pfeil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4" o:spid="_x0000_s1026" type="#_x0000_t32" style="position:absolute;margin-left:395.2pt;margin-top:30.55pt;width:0;height:179.15pt;flip:y;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QAIAAHUEAAAOAAAAZHJzL2Uyb0RvYy54bWysVE2P2jAQvVfqf7Byh3w0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19936" behindDoc="0" locked="0" layoutInCell="1" allowOverlap="1" wp14:anchorId="57C8CB42" wp14:editId="4D2A8FEC">
                <wp:simplePos x="0" y="0"/>
                <wp:positionH relativeFrom="column">
                  <wp:posOffset>4384040</wp:posOffset>
                </wp:positionH>
                <wp:positionV relativeFrom="paragraph">
                  <wp:posOffset>387985</wp:posOffset>
                </wp:positionV>
                <wp:extent cx="0" cy="2275205"/>
                <wp:effectExtent l="0" t="0" r="19050" b="10795"/>
                <wp:wrapNone/>
                <wp:docPr id="1053" name="Gerade Verbindung mit Pfeil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3" o:spid="_x0000_s1026" type="#_x0000_t32" style="position:absolute;margin-left:345.2pt;margin-top:30.55pt;width:0;height:179.15pt;flip:y;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18912" behindDoc="0" locked="0" layoutInCell="1" allowOverlap="1" wp14:anchorId="74E02E9E" wp14:editId="57695417">
                <wp:simplePos x="0" y="0"/>
                <wp:positionH relativeFrom="column">
                  <wp:posOffset>3749040</wp:posOffset>
                </wp:positionH>
                <wp:positionV relativeFrom="paragraph">
                  <wp:posOffset>387985</wp:posOffset>
                </wp:positionV>
                <wp:extent cx="0" cy="2275205"/>
                <wp:effectExtent l="0" t="0" r="19050" b="10795"/>
                <wp:wrapNone/>
                <wp:docPr id="1052" name="Gerade Verbindung mit Pfeil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2" o:spid="_x0000_s1026" type="#_x0000_t32" style="position:absolute;margin-left:295.2pt;margin-top:30.55pt;width:0;height:179.15pt;flip:y;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Bn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16864" behindDoc="0" locked="0" layoutInCell="1" allowOverlap="1" wp14:anchorId="33F3AC15" wp14:editId="261D76C0">
                <wp:simplePos x="0" y="0"/>
                <wp:positionH relativeFrom="column">
                  <wp:posOffset>2479040</wp:posOffset>
                </wp:positionH>
                <wp:positionV relativeFrom="paragraph">
                  <wp:posOffset>387985</wp:posOffset>
                </wp:positionV>
                <wp:extent cx="0" cy="2275205"/>
                <wp:effectExtent l="0" t="0" r="19050" b="10795"/>
                <wp:wrapNone/>
                <wp:docPr id="1050" name="Gerade Verbindung mit Pfeil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0" o:spid="_x0000_s1026" type="#_x0000_t32" style="position:absolute;margin-left:195.2pt;margin-top:30.55pt;width:0;height:179.15pt;flip:y;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OpPw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">
                <v:stroke dashstyle="dash"/>
              </v:shape>
            </w:pict>
          </mc:Fallback>
        </mc:AlternateContent>
      </w:r>
      <w:r>
        <w:rPr>
          <w:noProof/>
          <w:lang w:eastAsia="de-DE"/>
        </w:rPr>
        <mc:AlternateContent>
          <mc:Choice Requires="wps">
            <w:drawing>
              <wp:anchor distT="0" distB="0" distL="114300" distR="114300" simplePos="0" relativeHeight="252515840" behindDoc="0" locked="0" layoutInCell="1" allowOverlap="1" wp14:anchorId="5361646A" wp14:editId="5A5606FB">
                <wp:simplePos x="0" y="0"/>
                <wp:positionH relativeFrom="column">
                  <wp:posOffset>1844040</wp:posOffset>
                </wp:positionH>
                <wp:positionV relativeFrom="paragraph">
                  <wp:posOffset>387985</wp:posOffset>
                </wp:positionV>
                <wp:extent cx="0" cy="2275205"/>
                <wp:effectExtent l="0" t="0" r="19050" b="10795"/>
                <wp:wrapNone/>
                <wp:docPr id="1049" name="Gerade Verbindung mit Pfeil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9" o:spid="_x0000_s1026" type="#_x0000_t32" style="position:absolute;margin-left:145.2pt;margin-top:30.55pt;width:0;height:179.15pt;flip:y;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mQAIAAHUEAAAOAAAAZHJzL2Uyb0RvYy54bWysVE2P2jAQvVfqf7Byh3w0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">
                <v:stroke dashstyle="dash"/>
              </v:shape>
            </w:pict>
          </mc:Fallback>
        </mc:AlternateContent>
      </w:r>
      <w:r>
        <w:rPr>
          <w:noProof/>
          <w:lang w:eastAsia="de-DE"/>
        </w:rPr>
        <mc:AlternateContent>
          <mc:Choice Requires="wps">
            <w:drawing>
              <wp:anchor distT="0" distB="0" distL="114300" distR="114300" simplePos="0" relativeHeight="252514816" behindDoc="0" locked="0" layoutInCell="1" allowOverlap="1" wp14:anchorId="3156A82C" wp14:editId="647E636B">
                <wp:simplePos x="0" y="0"/>
                <wp:positionH relativeFrom="column">
                  <wp:posOffset>1016000</wp:posOffset>
                </wp:positionH>
                <wp:positionV relativeFrom="paragraph">
                  <wp:posOffset>835025</wp:posOffset>
                </wp:positionV>
                <wp:extent cx="5273040" cy="0"/>
                <wp:effectExtent l="12065" t="12065" r="10795" b="6985"/>
                <wp:wrapNone/>
                <wp:docPr id="1048" name="Gerade Verbindung mit Pfeil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8" o:spid="_x0000_s1026" type="#_x0000_t32" style="position:absolute;margin-left:80pt;margin-top:65.75pt;width:415.2pt;height:0;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">
                <v:stroke dashstyle="dash"/>
              </v:shape>
            </w:pict>
          </mc:Fallback>
        </mc:AlternateContent>
      </w:r>
      <w:r>
        <w:rPr>
          <w:noProof/>
          <w:lang w:eastAsia="de-DE"/>
        </w:rPr>
        <mc:AlternateContent>
          <mc:Choice Requires="wps">
            <w:drawing>
              <wp:anchor distT="0" distB="0" distL="114300" distR="114300" simplePos="0" relativeHeight="252513792" behindDoc="0" locked="0" layoutInCell="1" allowOverlap="1" wp14:anchorId="5FB8EBFE" wp14:editId="54424D3C">
                <wp:simplePos x="0" y="0"/>
                <wp:positionH relativeFrom="column">
                  <wp:posOffset>1016000</wp:posOffset>
                </wp:positionH>
                <wp:positionV relativeFrom="paragraph">
                  <wp:posOffset>1292860</wp:posOffset>
                </wp:positionV>
                <wp:extent cx="5273040" cy="0"/>
                <wp:effectExtent l="12065" t="12700" r="10795" b="6350"/>
                <wp:wrapNone/>
                <wp:docPr id="1047" name="Gerade Verbindung mit Pfeil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7" o:spid="_x0000_s1026" type="#_x0000_t32" style="position:absolute;margin-left:80pt;margin-top:101.8pt;width:415.2pt;height:0;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">
                <v:stroke dashstyle="dash"/>
              </v:shape>
            </w:pict>
          </mc:Fallback>
        </mc:AlternateContent>
      </w:r>
      <w:r>
        <w:rPr>
          <w:noProof/>
          <w:lang w:eastAsia="de-DE"/>
        </w:rPr>
        <mc:AlternateContent>
          <mc:Choice Requires="wps">
            <w:drawing>
              <wp:anchor distT="0" distB="0" distL="114300" distR="114300" simplePos="0" relativeHeight="252512768" behindDoc="0" locked="0" layoutInCell="1" allowOverlap="1" wp14:anchorId="0E99C819" wp14:editId="3C9E1DA1">
                <wp:simplePos x="0" y="0"/>
                <wp:positionH relativeFrom="column">
                  <wp:posOffset>1016000</wp:posOffset>
                </wp:positionH>
                <wp:positionV relativeFrom="paragraph">
                  <wp:posOffset>1749425</wp:posOffset>
                </wp:positionV>
                <wp:extent cx="5273040" cy="0"/>
                <wp:effectExtent l="12065" t="12065" r="10795" b="6985"/>
                <wp:wrapNone/>
                <wp:docPr id="1046" name="Gerade Verbindung mit Pfeil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6" o:spid="_x0000_s1026" type="#_x0000_t32" style="position:absolute;margin-left:80pt;margin-top:137.75pt;width:415.2pt;height:0;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">
                <v:stroke dashstyle="dash"/>
              </v:shape>
            </w:pict>
          </mc:Fallback>
        </mc:AlternateContent>
      </w:r>
      <w:r>
        <w:rPr>
          <w:noProof/>
          <w:lang w:eastAsia="de-DE"/>
        </w:rPr>
        <mc:AlternateContent>
          <mc:Choice Requires="wps">
            <w:drawing>
              <wp:anchor distT="0" distB="0" distL="114300" distR="114300" simplePos="0" relativeHeight="252511744" behindDoc="0" locked="0" layoutInCell="1" allowOverlap="1" wp14:anchorId="18E38C52" wp14:editId="6C8AEFAA">
                <wp:simplePos x="0" y="0"/>
                <wp:positionH relativeFrom="column">
                  <wp:posOffset>1016000</wp:posOffset>
                </wp:positionH>
                <wp:positionV relativeFrom="paragraph">
                  <wp:posOffset>2206625</wp:posOffset>
                </wp:positionV>
                <wp:extent cx="5273040" cy="0"/>
                <wp:effectExtent l="12065" t="12065" r="10795" b="6985"/>
                <wp:wrapNone/>
                <wp:docPr id="1045" name="Gerade Verbindung mit Pfeil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3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5" o:spid="_x0000_s1026" type="#_x0000_t32" style="position:absolute;margin-left:80pt;margin-top:173.75pt;width:415.2pt;height:0;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">
                <v:stroke dashstyle="dash"/>
              </v:shape>
            </w:pict>
          </mc:Fallback>
        </mc:AlternateContent>
      </w:r>
      <w:r>
        <w:rPr>
          <w:noProof/>
          <w:lang w:eastAsia="de-DE"/>
        </w:rPr>
        <mc:AlternateContent>
          <mc:Choice Requires="wps">
            <w:drawing>
              <wp:anchor distT="0" distB="0" distL="114300" distR="114300" simplePos="0" relativeHeight="252510720" behindDoc="0" locked="0" layoutInCell="1" allowOverlap="1" wp14:anchorId="291950B5" wp14:editId="4B3A04A6">
                <wp:simplePos x="0" y="0"/>
                <wp:positionH relativeFrom="column">
                  <wp:posOffset>1209040</wp:posOffset>
                </wp:positionH>
                <wp:positionV relativeFrom="paragraph">
                  <wp:posOffset>387985</wp:posOffset>
                </wp:positionV>
                <wp:extent cx="0" cy="2275205"/>
                <wp:effectExtent l="5080" t="12700" r="13970" b="7620"/>
                <wp:wrapNone/>
                <wp:docPr id="1044" name="Gerade Verbindung mit Pfeil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4" o:spid="_x0000_s1026" type="#_x0000_t32" style="position:absolute;margin-left:95.2pt;margin-top:30.55pt;width:0;height:179.15pt;flip:y;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"/>
            </w:pict>
          </mc:Fallback>
        </mc:AlternateContent>
      </w:r>
    </w:p>
    <w:p w:rsidR="007B2B33" w:rsidRDefault="007B2B33" w:rsidP="007B2B33">
      <w:pPr>
        <w:pStyle w:val="AufgabeText"/>
        <w:ind w:left="0"/>
      </w:pPr>
    </w:p>
    <w:p w:rsidR="007B2B33" w:rsidRDefault="00CF4C50" w:rsidP="007B2B33">
      <w:pPr>
        <w:pStyle w:val="AufgabeText"/>
        <w:ind w:left="0"/>
      </w:pPr>
      <w:r>
        <w:rPr>
          <w:noProof/>
          <w:lang w:eastAsia="de-DE"/>
        </w:rPr>
        <mc:AlternateContent>
          <mc:Choice Requires="wps">
            <w:drawing>
              <wp:anchor distT="0" distB="0" distL="114300" distR="114300" simplePos="0" relativeHeight="252517888" behindDoc="0" locked="0" layoutInCell="1" allowOverlap="1" wp14:anchorId="5D70AC1A" wp14:editId="46874D0B">
                <wp:simplePos x="0" y="0"/>
                <wp:positionH relativeFrom="column">
                  <wp:posOffset>3114040</wp:posOffset>
                </wp:positionH>
                <wp:positionV relativeFrom="paragraph">
                  <wp:posOffset>69215</wp:posOffset>
                </wp:positionV>
                <wp:extent cx="0" cy="2275205"/>
                <wp:effectExtent l="0" t="0" r="19050" b="10795"/>
                <wp:wrapNone/>
                <wp:docPr id="1051" name="Gerade Verbindung mit Pfeil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5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51" o:spid="_x0000_s1026" type="#_x0000_t32" style="position:absolute;margin-left:245.2pt;margin-top:5.45pt;width:0;height:179.15pt;flip:y;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">
                <v:stroke dashstyle="dash"/>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r>
        <w:rPr>
          <w:noProof/>
          <w:lang w:eastAsia="de-DE"/>
        </w:rPr>
        <mc:AlternateContent>
          <mc:Choice Requires="wps">
            <w:drawing>
              <wp:anchor distT="0" distB="0" distL="114300" distR="114300" simplePos="0" relativeHeight="252527104" behindDoc="0" locked="0" layoutInCell="1" allowOverlap="1" wp14:anchorId="1A820575" wp14:editId="091812C1">
                <wp:simplePos x="0" y="0"/>
                <wp:positionH relativeFrom="column">
                  <wp:posOffset>13335</wp:posOffset>
                </wp:positionH>
                <wp:positionV relativeFrom="paragraph">
                  <wp:posOffset>27305</wp:posOffset>
                </wp:positionV>
                <wp:extent cx="1195705" cy="228600"/>
                <wp:effectExtent l="0" t="0" r="4445" b="3810"/>
                <wp:wrapNone/>
                <wp:docPr id="1042" name="Textfeld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pPr>
                              <w:jc w:val="right"/>
                            </w:pPr>
                            <w:r>
                              <w:t>trifft eher nicht zu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42" o:spid="_x0000_s1095" type="#_x0000_t202" style="position:absolute;left:0;text-align:left;margin-left:1.05pt;margin-top:2.15pt;width:94.15pt;height:18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Dp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" filled="f" stroked="f">
                <v:textbox>
                  <w:txbxContent>
                    <w:p w:rsidR="008F125E" w:rsidRDefault="008F125E" w:rsidP="007B2B33">
                      <w:pPr>
                        <w:jc w:val="right"/>
                      </w:pPr>
                      <w:r>
                        <w:t>trifft eher nicht zu</w:t>
                      </w:r>
                    </w:p>
                  </w:txbxContent>
                </v:textbox>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CF4C50" w:rsidP="007B2B33">
      <w:pPr>
        <w:pStyle w:val="AufgabeText"/>
        <w:ind w:left="0"/>
      </w:pPr>
      <w:r>
        <w:rPr>
          <w:noProof/>
          <w:lang w:eastAsia="de-DE"/>
        </w:rPr>
        <mc:AlternateContent>
          <mc:Choice Requires="wps">
            <w:drawing>
              <wp:anchor distT="0" distB="0" distL="114300" distR="114300" simplePos="0" relativeHeight="252509696" behindDoc="0" locked="0" layoutInCell="1" allowOverlap="1" wp14:anchorId="1A7E7D9E" wp14:editId="01A5E48E">
                <wp:simplePos x="0" y="0"/>
                <wp:positionH relativeFrom="column">
                  <wp:posOffset>1047115</wp:posOffset>
                </wp:positionH>
                <wp:positionV relativeFrom="paragraph">
                  <wp:posOffset>109855</wp:posOffset>
                </wp:positionV>
                <wp:extent cx="5383530" cy="0"/>
                <wp:effectExtent l="0" t="0" r="26670" b="19050"/>
                <wp:wrapNone/>
                <wp:docPr id="1043" name="Gerade Verbindung mit Pfeil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043" o:spid="_x0000_s1026" type="#_x0000_t32" style="position:absolute;margin-left:82.45pt;margin-top:8.65pt;width:423.9pt;height:0;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"/>
            </w:pict>
          </mc:Fallback>
        </mc:AlternateContent>
      </w:r>
      <w:r>
        <w:rPr>
          <w:noProof/>
          <w:lang w:eastAsia="de-DE"/>
        </w:rPr>
        <mc:AlternateContent>
          <mc:Choice Requires="wps">
            <w:drawing>
              <wp:anchor distT="0" distB="0" distL="114300" distR="114300" simplePos="0" relativeHeight="252535296" behindDoc="0" locked="0" layoutInCell="1" allowOverlap="1" wp14:anchorId="559BBA07" wp14:editId="523C911C">
                <wp:simplePos x="0" y="0"/>
                <wp:positionH relativeFrom="column">
                  <wp:posOffset>5654040</wp:posOffset>
                </wp:positionH>
                <wp:positionV relativeFrom="paragraph">
                  <wp:posOffset>163195</wp:posOffset>
                </wp:positionV>
                <wp:extent cx="635000" cy="1474470"/>
                <wp:effectExtent l="0" t="0" r="0" b="0"/>
                <wp:wrapNone/>
                <wp:docPr id="1041" name="Textfeld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Spaß am Lernen haben.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41" o:spid="_x0000_s1096" type="#_x0000_t202" style="position:absolute;left:0;text-align:left;margin-left:445.2pt;margin-top:12.85pt;width:50pt;height:116.1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" filled="f" stroked="f">
                <v:textbox style="layout-flow:vertical;mso-layout-flow-alt:bottom-to-top">
                  <w:txbxContent>
                    <w:p w:rsidR="008F125E" w:rsidRDefault="008F125E" w:rsidP="007B2B33">
                      <w:r>
                        <w:t>Ich kann Spaß am Lernen haben.</w:t>
                      </w:r>
                    </w:p>
                  </w:txbxContent>
                </v:textbox>
              </v:shape>
            </w:pict>
          </mc:Fallback>
        </mc:AlternateContent>
      </w:r>
      <w:r>
        <w:rPr>
          <w:noProof/>
          <w:lang w:eastAsia="de-DE"/>
        </w:rPr>
        <mc:AlternateContent>
          <mc:Choice Requires="wps">
            <w:drawing>
              <wp:anchor distT="0" distB="0" distL="114300" distR="114300" simplePos="0" relativeHeight="252534272" behindDoc="0" locked="0" layoutInCell="1" allowOverlap="1" wp14:anchorId="444B250A" wp14:editId="11D8C96D">
                <wp:simplePos x="0" y="0"/>
                <wp:positionH relativeFrom="column">
                  <wp:posOffset>5019040</wp:posOffset>
                </wp:positionH>
                <wp:positionV relativeFrom="paragraph">
                  <wp:posOffset>163195</wp:posOffset>
                </wp:positionV>
                <wp:extent cx="635000" cy="1474470"/>
                <wp:effectExtent l="0" t="0" r="0" b="0"/>
                <wp:wrapNone/>
                <wp:docPr id="1040" name="Textfeld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wenn ich Hilfe benötige, mein Problem klar benennen.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40" o:spid="_x0000_s1097" type="#_x0000_t202" style="position:absolute;left:0;text-align:left;margin-left:395.2pt;margin-top:12.85pt;width:50pt;height:116.1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" filled="f" stroked="f">
                <v:textbox style="layout-flow:vertical;mso-layout-flow-alt:bottom-to-top">
                  <w:txbxContent>
                    <w:p w:rsidR="008F125E" w:rsidRDefault="008F125E" w:rsidP="007B2B33">
                      <w:r>
                        <w:t>Ich kann, wenn ich Hilfe benötige, mein Problem klar benennen.</w:t>
                      </w:r>
                    </w:p>
                  </w:txbxContent>
                </v:textbox>
              </v:shape>
            </w:pict>
          </mc:Fallback>
        </mc:AlternateContent>
      </w:r>
      <w:r>
        <w:rPr>
          <w:noProof/>
          <w:lang w:eastAsia="de-DE"/>
        </w:rPr>
        <mc:AlternateContent>
          <mc:Choice Requires="wps">
            <w:drawing>
              <wp:anchor distT="0" distB="0" distL="114300" distR="114300" simplePos="0" relativeHeight="252531200" behindDoc="0" locked="0" layoutInCell="1" allowOverlap="1" wp14:anchorId="327231D5" wp14:editId="61EE8301">
                <wp:simplePos x="0" y="0"/>
                <wp:positionH relativeFrom="column">
                  <wp:posOffset>3114040</wp:posOffset>
                </wp:positionH>
                <wp:positionV relativeFrom="paragraph">
                  <wp:posOffset>163195</wp:posOffset>
                </wp:positionV>
                <wp:extent cx="635000" cy="1474470"/>
                <wp:effectExtent l="0" t="0" r="0" b="0"/>
                <wp:wrapNone/>
                <wp:docPr id="1037" name="Textfeld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Arbeitsergebni</w:t>
                            </w:r>
                            <w:r>
                              <w:t>s</w:t>
                            </w:r>
                            <w:r>
                              <w:t>se übersichtlich und strukturiert darstellen.</w:t>
                            </w:r>
                          </w:p>
                          <w:p w:rsidR="008F125E" w:rsidRPr="009B743C" w:rsidRDefault="008F125E" w:rsidP="007B2B33"/>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7" o:spid="_x0000_s1098" type="#_x0000_t202" style="position:absolute;left:0;text-align:left;margin-left:245.2pt;margin-top:12.85pt;width:50pt;height:116.1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" filled="f" stroked="f">
                <v:textbox style="layout-flow:vertical;mso-layout-flow-alt:bottom-to-top">
                  <w:txbxContent>
                    <w:p w:rsidR="008F125E" w:rsidRDefault="008F125E" w:rsidP="007B2B33">
                      <w:r>
                        <w:t>Ich kann Arbeitsergebni</w:t>
                      </w:r>
                      <w:r>
                        <w:t>s</w:t>
                      </w:r>
                      <w:r>
                        <w:t>se übersichtlich und strukturiert darstellen.</w:t>
                      </w:r>
                    </w:p>
                    <w:p w:rsidR="008F125E" w:rsidRPr="009B743C" w:rsidRDefault="008F125E" w:rsidP="007B2B33"/>
                  </w:txbxContent>
                </v:textbox>
              </v:shape>
            </w:pict>
          </mc:Fallback>
        </mc:AlternateContent>
      </w:r>
      <w:r>
        <w:rPr>
          <w:noProof/>
          <w:lang w:eastAsia="de-DE"/>
        </w:rPr>
        <mc:AlternateContent>
          <mc:Choice Requires="wps">
            <w:drawing>
              <wp:anchor distT="0" distB="0" distL="114300" distR="114300" simplePos="0" relativeHeight="252530176" behindDoc="0" locked="0" layoutInCell="1" allowOverlap="1" wp14:anchorId="1624BA46" wp14:editId="1A0ABB0A">
                <wp:simplePos x="0" y="0"/>
                <wp:positionH relativeFrom="column">
                  <wp:posOffset>2478405</wp:posOffset>
                </wp:positionH>
                <wp:positionV relativeFrom="paragraph">
                  <wp:posOffset>163195</wp:posOffset>
                </wp:positionV>
                <wp:extent cx="635000" cy="1474470"/>
                <wp:effectExtent l="0" t="0" r="0" b="0"/>
                <wp:wrapNone/>
                <wp:docPr id="1036" name="Textfeld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mir fremde Sachverhalte selbst a</w:t>
                            </w:r>
                            <w:r>
                              <w:t>n</w:t>
                            </w:r>
                            <w:r>
                              <w:t>eignen.</w:t>
                            </w:r>
                          </w:p>
                          <w:p w:rsidR="008F125E" w:rsidRDefault="008F125E" w:rsidP="007B2B33"/>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6" o:spid="_x0000_s1099" type="#_x0000_t202" style="position:absolute;left:0;text-align:left;margin-left:195.15pt;margin-top:12.85pt;width:50pt;height:116.1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" filled="f" stroked="f">
                <v:textbox style="layout-flow:vertical;mso-layout-flow-alt:bottom-to-top">
                  <w:txbxContent>
                    <w:p w:rsidR="008F125E" w:rsidRDefault="008F125E" w:rsidP="007B2B33">
                      <w:r>
                        <w:t>Ich kann mir fremde Sachverhalte selbst a</w:t>
                      </w:r>
                      <w:r>
                        <w:t>n</w:t>
                      </w:r>
                      <w:r>
                        <w:t>eignen.</w:t>
                      </w:r>
                    </w:p>
                    <w:p w:rsidR="008F125E" w:rsidRDefault="008F125E" w:rsidP="007B2B33"/>
                  </w:txbxContent>
                </v:textbox>
              </v:shape>
            </w:pict>
          </mc:Fallback>
        </mc:AlternateContent>
      </w:r>
      <w:r>
        <w:rPr>
          <w:noProof/>
          <w:lang w:eastAsia="de-DE"/>
        </w:rPr>
        <mc:AlternateContent>
          <mc:Choice Requires="wps">
            <w:drawing>
              <wp:anchor distT="0" distB="0" distL="114300" distR="114300" simplePos="0" relativeHeight="252529152" behindDoc="0" locked="0" layoutInCell="1" allowOverlap="1" wp14:anchorId="28B63D89" wp14:editId="72636E82">
                <wp:simplePos x="0" y="0"/>
                <wp:positionH relativeFrom="column">
                  <wp:posOffset>1844040</wp:posOffset>
                </wp:positionH>
                <wp:positionV relativeFrom="paragraph">
                  <wp:posOffset>163195</wp:posOffset>
                </wp:positionV>
                <wp:extent cx="635000" cy="1474470"/>
                <wp:effectExtent l="0" t="0" r="0" b="0"/>
                <wp:wrapNone/>
                <wp:docPr id="1035" name="Textfeld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meine inhaltl</w:t>
                            </w:r>
                            <w:r>
                              <w:t>i</w:t>
                            </w:r>
                            <w:r>
                              <w:t>chen Schwächen erke</w:t>
                            </w:r>
                            <w:r>
                              <w:t>n</w:t>
                            </w:r>
                            <w:r>
                              <w:t>nen und daran arbeiten.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5" o:spid="_x0000_s1100" type="#_x0000_t202" style="position:absolute;left:0;text-align:left;margin-left:145.2pt;margin-top:12.85pt;width:50pt;height:116.1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" filled="f" stroked="f">
                <v:textbox style="layout-flow:vertical;mso-layout-flow-alt:bottom-to-top">
                  <w:txbxContent>
                    <w:p w:rsidR="008F125E" w:rsidRDefault="008F125E" w:rsidP="007B2B33">
                      <w:r>
                        <w:t>Ich kann meine inhaltl</w:t>
                      </w:r>
                      <w:r>
                        <w:t>i</w:t>
                      </w:r>
                      <w:r>
                        <w:t>chen Schwächen erke</w:t>
                      </w:r>
                      <w:r>
                        <w:t>n</w:t>
                      </w:r>
                      <w:r>
                        <w:t>nen und daran arbeiten.</w:t>
                      </w:r>
                    </w:p>
                  </w:txbxContent>
                </v:textbox>
              </v:shape>
            </w:pict>
          </mc:Fallback>
        </mc:AlternateContent>
      </w:r>
      <w:r>
        <w:rPr>
          <w:noProof/>
          <w:lang w:eastAsia="de-DE"/>
        </w:rPr>
        <mc:AlternateContent>
          <mc:Choice Requires="wps">
            <w:drawing>
              <wp:anchor distT="0" distB="0" distL="114300" distR="114300" simplePos="0" relativeHeight="252528128" behindDoc="0" locked="0" layoutInCell="1" allowOverlap="1" wp14:anchorId="6B9364D7" wp14:editId="10907070">
                <wp:simplePos x="0" y="0"/>
                <wp:positionH relativeFrom="column">
                  <wp:posOffset>1209040</wp:posOffset>
                </wp:positionH>
                <wp:positionV relativeFrom="paragraph">
                  <wp:posOffset>163195</wp:posOffset>
                </wp:positionV>
                <wp:extent cx="635000" cy="1474470"/>
                <wp:effectExtent l="0" t="0" r="0" b="0"/>
                <wp:wrapNone/>
                <wp:docPr id="1034" name="Textfeld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Aufgaben-stellungen gut erfassen.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4" o:spid="_x0000_s1101" type="#_x0000_t202" style="position:absolute;left:0;text-align:left;margin-left:95.2pt;margin-top:12.85pt;width:50pt;height:116.1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" filled="f" stroked="f">
                <v:textbox style="layout-flow:vertical;mso-layout-flow-alt:bottom-to-top">
                  <w:txbxContent>
                    <w:p w:rsidR="008F125E" w:rsidRDefault="008F125E" w:rsidP="007B2B33">
                      <w:r>
                        <w:t>Ich kann Aufgaben-stellungen gut erfassen.</w:t>
                      </w:r>
                    </w:p>
                  </w:txbxContent>
                </v:textbox>
              </v:shape>
            </w:pict>
          </mc:Fallback>
        </mc:AlternateContent>
      </w:r>
    </w:p>
    <w:p w:rsidR="00CF4C50" w:rsidRDefault="004F6424" w:rsidP="007B2B33">
      <w:pPr>
        <w:pStyle w:val="AufgabeText"/>
        <w:ind w:left="0"/>
      </w:pPr>
      <w:r>
        <w:rPr>
          <w:noProof/>
          <w:lang w:eastAsia="de-DE"/>
        </w:rPr>
        <mc:AlternateContent>
          <mc:Choice Requires="wps">
            <w:drawing>
              <wp:anchor distT="0" distB="0" distL="114300" distR="114300" simplePos="0" relativeHeight="252533248" behindDoc="0" locked="0" layoutInCell="1" allowOverlap="1" wp14:anchorId="21C06FD8" wp14:editId="6E8F841D">
                <wp:simplePos x="0" y="0"/>
                <wp:positionH relativeFrom="column">
                  <wp:posOffset>4287844</wp:posOffset>
                </wp:positionH>
                <wp:positionV relativeFrom="paragraph">
                  <wp:posOffset>7103</wp:posOffset>
                </wp:positionV>
                <wp:extent cx="829339" cy="1474470"/>
                <wp:effectExtent l="0" t="0" r="0" b="0"/>
                <wp:wrapNone/>
                <wp:docPr id="1039" name="Textfeld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39"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Ich kann mit meiner Par</w:t>
                            </w:r>
                            <w:r>
                              <w:t>t</w:t>
                            </w:r>
                            <w:r>
                              <w:t>nerin bzw. meinem Par</w:t>
                            </w:r>
                            <w:r>
                              <w:t>t</w:t>
                            </w:r>
                            <w:r>
                              <w:t>ner gut zusammen arbe</w:t>
                            </w:r>
                            <w:r>
                              <w:t>i</w:t>
                            </w:r>
                            <w:r>
                              <w:t>ten</w:t>
                            </w:r>
                            <w:r w:rsidR="00B9609D">
                              <w:t>.</w:t>
                            </w:r>
                          </w:p>
                          <w:p w:rsidR="008F125E" w:rsidRDefault="008F125E" w:rsidP="007B2B33"/>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9" o:spid="_x0000_s1102" type="#_x0000_t202" style="position:absolute;left:0;text-align:left;margin-left:337.65pt;margin-top:.55pt;width:65.3pt;height:116.1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" filled="f" stroked="f">
                <v:textbox style="layout-flow:vertical;mso-layout-flow-alt:bottom-to-top">
                  <w:txbxContent>
                    <w:p w:rsidR="008F125E" w:rsidRDefault="008F125E" w:rsidP="007B2B33">
                      <w:r>
                        <w:t>Ich kann mit meiner Par</w:t>
                      </w:r>
                      <w:r>
                        <w:t>t</w:t>
                      </w:r>
                      <w:r>
                        <w:t>nerin bzw. meinem Par</w:t>
                      </w:r>
                      <w:r>
                        <w:t>t</w:t>
                      </w:r>
                      <w:r>
                        <w:t>ner gut zusammen arbe</w:t>
                      </w:r>
                      <w:r>
                        <w:t>i</w:t>
                      </w:r>
                      <w:r>
                        <w:t>ten</w:t>
                      </w:r>
                      <w:r w:rsidR="00B9609D">
                        <w:t>.</w:t>
                      </w:r>
                    </w:p>
                    <w:p w:rsidR="008F125E" w:rsidRDefault="008F125E" w:rsidP="007B2B33"/>
                  </w:txbxContent>
                </v:textbox>
              </v:shape>
            </w:pict>
          </mc:Fallback>
        </mc:AlternateContent>
      </w:r>
      <w:r w:rsidR="00CF4C50">
        <w:rPr>
          <w:noProof/>
          <w:lang w:eastAsia="de-DE"/>
        </w:rPr>
        <mc:AlternateContent>
          <mc:Choice Requires="wps">
            <w:drawing>
              <wp:anchor distT="0" distB="0" distL="114300" distR="114300" simplePos="0" relativeHeight="252532224" behindDoc="0" locked="0" layoutInCell="1" allowOverlap="1" wp14:anchorId="650BB0FD" wp14:editId="0C91BC25">
                <wp:simplePos x="0" y="0"/>
                <wp:positionH relativeFrom="column">
                  <wp:posOffset>3749040</wp:posOffset>
                </wp:positionH>
                <wp:positionV relativeFrom="paragraph">
                  <wp:posOffset>3810</wp:posOffset>
                </wp:positionV>
                <wp:extent cx="635000" cy="1474470"/>
                <wp:effectExtent l="0" t="0" r="0" b="0"/>
                <wp:wrapNone/>
                <wp:docPr id="1038" name="Textfeld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25E" w:rsidRDefault="008F125E" w:rsidP="007B2B33">
                            <w:r>
                              <w:t xml:space="preserve">Ich kann mich gut auf die Arbeit konzentrieren. </w:t>
                            </w:r>
                          </w:p>
                          <w:p w:rsidR="008F125E" w:rsidRDefault="008F125E" w:rsidP="007B2B33"/>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038" o:spid="_x0000_s1103" type="#_x0000_t202" style="position:absolute;left:0;text-align:left;margin-left:295.2pt;margin-top:.3pt;width:50pt;height:116.1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" filled="f" stroked="f">
                <v:textbox style="layout-flow:vertical;mso-layout-flow-alt:bottom-to-top">
                  <w:txbxContent>
                    <w:p w:rsidR="008F125E" w:rsidRDefault="008F125E" w:rsidP="007B2B33">
                      <w:r>
                        <w:t xml:space="preserve">Ich kann mich gut auf die Arbeit konzentrieren. </w:t>
                      </w:r>
                    </w:p>
                    <w:p w:rsidR="008F125E" w:rsidRDefault="008F125E" w:rsidP="007B2B33"/>
                  </w:txbxContent>
                </v:textbox>
              </v:shape>
            </w:pict>
          </mc:Fallback>
        </mc:AlternateContent>
      </w: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7B2B33" w:rsidRDefault="007B2B33" w:rsidP="007B2B33">
      <w:pPr>
        <w:pStyle w:val="AufgabeText"/>
        <w:ind w:left="0"/>
      </w:pPr>
    </w:p>
    <w:p w:rsidR="00CF4C50" w:rsidRDefault="00CF4C50" w:rsidP="007B2B33">
      <w:pPr>
        <w:pStyle w:val="AufgabeText"/>
        <w:ind w:left="0"/>
      </w:pPr>
    </w:p>
    <w:p w:rsidR="00CF4C50" w:rsidRDefault="00CF4C50" w:rsidP="007B2B33">
      <w:pPr>
        <w:pStyle w:val="AufgabeText"/>
        <w:ind w:left="0"/>
      </w:pPr>
    </w:p>
    <w:p w:rsidR="00774DB0" w:rsidRPr="00774DB0" w:rsidRDefault="00774DB0" w:rsidP="00774DB0">
      <w:pPr>
        <w:jc w:val="center"/>
        <w:rPr>
          <w:color w:val="BFBFBF" w:themeColor="background1" w:themeShade="BF"/>
        </w:rPr>
      </w:pPr>
      <w:r w:rsidRPr="00774DB0">
        <w:rPr>
          <w:color w:val="BFBFBF" w:themeColor="background1" w:themeShade="BF"/>
        </w:rPr>
        <w:t>__________________________________</w:t>
      </w:r>
      <w:r>
        <w:rPr>
          <w:color w:val="BFBFBF" w:themeColor="background1" w:themeShade="BF"/>
        </w:rPr>
        <w:t>______________________________________</w:t>
      </w:r>
    </w:p>
    <w:p w:rsidR="00C80105" w:rsidRDefault="00C80105" w:rsidP="00C80105">
      <w:pPr>
        <w:pStyle w:val="berschrift1"/>
      </w:pPr>
      <w:r>
        <w:rPr>
          <w:noProof/>
        </w:rPr>
        <w:drawing>
          <wp:anchor distT="0" distB="0" distL="114300" distR="114300" simplePos="0" relativeHeight="252677632" behindDoc="0" locked="0" layoutInCell="1" allowOverlap="1" wp14:anchorId="3301D128" wp14:editId="67C1C3DF">
            <wp:simplePos x="0" y="0"/>
            <wp:positionH relativeFrom="column">
              <wp:posOffset>4958715</wp:posOffset>
            </wp:positionH>
            <wp:positionV relativeFrom="paragraph">
              <wp:posOffset>73660</wp:posOffset>
            </wp:positionV>
            <wp:extent cx="1333500" cy="1323567"/>
            <wp:effectExtent l="0" t="0" r="0" b="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33500" cy="1323567"/>
                    </a:xfrm>
                    <a:prstGeom prst="rect">
                      <a:avLst/>
                    </a:prstGeom>
                  </pic:spPr>
                </pic:pic>
              </a:graphicData>
            </a:graphic>
            <wp14:sizeRelH relativeFrom="page">
              <wp14:pctWidth>0</wp14:pctWidth>
            </wp14:sizeRelH>
            <wp14:sizeRelV relativeFrom="page">
              <wp14:pctHeight>0</wp14:pctHeight>
            </wp14:sizeRelV>
          </wp:anchor>
        </w:drawing>
      </w:r>
      <w:r w:rsidR="004F6424">
        <w:t>Extra-</w:t>
      </w:r>
      <w:r>
        <w:t>Aufgabe – Lernkontrolle</w:t>
      </w:r>
    </w:p>
    <w:p w:rsidR="00C80105" w:rsidRDefault="00C80105" w:rsidP="005E1582">
      <w:pPr>
        <w:pStyle w:val="AufgabeEbene1"/>
        <w:numPr>
          <w:ilvl w:val="0"/>
          <w:numId w:val="40"/>
        </w:numPr>
      </w:pPr>
      <w:r>
        <w:t xml:space="preserve">Gehen Sie auf folgenden Link: </w:t>
      </w:r>
      <w:hyperlink r:id="rId92" w:history="1">
        <w:r w:rsidRPr="00A419A7">
          <w:rPr>
            <w:rStyle w:val="Hyperlink"/>
          </w:rPr>
          <w:t>http://LearningApps.org/display?v=psqi9iv4t17</w:t>
        </w:r>
      </w:hyperlink>
      <w:r w:rsidR="00423E5D">
        <w:t>. Bea</w:t>
      </w:r>
      <w:r w:rsidR="00423E5D">
        <w:t>r</w:t>
      </w:r>
      <w:r w:rsidR="00423E5D">
        <w:t xml:space="preserve">beiten Sie dann die Aufgabe zur Lernkontrolle. </w:t>
      </w:r>
    </w:p>
    <w:p w:rsidR="00423E5D" w:rsidRDefault="00AE5025" w:rsidP="00C80105">
      <w:pPr>
        <w:pStyle w:val="AufgabeEbene1"/>
      </w:pPr>
      <w:r>
        <w:t>Gehen Sie auf den zweiten Link</w:t>
      </w:r>
      <w:r w:rsidR="005E1582">
        <w:t xml:space="preserve"> </w:t>
      </w:r>
      <w:hyperlink r:id="rId93" w:history="1">
        <w:r w:rsidRPr="00A419A7">
          <w:rPr>
            <w:rStyle w:val="Hyperlink"/>
          </w:rPr>
          <w:t>http://LearningApps.org/display?v=p3sr6n97n17</w:t>
        </w:r>
      </w:hyperlink>
      <w:r w:rsidR="005E1582">
        <w:t>.</w:t>
      </w:r>
      <w:r w:rsidR="005E1582" w:rsidRPr="005E1582">
        <w:t xml:space="preserve"> </w:t>
      </w:r>
      <w:r w:rsidR="005E1582">
        <w:t>Bearbeiten Sie dann auch diese Aufgabe zur Lernkontrolle.</w:t>
      </w:r>
    </w:p>
    <w:p w:rsidR="007B2B33" w:rsidRDefault="007B2B33" w:rsidP="007B2B33">
      <w:pPr>
        <w:pStyle w:val="AufgabeText"/>
        <w:ind w:left="0"/>
      </w:pPr>
    </w:p>
    <w:p w:rsidR="00F1415B" w:rsidRDefault="005E1582">
      <w:pPr>
        <w:spacing w:line="240" w:lineRule="exact"/>
      </w:pPr>
      <w:r>
        <w:rPr>
          <w:noProof/>
          <w:lang w:eastAsia="de-DE"/>
        </w:rPr>
        <w:drawing>
          <wp:anchor distT="0" distB="0" distL="114300" distR="114300" simplePos="0" relativeHeight="252679680" behindDoc="0" locked="0" layoutInCell="1" allowOverlap="1" wp14:anchorId="3E850316" wp14:editId="0FD42827">
            <wp:simplePos x="0" y="0"/>
            <wp:positionH relativeFrom="column">
              <wp:posOffset>4947285</wp:posOffset>
            </wp:positionH>
            <wp:positionV relativeFrom="paragraph">
              <wp:posOffset>6985</wp:posOffset>
            </wp:positionV>
            <wp:extent cx="1333500" cy="1333500"/>
            <wp:effectExtent l="0" t="0" r="0" b="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80704" behindDoc="0" locked="0" layoutInCell="1" allowOverlap="1" wp14:anchorId="3BB8FE51" wp14:editId="43012B23">
            <wp:simplePos x="0" y="0"/>
            <wp:positionH relativeFrom="column">
              <wp:posOffset>2575560</wp:posOffset>
            </wp:positionH>
            <wp:positionV relativeFrom="paragraph">
              <wp:posOffset>13970</wp:posOffset>
            </wp:positionV>
            <wp:extent cx="2284834" cy="1333500"/>
            <wp:effectExtent l="0" t="0" r="1270" b="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84834" cy="1333500"/>
                    </a:xfrm>
                    <a:prstGeom prst="rect">
                      <a:avLst/>
                    </a:prstGeom>
                  </pic:spPr>
                </pic:pic>
              </a:graphicData>
            </a:graphic>
            <wp14:sizeRelH relativeFrom="page">
              <wp14:pctWidth>0</wp14:pctWidth>
            </wp14:sizeRelH>
            <wp14:sizeRelV relativeFrom="page">
              <wp14:pctHeight>0</wp14:pctHeight>
            </wp14:sizeRelV>
          </wp:anchor>
        </w:drawing>
      </w:r>
      <w:r w:rsidR="00423E5D">
        <w:rPr>
          <w:noProof/>
          <w:lang w:eastAsia="de-DE"/>
        </w:rPr>
        <w:drawing>
          <wp:anchor distT="0" distB="0" distL="114300" distR="114300" simplePos="0" relativeHeight="252678656" behindDoc="0" locked="0" layoutInCell="1" allowOverlap="1" wp14:anchorId="35168248" wp14:editId="3B90C3EC">
            <wp:simplePos x="0" y="0"/>
            <wp:positionH relativeFrom="column">
              <wp:posOffset>156210</wp:posOffset>
            </wp:positionH>
            <wp:positionV relativeFrom="paragraph">
              <wp:posOffset>4445</wp:posOffset>
            </wp:positionV>
            <wp:extent cx="2320925" cy="1345031"/>
            <wp:effectExtent l="0" t="0" r="3175" b="7620"/>
            <wp:wrapNone/>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20925" cy="1345031"/>
                    </a:xfrm>
                    <a:prstGeom prst="rect">
                      <a:avLst/>
                    </a:prstGeom>
                    <a:noFill/>
                  </pic:spPr>
                </pic:pic>
              </a:graphicData>
            </a:graphic>
            <wp14:sizeRelH relativeFrom="page">
              <wp14:pctWidth>0</wp14:pctWidth>
            </wp14:sizeRelH>
            <wp14:sizeRelV relativeFrom="page">
              <wp14:pctHeight>0</wp14:pctHeight>
            </wp14:sizeRelV>
          </wp:anchor>
        </w:drawing>
      </w:r>
      <w:r w:rsidR="00F1415B">
        <w:br w:type="page"/>
      </w:r>
    </w:p>
    <w:p w:rsidR="007B2B33" w:rsidRPr="00433D26" w:rsidRDefault="00F1415B" w:rsidP="002A23C6">
      <w:pPr>
        <w:pStyle w:val="berschrift1"/>
        <w:rPr>
          <w:rFonts w:eastAsia="Calibri"/>
        </w:rPr>
      </w:pPr>
      <w:r>
        <w:rPr>
          <w:rFonts w:eastAsia="Calibri"/>
        </w:rPr>
        <w:lastRenderedPageBreak/>
        <w:t>Anhang</w:t>
      </w:r>
    </w:p>
    <w:p w:rsidR="007B2B33" w:rsidRDefault="007B2B33" w:rsidP="00F1415B">
      <w:pPr>
        <w:pStyle w:val="Abstandszeile"/>
      </w:pPr>
    </w:p>
    <w:tbl>
      <w:tblPr>
        <w:tblStyle w:val="Tabellenraster"/>
        <w:tblW w:w="9039" w:type="dxa"/>
        <w:tblLook w:val="04A0" w:firstRow="1" w:lastRow="0" w:firstColumn="1" w:lastColumn="0" w:noHBand="0" w:noVBand="1"/>
      </w:tblPr>
      <w:tblGrid>
        <w:gridCol w:w="1668"/>
        <w:gridCol w:w="3543"/>
        <w:gridCol w:w="3828"/>
      </w:tblGrid>
      <w:tr w:rsidR="007B2B33" w:rsidTr="007B2B33">
        <w:trPr>
          <w:trHeight w:val="707"/>
        </w:trPr>
        <w:tc>
          <w:tcPr>
            <w:tcW w:w="9039" w:type="dxa"/>
            <w:gridSpan w:val="3"/>
            <w:shd w:val="clear" w:color="auto" w:fill="D9D9D9" w:themeFill="background1" w:themeFillShade="D9"/>
            <w:vAlign w:val="center"/>
          </w:tcPr>
          <w:p w:rsidR="007B2B33" w:rsidRPr="003C2129" w:rsidRDefault="007B2B33" w:rsidP="007B2B33">
            <w:pPr>
              <w:pStyle w:val="AufgabeText"/>
              <w:ind w:left="0"/>
              <w:jc w:val="center"/>
              <w:rPr>
                <w:b/>
                <w:sz w:val="32"/>
                <w:szCs w:val="32"/>
              </w:rPr>
            </w:pPr>
            <w:r w:rsidRPr="003C2129">
              <w:rPr>
                <w:b/>
                <w:sz w:val="32"/>
                <w:szCs w:val="32"/>
              </w:rPr>
              <w:t>Verkaufsprozess</w:t>
            </w:r>
          </w:p>
        </w:tc>
      </w:tr>
      <w:tr w:rsidR="007B2B33" w:rsidRPr="00433D26" w:rsidTr="007B2B33">
        <w:trPr>
          <w:trHeight w:val="1000"/>
        </w:trPr>
        <w:tc>
          <w:tcPr>
            <w:tcW w:w="1668" w:type="dxa"/>
            <w:vAlign w:val="center"/>
          </w:tcPr>
          <w:p w:rsidR="007B2B33" w:rsidRPr="00433D26" w:rsidRDefault="007B2B33" w:rsidP="007B2B33">
            <w:pPr>
              <w:pStyle w:val="AufgabeText"/>
              <w:ind w:left="0"/>
              <w:jc w:val="center"/>
              <w:rPr>
                <w:b/>
                <w:sz w:val="28"/>
                <w:szCs w:val="28"/>
                <w:u w:val="single"/>
              </w:rPr>
            </w:pPr>
            <w:r w:rsidRPr="00433D26">
              <w:rPr>
                <w:b/>
                <w:sz w:val="28"/>
                <w:szCs w:val="28"/>
                <w:u w:val="single"/>
              </w:rPr>
              <w:t>Belege</w:t>
            </w:r>
          </w:p>
        </w:tc>
        <w:tc>
          <w:tcPr>
            <w:tcW w:w="3543" w:type="dxa"/>
            <w:vAlign w:val="center"/>
          </w:tcPr>
          <w:p w:rsidR="007B2B33" w:rsidRPr="00433D26" w:rsidRDefault="007B2B33" w:rsidP="007B2B33">
            <w:pPr>
              <w:pStyle w:val="AufgabeText"/>
              <w:ind w:left="0"/>
              <w:jc w:val="center"/>
              <w:rPr>
                <w:b/>
                <w:sz w:val="28"/>
                <w:szCs w:val="28"/>
                <w:u w:val="single"/>
              </w:rPr>
            </w:pPr>
          </w:p>
        </w:tc>
        <w:tc>
          <w:tcPr>
            <w:tcW w:w="3828" w:type="dxa"/>
            <w:vAlign w:val="center"/>
          </w:tcPr>
          <w:p w:rsidR="007B2B33" w:rsidRPr="00433D26" w:rsidRDefault="004F6424" w:rsidP="007B2B33">
            <w:pPr>
              <w:pStyle w:val="AufgabeText"/>
              <w:ind w:left="0"/>
              <w:jc w:val="center"/>
              <w:rPr>
                <w:b/>
                <w:sz w:val="28"/>
                <w:szCs w:val="28"/>
                <w:u w:val="single"/>
              </w:rPr>
            </w:pPr>
            <w:r>
              <w:rPr>
                <w:b/>
                <w:sz w:val="28"/>
                <w:szCs w:val="28"/>
                <w:u w:val="single"/>
              </w:rPr>
              <w:t>Zu klären</w:t>
            </w:r>
          </w:p>
        </w:tc>
      </w:tr>
      <w:tr w:rsidR="007B2B33" w:rsidRPr="003C2129" w:rsidTr="007B2B33">
        <w:trPr>
          <w:trHeight w:val="1474"/>
        </w:trPr>
        <w:tc>
          <w:tcPr>
            <w:tcW w:w="1668" w:type="dxa"/>
            <w:vAlign w:val="center"/>
          </w:tcPr>
          <w:p w:rsidR="007B2B33" w:rsidRPr="003C2129" w:rsidRDefault="007B2B33" w:rsidP="007B2B33">
            <w:pPr>
              <w:pStyle w:val="AufgabeText"/>
              <w:ind w:left="0"/>
              <w:rPr>
                <w:sz w:val="28"/>
                <w:szCs w:val="28"/>
              </w:rPr>
            </w:pPr>
            <w:r w:rsidRPr="003C2129">
              <w:rPr>
                <w:sz w:val="28"/>
                <w:szCs w:val="28"/>
              </w:rPr>
              <w:t xml:space="preserve">Anfrage </w:t>
            </w:r>
          </w:p>
        </w:tc>
        <w:tc>
          <w:tcPr>
            <w:tcW w:w="3543" w:type="dxa"/>
            <w:vAlign w:val="center"/>
          </w:tcPr>
          <w:p w:rsidR="007B2B33" w:rsidRPr="003C2129" w:rsidRDefault="007B2B33" w:rsidP="007B2B33">
            <w:pPr>
              <w:pStyle w:val="AufgabeText"/>
              <w:ind w:left="0"/>
              <w:jc w:val="center"/>
              <w:rPr>
                <w:sz w:val="28"/>
                <w:szCs w:val="28"/>
              </w:rPr>
            </w:pPr>
            <w:r w:rsidRPr="003C2129">
              <w:rPr>
                <w:sz w:val="28"/>
                <w:szCs w:val="28"/>
              </w:rPr>
              <w:t>Kontakt</w:t>
            </w:r>
          </w:p>
        </w:tc>
        <w:tc>
          <w:tcPr>
            <w:tcW w:w="3828" w:type="dxa"/>
            <w:vAlign w:val="center"/>
          </w:tcPr>
          <w:p w:rsidR="007B2B33" w:rsidRPr="003C2129" w:rsidRDefault="007B2B33" w:rsidP="007B2B33">
            <w:pPr>
              <w:pStyle w:val="AufgabeText"/>
              <w:ind w:left="0"/>
              <w:rPr>
                <w:sz w:val="28"/>
                <w:szCs w:val="28"/>
              </w:rPr>
            </w:pPr>
            <w:r w:rsidRPr="003C2129">
              <w:rPr>
                <w:sz w:val="28"/>
                <w:szCs w:val="28"/>
              </w:rPr>
              <w:t>Stammkunde?</w:t>
            </w:r>
          </w:p>
          <w:p w:rsidR="007B2B33" w:rsidRPr="003C2129" w:rsidRDefault="007B2B33" w:rsidP="007B2B33">
            <w:pPr>
              <w:pStyle w:val="AufgabeText"/>
              <w:ind w:left="0"/>
              <w:rPr>
                <w:sz w:val="28"/>
                <w:szCs w:val="28"/>
              </w:rPr>
            </w:pPr>
            <w:r w:rsidRPr="003C2129">
              <w:rPr>
                <w:sz w:val="28"/>
                <w:szCs w:val="28"/>
              </w:rPr>
              <w:t>Bonität?</w:t>
            </w:r>
          </w:p>
          <w:p w:rsidR="007B2B33" w:rsidRPr="003C2129" w:rsidRDefault="007B2B33" w:rsidP="007B2B33">
            <w:pPr>
              <w:pStyle w:val="AufgabeText"/>
              <w:ind w:left="0"/>
              <w:rPr>
                <w:sz w:val="28"/>
                <w:szCs w:val="28"/>
              </w:rPr>
            </w:pPr>
            <w:r w:rsidRPr="003C2129">
              <w:rPr>
                <w:sz w:val="28"/>
                <w:szCs w:val="28"/>
              </w:rPr>
              <w:t>Haben wir die gewünschten Produkte auf Lager?</w:t>
            </w:r>
          </w:p>
        </w:tc>
      </w:tr>
      <w:tr w:rsidR="007B2B33" w:rsidRPr="003C2129" w:rsidTr="007B2B33">
        <w:trPr>
          <w:trHeight w:val="1474"/>
        </w:trPr>
        <w:tc>
          <w:tcPr>
            <w:tcW w:w="1668" w:type="dxa"/>
            <w:vAlign w:val="center"/>
          </w:tcPr>
          <w:p w:rsidR="007B2B33" w:rsidRPr="003C2129" w:rsidRDefault="007B2B33" w:rsidP="007B2B33">
            <w:pPr>
              <w:pStyle w:val="AufgabeText"/>
              <w:ind w:left="0"/>
              <w:rPr>
                <w:sz w:val="28"/>
                <w:szCs w:val="28"/>
              </w:rPr>
            </w:pPr>
            <w:r w:rsidRPr="003C2129">
              <w:rPr>
                <w:sz w:val="28"/>
                <w:szCs w:val="28"/>
              </w:rPr>
              <w:t>Angebot</w:t>
            </w:r>
          </w:p>
        </w:tc>
        <w:tc>
          <w:tcPr>
            <w:tcW w:w="3543" w:type="dxa"/>
            <w:vAlign w:val="center"/>
          </w:tcPr>
          <w:p w:rsidR="007B2B33" w:rsidRPr="003C2129" w:rsidRDefault="007B2B33" w:rsidP="007B2B33">
            <w:pPr>
              <w:pStyle w:val="AufgabeText"/>
              <w:ind w:left="0"/>
              <w:jc w:val="center"/>
              <w:rPr>
                <w:sz w:val="28"/>
                <w:szCs w:val="28"/>
              </w:rPr>
            </w:pPr>
            <w:r w:rsidRPr="003C2129">
              <w:rPr>
                <w:sz w:val="28"/>
                <w:szCs w:val="28"/>
              </w:rPr>
              <w:t>Reaktion auf die Kunden</w:t>
            </w:r>
            <w:r>
              <w:rPr>
                <w:sz w:val="28"/>
                <w:szCs w:val="28"/>
              </w:rPr>
              <w:t>-</w:t>
            </w:r>
            <w:r w:rsidRPr="003C2129">
              <w:rPr>
                <w:sz w:val="28"/>
                <w:szCs w:val="28"/>
              </w:rPr>
              <w:t>anfrage</w:t>
            </w:r>
          </w:p>
        </w:tc>
        <w:tc>
          <w:tcPr>
            <w:tcW w:w="3828" w:type="dxa"/>
            <w:vAlign w:val="center"/>
          </w:tcPr>
          <w:p w:rsidR="007B2B33" w:rsidRPr="003C2129" w:rsidRDefault="007B2B33" w:rsidP="007B2B33">
            <w:pPr>
              <w:pStyle w:val="AufgabeText"/>
              <w:ind w:left="0"/>
              <w:rPr>
                <w:sz w:val="28"/>
                <w:szCs w:val="28"/>
              </w:rPr>
            </w:pPr>
            <w:r w:rsidRPr="003C2129">
              <w:rPr>
                <w:sz w:val="28"/>
                <w:szCs w:val="28"/>
              </w:rPr>
              <w:t>Wir erstellen ein Angebot.</w:t>
            </w:r>
          </w:p>
          <w:p w:rsidR="007B2B33" w:rsidRPr="003C2129" w:rsidRDefault="007B2B33" w:rsidP="007B2B33">
            <w:pPr>
              <w:pStyle w:val="AufgabeText"/>
              <w:ind w:left="0"/>
              <w:rPr>
                <w:sz w:val="28"/>
                <w:szCs w:val="28"/>
              </w:rPr>
            </w:pPr>
            <w:r w:rsidRPr="003C2129">
              <w:rPr>
                <w:sz w:val="28"/>
                <w:szCs w:val="28"/>
              </w:rPr>
              <w:t>Lieferbedingungen?</w:t>
            </w:r>
          </w:p>
          <w:p w:rsidR="007B2B33" w:rsidRPr="003C2129" w:rsidRDefault="007B2B33" w:rsidP="007B2B33">
            <w:pPr>
              <w:pStyle w:val="AufgabeText"/>
              <w:ind w:left="0"/>
              <w:rPr>
                <w:sz w:val="28"/>
                <w:szCs w:val="28"/>
              </w:rPr>
            </w:pPr>
            <w:r w:rsidRPr="003C2129">
              <w:rPr>
                <w:sz w:val="28"/>
                <w:szCs w:val="28"/>
              </w:rPr>
              <w:t>Zahlungsbedingungen?</w:t>
            </w:r>
          </w:p>
        </w:tc>
      </w:tr>
      <w:tr w:rsidR="007B2B33" w:rsidRPr="003C2129" w:rsidTr="007B2B33">
        <w:trPr>
          <w:trHeight w:val="1474"/>
        </w:trPr>
        <w:tc>
          <w:tcPr>
            <w:tcW w:w="1668" w:type="dxa"/>
            <w:vAlign w:val="center"/>
          </w:tcPr>
          <w:p w:rsidR="007B2B33" w:rsidRPr="003C2129" w:rsidRDefault="007B2B33" w:rsidP="007B2B33">
            <w:pPr>
              <w:pStyle w:val="AufgabeText"/>
              <w:ind w:left="0"/>
              <w:rPr>
                <w:sz w:val="28"/>
                <w:szCs w:val="28"/>
              </w:rPr>
            </w:pPr>
            <w:r w:rsidRPr="003C2129">
              <w:rPr>
                <w:sz w:val="28"/>
                <w:szCs w:val="28"/>
              </w:rPr>
              <w:t>Bestellung</w:t>
            </w:r>
          </w:p>
        </w:tc>
        <w:tc>
          <w:tcPr>
            <w:tcW w:w="3543" w:type="dxa"/>
            <w:vAlign w:val="center"/>
          </w:tcPr>
          <w:p w:rsidR="007B2B33" w:rsidRPr="003C2129" w:rsidRDefault="007B2B33" w:rsidP="007B2B33">
            <w:pPr>
              <w:pStyle w:val="AufgabeText"/>
              <w:ind w:left="0"/>
              <w:jc w:val="center"/>
              <w:rPr>
                <w:sz w:val="28"/>
                <w:szCs w:val="28"/>
              </w:rPr>
            </w:pPr>
            <w:r w:rsidRPr="003C2129">
              <w:rPr>
                <w:sz w:val="28"/>
                <w:szCs w:val="28"/>
              </w:rPr>
              <w:t>Reaktion auf das Angebot</w:t>
            </w:r>
          </w:p>
        </w:tc>
        <w:tc>
          <w:tcPr>
            <w:tcW w:w="3828" w:type="dxa"/>
            <w:vAlign w:val="center"/>
          </w:tcPr>
          <w:p w:rsidR="007B2B33" w:rsidRPr="003C2129" w:rsidRDefault="007B2B33" w:rsidP="007B2B33">
            <w:pPr>
              <w:pStyle w:val="AufgabeText"/>
              <w:ind w:left="0"/>
              <w:rPr>
                <w:sz w:val="28"/>
                <w:szCs w:val="28"/>
              </w:rPr>
            </w:pPr>
            <w:r w:rsidRPr="003C2129">
              <w:rPr>
                <w:sz w:val="28"/>
                <w:szCs w:val="28"/>
              </w:rPr>
              <w:t>Sind wir an unser Angebot g</w:t>
            </w:r>
            <w:r w:rsidRPr="003C2129">
              <w:rPr>
                <w:sz w:val="28"/>
                <w:szCs w:val="28"/>
              </w:rPr>
              <w:t>e</w:t>
            </w:r>
            <w:r w:rsidRPr="003C2129">
              <w:rPr>
                <w:sz w:val="28"/>
                <w:szCs w:val="28"/>
              </w:rPr>
              <w:t xml:space="preserve">bunden? </w:t>
            </w:r>
          </w:p>
        </w:tc>
      </w:tr>
    </w:tbl>
    <w:p w:rsidR="007B2B33" w:rsidRPr="007B2B33" w:rsidRDefault="007B2B33" w:rsidP="00BA0511">
      <w:pPr>
        <w:pStyle w:val="Kopf8ptlinksnr"/>
        <w:numPr>
          <w:ilvl w:val="0"/>
          <w:numId w:val="0"/>
        </w:numPr>
        <w:rPr>
          <w:bCs w:val="0"/>
          <w:sz w:val="20"/>
        </w:rPr>
      </w:pPr>
    </w:p>
    <w:sectPr w:rsidR="007B2B33" w:rsidRPr="007B2B33" w:rsidSect="0059180B">
      <w:headerReference w:type="default" r:id="rId97"/>
      <w:footerReference w:type="default" r:id="rId98"/>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25E" w:rsidRDefault="008F125E" w:rsidP="001E03DE">
      <w:r>
        <w:separator/>
      </w:r>
    </w:p>
  </w:endnote>
  <w:endnote w:type="continuationSeparator" w:id="0">
    <w:p w:rsidR="008F125E" w:rsidRDefault="008F125E"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B0180B" w:rsidRDefault="008F125E" w:rsidP="00943640">
    <w:pPr>
      <w:pStyle w:val="Fuzeile"/>
    </w:pPr>
    <w:r w:rsidRPr="004E7DBA">
      <w:rPr>
        <w:noProof/>
        <w:sz w:val="24"/>
      </w:rPr>
      <mc:AlternateContent>
        <mc:Choice Requires="wps">
          <w:drawing>
            <wp:anchor distT="0" distB="0" distL="114300" distR="114300" simplePos="0" relativeHeight="251667968" behindDoc="0" locked="0" layoutInCell="1" allowOverlap="1" wp14:anchorId="5938F252" wp14:editId="78B51C50">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8F125E" w:rsidRPr="00E20335" w:rsidRDefault="008F125E" w:rsidP="00943640">
                          <w:pPr>
                            <w:pStyle w:val="LS-KopfzeileUngeradeHochformatRechts"/>
                          </w:pPr>
                          <w:r>
                            <w:fldChar w:fldCharType="begin"/>
                          </w:r>
                          <w:r>
                            <w:instrText xml:space="preserve"> PAGE  \* Arabic  \* MERGEFORMAT </w:instrText>
                          </w:r>
                          <w:r>
                            <w:fldChar w:fldCharType="separate"/>
                          </w:r>
                          <w:r>
                            <w:rPr>
                              <w:noProof/>
                            </w:rPr>
                            <w:t>20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119" type="#_x0000_t202" style="position:absolute;margin-left:49.35pt;margin-top:792.95pt;width:56.4pt;height:27.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8F125E" w:rsidRPr="00E20335" w:rsidRDefault="008F125E" w:rsidP="00943640">
                    <w:pPr>
                      <w:pStyle w:val="LS-KopfzeileUngeradeHochformatRechts"/>
                    </w:pPr>
                    <w:r>
                      <w:fldChar w:fldCharType="begin"/>
                    </w:r>
                    <w:r>
                      <w:instrText xml:space="preserve"> PAGE  \* Arabic  \* MERGEFORMAT </w:instrText>
                    </w:r>
                    <w:r>
                      <w:fldChar w:fldCharType="separate"/>
                    </w:r>
                    <w:r>
                      <w:rPr>
                        <w:noProof/>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2E2050" w:rsidRDefault="008F125E" w:rsidP="002E2050">
    <w:pPr>
      <w:pStyle w:val="Fuzeile"/>
    </w:pPr>
    <w:r w:rsidRPr="00595C5A">
      <w:t>© Landesin</w:t>
    </w:r>
    <w:r>
      <w:t>stitut für Schulentwicklung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2E2050" w:rsidRDefault="008F125E" w:rsidP="002E205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2E2050" w:rsidRDefault="008F125E" w:rsidP="00CD1CB7">
    <w:pPr>
      <w:pStyle w:val="Fuzeile"/>
    </w:pPr>
    <w:r w:rsidRPr="00595C5A">
      <w:t>© Landesin</w:t>
    </w:r>
    <w:r>
      <w:t>stitut für Schulentwicklung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CD1CB7" w:rsidRDefault="008F125E" w:rsidP="00CD1CB7">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2E2050" w:rsidRDefault="008F125E" w:rsidP="002E2050">
    <w:pPr>
      <w:pStyle w:val="Fuzeile"/>
    </w:pPr>
    <w:r w:rsidRPr="00595C5A">
      <w:t>© Landesin</w:t>
    </w:r>
    <w:r>
      <w:t>stitut für Schulentwicklung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25E" w:rsidRDefault="008F125E" w:rsidP="001E03DE">
      <w:r>
        <w:separator/>
      </w:r>
    </w:p>
  </w:footnote>
  <w:footnote w:type="continuationSeparator" w:id="0">
    <w:p w:rsidR="008F125E" w:rsidRDefault="008F125E"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943640">
    <w:pPr>
      <w:pStyle w:val="Kopfzeile"/>
    </w:pPr>
    <w:r>
      <w:rPr>
        <w:noProof/>
      </w:rPr>
      <mc:AlternateContent>
        <mc:Choice Requires="wps">
          <w:drawing>
            <wp:anchor distT="0" distB="0" distL="114300" distR="114300" simplePos="0" relativeHeight="251664896" behindDoc="0" locked="0" layoutInCell="1" allowOverlap="1" wp14:anchorId="791DA7F3" wp14:editId="01C11050">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8F125E" w:rsidRPr="00E20335" w:rsidRDefault="008F125E"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210.9pt;margin-top:46.8pt;width:336.2pt;height:27.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8F125E" w:rsidRPr="00E20335" w:rsidRDefault="008F125E"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65920" behindDoc="0" locked="0" layoutInCell="1" allowOverlap="1" wp14:anchorId="669B8A6D" wp14:editId="781A6EBC">
          <wp:simplePos x="0" y="0"/>
          <wp:positionH relativeFrom="page">
            <wp:posOffset>720090</wp:posOffset>
          </wp:positionH>
          <wp:positionV relativeFrom="page">
            <wp:posOffset>594360</wp:posOffset>
          </wp:positionV>
          <wp:extent cx="309600" cy="266400"/>
          <wp:effectExtent l="0" t="0" r="0" b="635"/>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944" behindDoc="0" locked="0" layoutInCell="1" allowOverlap="1" wp14:anchorId="29170BCC" wp14:editId="742C615B">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5FEFD4A1" id="Gerade Verbindung 2" o:spid="_x0000_s1026" style="position:absolute;flip:x;z-index:25166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943640">
    <w:pPr>
      <w:pStyle w:val="Kopfzeile"/>
    </w:pPr>
    <w:r w:rsidRPr="008B7133">
      <w:rPr>
        <w:noProof/>
      </w:rPr>
      <w:drawing>
        <wp:anchor distT="0" distB="0" distL="114300" distR="114300" simplePos="0" relativeHeight="251671040" behindDoc="1" locked="0" layoutInCell="1" allowOverlap="1" wp14:anchorId="659FCE80" wp14:editId="3EC1FAD0">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68992" behindDoc="1" locked="0" layoutInCell="1" allowOverlap="1" wp14:anchorId="32BFD022" wp14:editId="03A088A3">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94AE3DD" id="Gruppieren 1021" o:spid="_x0000_s1026" style="position:absolute;margin-left:65.2pt;margin-top:310.2pt;width:411pt;height:470pt;z-index:-25164748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72064" behindDoc="0" locked="0" layoutInCell="1" allowOverlap="1" wp14:anchorId="40A6985A" wp14:editId="522F84F1">
          <wp:simplePos x="0" y="0"/>
          <wp:positionH relativeFrom="page">
            <wp:posOffset>4248150</wp:posOffset>
          </wp:positionH>
          <wp:positionV relativeFrom="page">
            <wp:posOffset>3076575</wp:posOffset>
          </wp:positionV>
          <wp:extent cx="2851200" cy="1306800"/>
          <wp:effectExtent l="0" t="0" r="6350" b="8255"/>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70016" behindDoc="1" locked="0" layoutInCell="1" allowOverlap="1" wp14:anchorId="040C0000" wp14:editId="5B68A96F">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8F125E" w:rsidRPr="008B7133" w:rsidRDefault="008F125E"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8F125E" w:rsidRDefault="008F125E" w:rsidP="00943640">
                              <w:pPr>
                                <w:rPr>
                                  <w:rFonts w:ascii="Arial Narrow" w:hAnsi="Arial Narrow"/>
                                  <w:color w:val="808080"/>
                                  <w:sz w:val="12"/>
                                  <w:szCs w:val="12"/>
                                </w:rPr>
                              </w:pPr>
                              <w:r>
                                <w:rPr>
                                  <w:rFonts w:ascii="Arial Narrow" w:hAnsi="Arial Narrow"/>
                                  <w:color w:val="808080"/>
                                  <w:sz w:val="12"/>
                                  <w:szCs w:val="12"/>
                                </w:rPr>
                                <w:t>Schulentwicklung</w:t>
                              </w:r>
                            </w:p>
                            <w:p w:rsidR="008F125E" w:rsidRDefault="008F125E" w:rsidP="00943640">
                              <w:pPr>
                                <w:rPr>
                                  <w:rFonts w:ascii="Arial Narrow" w:hAnsi="Arial Narrow"/>
                                  <w:color w:val="808080"/>
                                  <w:sz w:val="12"/>
                                  <w:szCs w:val="12"/>
                                </w:rPr>
                              </w:pPr>
                              <w:r>
                                <w:rPr>
                                  <w:rFonts w:ascii="Arial Narrow" w:hAnsi="Arial Narrow"/>
                                  <w:color w:val="808080"/>
                                  <w:sz w:val="12"/>
                                  <w:szCs w:val="12"/>
                                </w:rPr>
                                <w:t>und empirische</w:t>
                              </w:r>
                            </w:p>
                            <w:p w:rsidR="008F125E" w:rsidRDefault="008F125E" w:rsidP="00943640">
                              <w:pPr>
                                <w:rPr>
                                  <w:rFonts w:ascii="Arial Narrow" w:hAnsi="Arial Narrow"/>
                                  <w:color w:val="808080"/>
                                  <w:sz w:val="12"/>
                                  <w:szCs w:val="12"/>
                                </w:rPr>
                              </w:pPr>
                              <w:r>
                                <w:rPr>
                                  <w:rFonts w:ascii="Arial Narrow" w:hAnsi="Arial Narrow"/>
                                  <w:color w:val="808080"/>
                                  <w:sz w:val="12"/>
                                  <w:szCs w:val="12"/>
                                </w:rPr>
                                <w:t>Bildungsforschung</w:t>
                              </w:r>
                            </w:p>
                            <w:p w:rsidR="008F125E" w:rsidRPr="0098402B" w:rsidRDefault="008F125E"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8F125E" w:rsidRDefault="008F125E" w:rsidP="00943640">
                              <w:pPr>
                                <w:pStyle w:val="LS-DeckblattQuatrate"/>
                              </w:pPr>
                              <w:r>
                                <w:t>Qualitätsentwicklung</w:t>
                              </w:r>
                            </w:p>
                            <w:p w:rsidR="008F125E" w:rsidRPr="008B7133" w:rsidRDefault="008F125E"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8F125E" w:rsidRPr="0098402B" w:rsidRDefault="008F125E"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105" style="position:absolute;margin-left:490.45pt;margin-top:447.45pt;width:68.05pt;height:337.05pt;z-index:-25164646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106"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107"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108"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8F125E" w:rsidRPr="008B7133" w:rsidRDefault="008F125E" w:rsidP="00943640">
                        <w:pPr>
                          <w:pStyle w:val="LS-DeckblattQuatrate"/>
                        </w:pPr>
                        <w:r w:rsidRPr="008B7133">
                          <w:t>Landesinstitut</w:t>
                        </w:r>
                        <w:r>
                          <w:t xml:space="preserve"> </w:t>
                        </w:r>
                        <w:r w:rsidRPr="008B7133">
                          <w:t>für Schulentwicklung</w:t>
                        </w:r>
                      </w:p>
                    </w:txbxContent>
                  </v:textbox>
                </v:shape>
              </v:group>
              <v:group id="Gruppieren 482" o:spid="_x0000_s1109"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11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111"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8F125E" w:rsidRDefault="008F125E" w:rsidP="00943640">
                        <w:pPr>
                          <w:rPr>
                            <w:rFonts w:ascii="Arial Narrow" w:hAnsi="Arial Narrow"/>
                            <w:color w:val="808080"/>
                            <w:sz w:val="12"/>
                            <w:szCs w:val="12"/>
                          </w:rPr>
                        </w:pPr>
                        <w:r>
                          <w:rPr>
                            <w:rFonts w:ascii="Arial Narrow" w:hAnsi="Arial Narrow"/>
                            <w:color w:val="808080"/>
                            <w:sz w:val="12"/>
                            <w:szCs w:val="12"/>
                          </w:rPr>
                          <w:t>Schulentwicklung</w:t>
                        </w:r>
                      </w:p>
                      <w:p w:rsidR="008F125E" w:rsidRDefault="008F125E" w:rsidP="00943640">
                        <w:pPr>
                          <w:rPr>
                            <w:rFonts w:ascii="Arial Narrow" w:hAnsi="Arial Narrow"/>
                            <w:color w:val="808080"/>
                            <w:sz w:val="12"/>
                            <w:szCs w:val="12"/>
                          </w:rPr>
                        </w:pPr>
                        <w:r>
                          <w:rPr>
                            <w:rFonts w:ascii="Arial Narrow" w:hAnsi="Arial Narrow"/>
                            <w:color w:val="808080"/>
                            <w:sz w:val="12"/>
                            <w:szCs w:val="12"/>
                          </w:rPr>
                          <w:t>und empirische</w:t>
                        </w:r>
                      </w:p>
                      <w:p w:rsidR="008F125E" w:rsidRDefault="008F125E" w:rsidP="00943640">
                        <w:pPr>
                          <w:rPr>
                            <w:rFonts w:ascii="Arial Narrow" w:hAnsi="Arial Narrow"/>
                            <w:color w:val="808080"/>
                            <w:sz w:val="12"/>
                            <w:szCs w:val="12"/>
                          </w:rPr>
                        </w:pPr>
                        <w:r>
                          <w:rPr>
                            <w:rFonts w:ascii="Arial Narrow" w:hAnsi="Arial Narrow"/>
                            <w:color w:val="808080"/>
                            <w:sz w:val="12"/>
                            <w:szCs w:val="12"/>
                          </w:rPr>
                          <w:t>Bildungsforschung</w:t>
                        </w:r>
                      </w:p>
                      <w:p w:rsidR="008F125E" w:rsidRPr="0098402B" w:rsidRDefault="008F125E" w:rsidP="00943640">
                        <w:pPr>
                          <w:pStyle w:val="LS-DeckblattQuatrate"/>
                        </w:pPr>
                        <w:r>
                          <w:t>Schulentwicklung</w:t>
                        </w:r>
                        <w:r>
                          <w:br/>
                          <w:t>und empirische Bildungsforschung</w:t>
                        </w:r>
                      </w:p>
                    </w:txbxContent>
                  </v:textbox>
                </v:shape>
              </v:group>
              <v:group id="Gruppieren 505" o:spid="_x0000_s1112"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11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114"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8F125E" w:rsidRDefault="008F125E" w:rsidP="00943640">
                        <w:pPr>
                          <w:pStyle w:val="LS-DeckblattQuatrate"/>
                        </w:pPr>
                        <w:r>
                          <w:t>Qualitätsentwicklung</w:t>
                        </w:r>
                      </w:p>
                      <w:p w:rsidR="008F125E" w:rsidRPr="008B7133" w:rsidRDefault="008F125E" w:rsidP="00943640">
                        <w:pPr>
                          <w:pStyle w:val="LS-DeckblattQuatrate"/>
                        </w:pPr>
                        <w:r>
                          <w:t>und Evaluation</w:t>
                        </w:r>
                      </w:p>
                    </w:txbxContent>
                  </v:textbox>
                </v:shape>
              </v:group>
              <v:group id="Gruppieren 623" o:spid="_x0000_s1115"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11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117"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8F125E" w:rsidRPr="0098402B" w:rsidRDefault="008F125E" w:rsidP="00943640">
                        <w:pPr>
                          <w:pStyle w:val="LS-DeckblattQuatrate"/>
                        </w:pPr>
                        <w:r>
                          <w:t>Bildungspläne</w:t>
                        </w:r>
                      </w:p>
                    </w:txbxContent>
                  </v:textbox>
                </v:shape>
              </v:group>
              <v:shape id="Grafik 626" o:spid="_x0000_s1118"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A74C42">
    <w:pPr>
      <w:pStyle w:val="Kopfzeile"/>
    </w:pPr>
    <w:r>
      <w:rPr>
        <w:noProof/>
      </w:rPr>
      <mc:AlternateContent>
        <mc:Choice Requires="wpg">
          <w:drawing>
            <wp:anchor distT="0" distB="0" distL="114300" distR="114300" simplePos="0" relativeHeight="251662848" behindDoc="0" locked="0" layoutInCell="1" allowOverlap="1" wp14:anchorId="6DFEA9CE" wp14:editId="5DC5447C">
              <wp:simplePos x="0" y="0"/>
              <wp:positionH relativeFrom="page">
                <wp:posOffset>619125</wp:posOffset>
              </wp:positionH>
              <wp:positionV relativeFrom="page">
                <wp:posOffset>295275</wp:posOffset>
              </wp:positionV>
              <wp:extent cx="6220800" cy="435600"/>
              <wp:effectExtent l="0" t="0" r="8890" b="3175"/>
              <wp:wrapNone/>
              <wp:docPr id="45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5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8F125E" w:rsidRPr="00E20335" w:rsidRDefault="008F125E"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5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120" style="position:absolute;margin-left:48.75pt;margin-top:23.25pt;width:489.85pt;height:34.3pt;z-index:25166284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">
              <v:shapetype id="_x0000_t202" coordsize="21600,21600" o:spt="202" path="m,l,21600r21600,l21600,xe">
                <v:stroke joinstyle="miter"/>
                <v:path gradientshapeok="t" o:connecttype="rect"/>
              </v:shapetype>
              <v:shape id="_x0000_s1121"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8F125E" w:rsidRPr="00E20335" w:rsidRDefault="008F125E"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2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MfFAAAA3AAAAA8AAABkcnMvZG93bnJldi54bWxEj0FrAjEUhO8F/0N4Qm81aWlFVuPSFoVC&#10;UXHtpbfH5rlZdvOybFJd/30jCB6HmfmGWeSDa8WJ+lB71vA8USCIS29qrjT8HNZPMxAhIhtsPZOG&#10;CwXIl6OHBWbGn3lPpyJWIkE4ZKjBxthlUobSksMw8R1x8o6+dxiT7CtpejwnuGvli1JT6bDmtGCx&#10;o09LZVP8OQ11sdnOLqt1aT/2alesosLv30brx/HwPgcRaYj38K39ZTS8vk3h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wzHxQAAANwAAAAPAAAAAAAAAAAAAAAA&#10;AJ8CAABkcnMvZG93bnJldi54bWxQSwUGAAAAAAQABAD3AAAAkQMAAAAA&#10;">
                <v:imagedata r:id="rId2" o:title=""/>
                <v:path arrowok="t"/>
              </v:shape>
              <v:line id="Gerade Verbindung 657" o:spid="_x0000_s112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EUMQAAADcAAAADwAAAGRycy9kb3ducmV2LnhtbESPwWrCQBCG74W+wzIFb3VjEQmpq7TS&#10;iidBTdvrkJ0modnZsLuN8e2dg+Bx+Of/5pvlenSdGijE1rOB2TQDRVx523JtoDx9PuegYkK22Hkm&#10;AxeKsF49PiyxsP7MBxqOqVYC4ViggSalvtA6Vg05jFPfE0v264PDJGOotQ14Frjr9EuWLbTDluVC&#10;gz1tGqr+jv9ONPbv23IzsMPLIfyUeTX7/th+GTN5Gt9eQSUa03351t5ZA/NcbOUZIY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0RQ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73E1449A" wp14:editId="2411B5F1">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8F125E" w:rsidRPr="00E20335" w:rsidRDefault="008F125E"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124" style="position:absolute;margin-left:784.5pt;margin-top:49.55pt;width:34.3pt;height:488.25pt;z-index:25166182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idrTirAEAADF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 id="_x0000_s1125"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8F125E" w:rsidRPr="00E20335" w:rsidRDefault="008F125E" w:rsidP="00943640">
                      <w:pPr>
                        <w:pStyle w:val="NL-Kopfzeilen-Titel"/>
                      </w:pPr>
                      <w:r>
                        <w:t>Landesinstitut für Schulentwicklung</w:t>
                      </w:r>
                    </w:p>
                  </w:txbxContent>
                </v:textbox>
              </v:shape>
              <v:shape id="Grafik 502" o:spid="_x0000_s1126"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127"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A74C42">
    <w:pPr>
      <w:pStyle w:val="Kopfzeile"/>
    </w:pPr>
    <w:r w:rsidRPr="0083270B">
      <w:rPr>
        <w:rFonts w:eastAsiaTheme="minorHAnsi" w:cs="Arial"/>
        <w:noProof/>
        <w:sz w:val="24"/>
        <w:szCs w:val="24"/>
      </w:rPr>
      <mc:AlternateContent>
        <mc:Choice Requires="wps">
          <w:drawing>
            <wp:anchor distT="0" distB="0" distL="114300" distR="114300" simplePos="0" relativeHeight="251689472" behindDoc="0" locked="0" layoutInCell="1" allowOverlap="1" wp14:anchorId="784E6067" wp14:editId="71D553F7">
              <wp:simplePos x="0" y="0"/>
              <wp:positionH relativeFrom="page">
                <wp:posOffset>-1663382</wp:posOffset>
              </wp:positionH>
              <wp:positionV relativeFrom="page">
                <wp:posOffset>2764472</wp:posOffset>
              </wp:positionV>
              <wp:extent cx="4191000" cy="352425"/>
              <wp:effectExtent l="0" t="4763" r="0" b="0"/>
              <wp:wrapNone/>
              <wp:docPr id="17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91000" cy="352425"/>
                      </a:xfrm>
                      <a:prstGeom prst="rect">
                        <a:avLst/>
                      </a:prstGeom>
                      <a:solidFill>
                        <a:srgbClr val="FFFFFF"/>
                      </a:solidFill>
                      <a:ln w="9525">
                        <a:noFill/>
                        <a:miter lim="800000"/>
                        <a:headEnd/>
                        <a:tailEnd/>
                      </a:ln>
                    </wps:spPr>
                    <wps:txbx>
                      <w:txbxContent>
                        <w:p w:rsidR="008F125E" w:rsidRDefault="008F125E" w:rsidP="00823E2F">
                          <w:pPr>
                            <w:pStyle w:val="Fuzeile"/>
                          </w:pPr>
                          <w:r w:rsidRPr="00595C5A">
                            <w:t>© Landesin</w:t>
                          </w:r>
                          <w:r>
                            <w:t>stitut für Schulentwicklung 2017</w:t>
                          </w:r>
                        </w:p>
                        <w:p w:rsidR="008F125E" w:rsidRPr="00E20335" w:rsidRDefault="008F125E" w:rsidP="00823E2F">
                          <w:pPr>
                            <w:pStyle w:val="Fuzei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130.95pt;margin-top:217.65pt;width:330pt;height:27.75pt;rotation:90;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" stroked="f">
              <v:textbox>
                <w:txbxContent>
                  <w:p w:rsidR="008F125E" w:rsidRDefault="008F125E" w:rsidP="00823E2F">
                    <w:pPr>
                      <w:pStyle w:val="Fuzeile"/>
                    </w:pPr>
                    <w:r w:rsidRPr="00595C5A">
                      <w:t>© Landesin</w:t>
                    </w:r>
                    <w:r>
                      <w:t>stitut für Schulentwicklung 2017</w:t>
                    </w:r>
                  </w:p>
                  <w:p w:rsidR="008F125E" w:rsidRPr="00E20335" w:rsidRDefault="008F125E" w:rsidP="00823E2F">
                    <w:pPr>
                      <w:pStyle w:val="Fuzeile"/>
                    </w:pPr>
                  </w:p>
                </w:txbxContent>
              </v:textbox>
              <w10:wrap anchorx="page" anchory="page"/>
            </v:shape>
          </w:pict>
        </mc:Fallback>
      </mc:AlternateContent>
    </w:r>
    <w:r>
      <w:rPr>
        <w:noProof/>
      </w:rPr>
      <mc:AlternateContent>
        <mc:Choice Requires="wpg">
          <w:drawing>
            <wp:anchor distT="0" distB="0" distL="114300" distR="114300" simplePos="0" relativeHeight="251677184" behindDoc="0" locked="0" layoutInCell="1" allowOverlap="1" wp14:anchorId="20031103" wp14:editId="30B05152">
              <wp:simplePos x="0" y="0"/>
              <wp:positionH relativeFrom="page">
                <wp:posOffset>9963302</wp:posOffset>
              </wp:positionH>
              <wp:positionV relativeFrom="page">
                <wp:posOffset>629107</wp:posOffset>
              </wp:positionV>
              <wp:extent cx="435600" cy="6200740"/>
              <wp:effectExtent l="0" t="0" r="3175" b="0"/>
              <wp:wrapNone/>
              <wp:docPr id="466" name="Gruppieren 46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8F125E" w:rsidRPr="00E20335" w:rsidRDefault="008F125E"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 name="Grafik 46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66" o:spid="_x0000_s1129" style="position:absolute;margin-left:784.5pt;margin-top:49.55pt;width:34.3pt;height:488.25pt;z-index:25167718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">
              <v:shape id="_x0000_s113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ZXcMA&#10;AADaAAAADwAAAGRycy9kb3ducmV2LnhtbESPT2vCQBTE74LfYXmF3nTTImJjNlKEQlsoqPXg8ZF9&#10;JrHZt2F3zZ9v3xUEj8PM/IbJNoNpREfO15YVvMwTEMSF1TWXCo6/H7MVCB+QNTaWScFIHjb5dJJh&#10;qm3Pe+oOoRQRwj5FBVUIbSqlLyoy6Oe2JY7e2TqDIUpXSu2wj3DTyNckWUqDNceFClvaVlT8Ha5G&#10;ATr9833p3Lgyp6/T7rqo+zczKvX8NLyvQQQawiN8b39qBQu4XYk3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ZXcMAAADaAAAADwAAAAAAAAAAAAAAAACYAgAAZHJzL2Rv&#10;d25yZXYueG1sUEsFBgAAAAAEAAQA9QAAAIgDAAAAAA==&#10;" stroked="f">
                <v:textbox>
                  <w:txbxContent>
                    <w:p w:rsidR="008F125E" w:rsidRPr="00E20335" w:rsidRDefault="008F125E"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9" o:spid="_x0000_s113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StDEAAAA2gAAAA8AAABkcnMvZG93bnJldi54bWxEj0FrAjEUhO8F/0N4Qi9FsxZsZTWKLLS0&#10;l4Lai7e3m+dmcfMSNqm7+uubQsHjMDPfMKvNYFtxoS40jhXMphkI4srphmsF34e3yQJEiMgaW8ek&#10;4EoBNuvRwwpz7Xre0WUfa5EgHHJUYGL0uZShMmQxTJ0nTt7JdRZjkl0tdYd9gttWPmfZi7TYcFow&#10;6KkwVJ33P1bB+y2WfPz86ufmUBSv5c6X4ckr9TgetksQkYZ4D/+3P7SCOfxdS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StDEAAAA2gAAAA8AAAAAAAAAAAAAAAAA&#10;nwIAAGRycy9kb3ducmV2LnhtbFBLBQYAAAAABAAEAPcAAACQAwAAAAA=&#10;">
                <v:imagedata r:id="rId2" o:title=""/>
                <v:path arrowok="t"/>
                <o:lock v:ext="edit" aspectratio="f"/>
              </v:shape>
              <v:line id="Gerade Verbindung 475" o:spid="_x0000_s113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Ly78AAADaAAAADwAAAGRycy9kb3ducmV2LnhtbERPz2vCMBS+D/Y/hDfYbU31INIZxZWt&#10;7DSodtv10TzbsualJLG2//0iCB4/vt+b3WR6MZLznWUFiyQFQVxb3XGjoDp+vKxB+ICssbdMCmby&#10;sNs+Pmww0/bCJY2H0IgYwj5DBW0IQyalr1sy6BM7EEfuZJ3BEKFrpHZ4ieGml8s0XUmDHceGFgfK&#10;W6r/DmcTZ3y9FVU+ssG5dL/Vul78vBffSj0/TftXEIGmcBff3J9awQquV6If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4Ly78AAADaAAAADwAAAAAAAAAAAAAAAACh&#10;AgAAZHJzL2Rvd25yZXYueG1sUEsFBgAAAAAEAAQA+QAAAI0DA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61417C" w:rsidP="00A74C42">
    <w:pPr>
      <w:pStyle w:val="Kopfzeile"/>
    </w:pPr>
    <w:r>
      <w:rPr>
        <w:noProof/>
      </w:rPr>
      <w:pict>
        <v:group id="Gruppieren 650" o:spid="_x0000_s102410" style="position:absolute;margin-left:48.75pt;margin-top:23.55pt;width:489.85pt;height:34.3pt;z-index:25174681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">
          <v:shapetype id="_x0000_t202" coordsize="21600,21600" o:spt="202" path="m,l,21600r21600,l21600,xe">
            <v:stroke joinstyle="miter"/>
            <v:path gradientshapeok="t" o:connecttype="rect"/>
          </v:shapetype>
          <v:shape id="_x0000_s10241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8F125E" w:rsidRPr="00E20335" w:rsidRDefault="008F125E"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241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1" o:title=""/>
            <v:path arrowok="t"/>
          </v:shape>
          <v:line id="Gerade Verbindung 657" o:spid="_x0000_s10241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w:r>
    <w:r>
      <w:rPr>
        <w:noProof/>
      </w:rPr>
      <w:pict>
        <v:group id="Gruppieren 476" o:spid="_x0000_s102401" style="position:absolute;margin-left:784.5pt;margin-top:49.55pt;width:34.3pt;height:488.25pt;z-index:25174374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">
          <v:shape id="_x0000_s10240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8F125E" w:rsidRPr="00E20335" w:rsidRDefault="008F125E" w:rsidP="004F754E">
                  <w:pPr>
                    <w:pStyle w:val="NL-Kopfzeilen-Titel"/>
                  </w:pPr>
                  <w:r>
                    <w:t>La</w:t>
                  </w:r>
                  <w:r>
                    <w:t>n</w:t>
                  </w:r>
                  <w:r>
                    <w:t>de</w:t>
                  </w:r>
                  <w:r>
                    <w:t>s</w:t>
                  </w:r>
                  <w:r>
                    <w:t>inst</w:t>
                  </w:r>
                  <w:r>
                    <w:t>i</w:t>
                  </w:r>
                  <w:r>
                    <w:t>tut für Schulentwicklung</w:t>
                  </w:r>
                </w:p>
              </w:txbxContent>
            </v:textbox>
          </v:shape>
          <v:shape id="Grafik 483" o:spid="_x0000_s10240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1" o:title=""/>
            <v:path arrowok="t"/>
            <o:lock v:ext="edit" aspectratio="f"/>
          </v:shape>
          <v:line id="Gerade Verbindung 484" o:spid="_x0000_s10240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A74C42">
    <w:pPr>
      <w:pStyle w:val="Kopfzeile"/>
    </w:pPr>
    <w:r>
      <w:rPr>
        <w:rFonts w:eastAsiaTheme="minorHAnsi" w:cs="Arial"/>
        <w:noProof/>
        <w:sz w:val="24"/>
        <w:szCs w:val="24"/>
      </w:rPr>
      <mc:AlternateContent>
        <mc:Choice Requires="wps">
          <w:drawing>
            <wp:anchor distT="0" distB="0" distL="114300" distR="114300" simplePos="0" relativeHeight="251745792" behindDoc="0" locked="0" layoutInCell="1" allowOverlap="1" wp14:anchorId="1883BAB1" wp14:editId="109DC4BD">
              <wp:simplePos x="0" y="0"/>
              <wp:positionH relativeFrom="page">
                <wp:posOffset>-1654175</wp:posOffset>
              </wp:positionH>
              <wp:positionV relativeFrom="page">
                <wp:posOffset>2559685</wp:posOffset>
              </wp:positionV>
              <wp:extent cx="4191000" cy="352425"/>
              <wp:effectExtent l="0" t="4763" r="0" b="0"/>
              <wp:wrapNone/>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91000" cy="352425"/>
                      </a:xfrm>
                      <a:prstGeom prst="rect">
                        <a:avLst/>
                      </a:prstGeom>
                      <a:solidFill>
                        <a:srgbClr val="FFFFFF"/>
                      </a:solidFill>
                      <a:ln w="9525">
                        <a:noFill/>
                        <a:miter lim="800000"/>
                        <a:headEnd/>
                        <a:tailEnd/>
                      </a:ln>
                    </wps:spPr>
                    <wps:txbx>
                      <w:txbxContent>
                        <w:p w:rsidR="008F125E" w:rsidRPr="00E20335" w:rsidRDefault="008F125E" w:rsidP="00CD1CB7">
                          <w:pPr>
                            <w:pStyle w:val="Fuzeile"/>
                          </w:pPr>
                          <w:r w:rsidRPr="00595C5A">
                            <w:t>© Landesin</w:t>
                          </w:r>
                          <w:r>
                            <w:t>stitut für Schulentwicklung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3" o:spid="_x0000_s1133" type="#_x0000_t202" style="position:absolute;margin-left:-130.25pt;margin-top:201.55pt;width:330pt;height:27.75pt;rotation:90;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" stroked="f">
              <v:textbox>
                <w:txbxContent>
                  <w:p w:rsidR="008F125E" w:rsidRPr="00E20335" w:rsidRDefault="008F125E" w:rsidP="00CD1CB7">
                    <w:pPr>
                      <w:pStyle w:val="Fuzeile"/>
                    </w:pPr>
                    <w:r w:rsidRPr="00595C5A">
                      <w:t>© Landesin</w:t>
                    </w:r>
                    <w:r>
                      <w:t>stitut für Schulentwicklung 2017</w:t>
                    </w:r>
                  </w:p>
                </w:txbxContent>
              </v:textbox>
              <w10:wrap anchorx="page" anchory="page"/>
            </v:shape>
          </w:pict>
        </mc:Fallback>
      </mc:AlternateContent>
    </w:r>
    <w:r>
      <w:rPr>
        <w:noProof/>
      </w:rPr>
      <mc:AlternateContent>
        <mc:Choice Requires="wpg">
          <w:drawing>
            <wp:anchor distT="0" distB="0" distL="114300" distR="114300" simplePos="0" relativeHeight="251744768" behindDoc="0" locked="0" layoutInCell="1" allowOverlap="1" wp14:anchorId="0F912F20" wp14:editId="4FC99566">
              <wp:simplePos x="0" y="0"/>
              <wp:positionH relativeFrom="page">
                <wp:posOffset>9963150</wp:posOffset>
              </wp:positionH>
              <wp:positionV relativeFrom="page">
                <wp:posOffset>629285</wp:posOffset>
              </wp:positionV>
              <wp:extent cx="435610" cy="6200775"/>
              <wp:effectExtent l="0" t="0" r="2540" b="9525"/>
              <wp:wrapNone/>
              <wp:docPr id="209" name="Gruppieren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 cy="6200775"/>
                        <a:chOff x="-20664" y="238071"/>
                        <a:chExt cx="435600" cy="5821481"/>
                      </a:xfrm>
                    </wpg:grpSpPr>
                    <wps:wsp>
                      <wps:cNvPr id="210"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8F125E" w:rsidRPr="00E20335" w:rsidRDefault="008F125E"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11" name="Grafik 49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12" name="Gerade Verbindung 493"/>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209" o:spid="_x0000_s1134" style="position:absolute;margin-left:784.5pt;margin-top:49.55pt;width:34.3pt;height:488.25pt;z-index:25174476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DcvNVRtQQAAOU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135"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0rcIA&#10;AADcAAAADwAAAGRycy9kb3ducmV2LnhtbERPyWrDMBC9B/oPYgq9JbJNCakbJZRCIQkEWrcHHwdr&#10;Yju1RkZSvPx9dCj0+Hj7dj+ZTgzkfGtZQbpKQBBXVrdcK/j5/lhuQPiArLGzTApm8rDfPSy2mGs7&#10;8hcNRahFDGGfo4ImhD6X0lcNGfQr2xNH7mKdwRChq6V2OMZw08ksSdbSYMuxocGe3huqfoubUYBO&#10;n0/Xwc0bUx7Lz9tzO76YWamnx+ntFUSgKfyL/9wHrSBL4/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DStwgAAANwAAAAPAAAAAAAAAAAAAAAAAJgCAABkcnMvZG93&#10;bnJldi54bWxQSwUGAAAAAAQABAD1AAAAhwMAAAAA&#10;" stroked="f">
                <v:textbox>
                  <w:txbxContent>
                    <w:p w:rsidR="008F125E" w:rsidRPr="00E20335" w:rsidRDefault="008F125E" w:rsidP="004F754E">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2" o:spid="_x0000_s1136"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1anXFAAAA3AAAAA8AAABkcnMvZG93bnJldi54bWxEj0FLxDAUhO+C/yE8wYvspl3QXeqmRQqK&#10;XoTdevH22jybYvMSmrit/nojCHscZuYbZl8tdhQnmsLgWEG+zkAQd04P3Ct4ax5XOxAhImscHZOC&#10;bwpQlZcXeyy0m/lAp2PsRYJwKFCBidEXUobOkMWwdp44eR9ushiTnHqpJ5wT3I5yk2V30uLAacGg&#10;p9pQ93n8sgqefmLL7y+v861p6nrbHnwbbrxS11fLwz2ISEs8h//bz1rBJs/h70w6Ar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Wp1xQAAANwAAAAPAAAAAAAAAAAAAAAA&#10;AJ8CAABkcnMvZG93bnJldi54bWxQSwUGAAAAAAQABAD3AAAAkQMAAAAA&#10;">
                <v:imagedata r:id="rId2" o:title=""/>
                <v:path arrowok="t"/>
                <o:lock v:ext="edit" aspectratio="f"/>
              </v:shape>
              <v:line id="Gerade Verbindung 493" o:spid="_x0000_s1137"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kxcMAAADcAAAADwAAAGRycy9kb3ducmV2LnhtbESPQWvCQBCF7wX/wzKCt7pJDiKpq6io&#10;9CRoU70O2TEJZmfD7jbGf+8WCj0+3rzvzVusBtOKnpxvLCtIpwkI4tLqhisFxdf+fQ7CB2SNrWVS&#10;8CQPq+XobYG5tg8+UX8OlYgQ9jkqqEPocil9WZNBP7UdcfRu1hkMUbpKaoePCDetzJJkJg02HBtq&#10;7GhbU3k//5j4xnFzKLY9G3ye3LWYl+lld/hWajIe1h8gAg3h//gv/akVZGkGv2MiA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OJMX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5E" w:rsidRPr="006A1C37" w:rsidRDefault="008F125E" w:rsidP="00A74C42">
    <w:pPr>
      <w:pStyle w:val="Kopfzeile"/>
    </w:pPr>
    <w:r>
      <w:rPr>
        <w:noProof/>
      </w:rPr>
      <mc:AlternateContent>
        <mc:Choice Requires="wpg">
          <w:drawing>
            <wp:anchor distT="0" distB="0" distL="114300" distR="114300" simplePos="0" relativeHeight="251722240" behindDoc="0" locked="0" layoutInCell="1" allowOverlap="1" wp14:anchorId="13F65658" wp14:editId="6C5B2BDB">
              <wp:simplePos x="0" y="0"/>
              <wp:positionH relativeFrom="page">
                <wp:posOffset>619125</wp:posOffset>
              </wp:positionH>
              <wp:positionV relativeFrom="page">
                <wp:posOffset>295275</wp:posOffset>
              </wp:positionV>
              <wp:extent cx="6221095" cy="435610"/>
              <wp:effectExtent l="0" t="0" r="8255" b="2540"/>
              <wp:wrapNone/>
              <wp:docPr id="1787" name="Gruppieren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435610"/>
                        <a:chOff x="-196349" y="0"/>
                        <a:chExt cx="6220391" cy="436728"/>
                      </a:xfrm>
                    </wpg:grpSpPr>
                    <wps:wsp>
                      <wps:cNvPr id="1788"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8F125E" w:rsidRPr="00E20335" w:rsidRDefault="008F125E"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89"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790"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787" o:spid="_x0000_s1138" style="position:absolute;margin-left:48.75pt;margin-top:23.25pt;width:489.85pt;height:34.3pt;z-index:2517222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S51TOJoEAAC+&#10;CgAADgAAAAAAAAAAAAAAAAA8AgAAZHJzL2Uyb0RvYy54bWxQSwECLQAUAAYACAAAACEAT6GuxboA&#10;AAAhAQAAGQAAAAAAAAAAAAAAAAACBwAAZHJzL19yZWxzL2Uyb0RvYy54bWwucmVsc1BLAQItABQA&#10;BgAIAAAAIQC+O20i4QAAAAoBAAAPAAAAAAAAAAAAAAAAAPM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139"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6E430C" w:rsidRPr="00E20335" w:rsidRDefault="006E430C"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40"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OdHEAAAA3QAAAA8AAABkcnMvZG93bnJldi54bWxET01rAjEQvQv9D2GE3jSxh7quRmmLQkGq&#10;7LYXb8NmulncTJZNquu/bwoFb/N4n7PaDK4VF+pD41nDbKpAEFfeNFxr+PrcTTIQISIbbD2ThhsF&#10;2KwfRivMjb9yQZcy1iKFcMhRg42xy6UMlSWHYeo74sR9+95hTLCvpenxmsJdK5+UepYOG04NFjt6&#10;s1Sdyx+noSk/Dtltu6vsa6GO5TYq3J/OWj+Oh5cliEhDvIv/3e8mzZ9nC/j7Jp0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EOdHEAAAA3QAAAA8AAAAAAAAAAAAAAAAA&#10;nwIAAGRycy9kb3ducmV2LnhtbFBLBQYAAAAABAAEAPcAAACQAwAAAAA=&#10;">
                <v:imagedata r:id="rId2" o:title=""/>
                <v:path arrowok="t"/>
              </v:shape>
              <v:line id="Gerade Verbindung 657" o:spid="_x0000_s114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5bAMUAAADdAAAADwAAAGRycy9kb3ducmV2LnhtbESPQW/CMAyF75P4D5GRdhspO2ysEBCg&#10;De00CVbgajWmrWicKslK+ffzYdJufvL7np8Xq8G1qqcQG88GppMMFHHpbcOVgeL742kGKiZki61n&#10;MnCnCKvl6GGBufU33lN/SJWSEI45GqhT6nKtY1mTwzjxHbHsLj44TCJDpW3Am4S7Vj9n2Yt22LBc&#10;qLGjbU3l9fDjpMbXZldse3Z434dzMSunp/fd0ZjH8bCeg0o0pH/zH/1phXt9k/7yjY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5bAM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721216" behindDoc="0" locked="0" layoutInCell="1" allowOverlap="1" wp14:anchorId="00AE721D" wp14:editId="3F5C7842">
              <wp:simplePos x="0" y="0"/>
              <wp:positionH relativeFrom="page">
                <wp:posOffset>9963150</wp:posOffset>
              </wp:positionH>
              <wp:positionV relativeFrom="page">
                <wp:posOffset>629285</wp:posOffset>
              </wp:positionV>
              <wp:extent cx="435610" cy="6200775"/>
              <wp:effectExtent l="0" t="0" r="2540" b="9525"/>
              <wp:wrapNone/>
              <wp:docPr id="1783" name="Gruppieren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 cy="6200775"/>
                        <a:chOff x="-20664" y="238071"/>
                        <a:chExt cx="435600" cy="5821481"/>
                      </a:xfrm>
                    </wpg:grpSpPr>
                    <wps:wsp>
                      <wps:cNvPr id="178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8F125E" w:rsidRPr="00E20335" w:rsidRDefault="008F125E"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85" name="Grafik 47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78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783" o:spid="_x0000_s1142" style="position:absolute;margin-left:784.5pt;margin-top:49.55pt;width:34.3pt;height:488.25pt;z-index:25172121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8r68CbMEAADq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 id="_x0000_s1143"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fa8MA&#10;AADdAAAADwAAAGRycy9kb3ducmV2LnhtbERPS2sCMRC+F/wPYQRvNWuRdl2NIoVCLRTq4+Bx2Iy7&#10;q5vJksR9/PumUPA2H99zVpve1KIl5yvLCmbTBARxbnXFhYLT8eM5BeEDssbaMikYyMNmPXpaYaZt&#10;x3tqD6EQMYR9hgrKEJpMSp+XZNBPbUMcuYt1BkOErpDaYRfDTS1fkuRVGqw4NpTY0HtJ+e1wNwrQ&#10;6e+va+uG1Jx355/7vOoWZlBqMu63SxCB+vAQ/7s/dZz/ls7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fa8MAAADdAAAADwAAAAAAAAAAAAAAAACYAgAAZHJzL2Rv&#10;d25yZXYueG1sUEsFBgAAAAAEAAQA9QAAAIgDAAAAAA==&#10;" stroked="f">
                <v:textbox>
                  <w:txbxContent>
                    <w:p w:rsidR="006E430C" w:rsidRPr="00E20335" w:rsidRDefault="006E430C" w:rsidP="00943640">
                      <w:pPr>
                        <w:pStyle w:val="NL-Kopfzeilen-Titel"/>
                      </w:pPr>
                      <w:r>
                        <w:t>Landesinstitut für Schulentwicklung</w:t>
                      </w:r>
                    </w:p>
                  </w:txbxContent>
                </v:textbox>
              </v:shape>
              <v:shape id="Grafik 477" o:spid="_x0000_s1144"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wAPEAAAA3QAAAA8AAABkcnMvZG93bnJldi54bWxET01rAjEQvRf6H8IUeimabcEqq1HKgqVe&#10;Cmovvc1uxs3iZhI20V399aZQ8DaP9zmL1WBbcaYuNI4VvI4zEMSV0w3XCn7269EMRIjIGlvHpOBC&#10;AVbLx4cF5tr1vKXzLtYihXDIUYGJ0edShsqQxTB2njhxB9dZjAl2tdQd9inctvIty96lxYZTg0FP&#10;haHquDtZBZ/XWPLv5rufmH1RTMutL8OLV+r5afiYg4g0xLv43/2l0/zpbAJ/36QT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ewAPEAAAA3QAAAA8AAAAAAAAAAAAAAAAA&#10;nwIAAGRycy9kb3ducmV2LnhtbFBLBQYAAAAABAAEAPcAAACQAwAAAAA=&#10;">
                <v:imagedata r:id="rId2" o:title=""/>
                <v:path arrowok="t"/>
                <o:lock v:ext="edit" aspectratio="f"/>
              </v:shape>
              <v:line id="Gerade Verbindung 475" o:spid="_x0000_s1145"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wMsQAAADdAAAADwAAAGRycy9kb3ducmV2LnhtbESPQWvCQBCF7wX/wzJCb3WjBxuiq6hY&#10;6amgRr0O2TEJZmfD7jbGf98tCN5meO9782a+7E0jOnK+tqxgPEpAEBdW11wqyI9fHykIH5A1NpZJ&#10;wYM8LBeDtzlm2t55T90hlCKGsM9QQRVCm0npi4oM+pFtiaN2tc5giKsrpXZ4j+GmkZMkmUqDNccL&#10;Fba0qai4HX5NrPGz3uWbjg0+9u6Sp8X4vN2dlHof9qsZiEB9eJmf9LeO3Gc6hf9v4gh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vAyxAAAAN0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4D277F"/>
    <w:multiLevelType w:val="hybridMultilevel"/>
    <w:tmpl w:val="348078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CDD34B5"/>
    <w:multiLevelType w:val="hybridMultilevel"/>
    <w:tmpl w:val="C8D4E600"/>
    <w:lvl w:ilvl="0" w:tplc="581A4CD4">
      <w:numFmt w:val="bullet"/>
      <w:lvlText w:val="-"/>
      <w:lvlJc w:val="left"/>
      <w:pPr>
        <w:ind w:left="720" w:hanging="360"/>
      </w:pPr>
      <w:rPr>
        <w:rFonts w:ascii="Source Sans Pro" w:eastAsia="Calibr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2F27CE"/>
    <w:multiLevelType w:val="hybridMultilevel"/>
    <w:tmpl w:val="1C463104"/>
    <w:lvl w:ilvl="0" w:tplc="19F0632C">
      <w:start w:val="10"/>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A63482A"/>
    <w:multiLevelType w:val="multilevel"/>
    <w:tmpl w:val="90302674"/>
    <w:lvl w:ilvl="0">
      <w:start w:val="1"/>
      <w:numFmt w:val="decimal"/>
      <w:pStyle w:val="AufgabeEbene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441411"/>
    <w:multiLevelType w:val="hybridMultilevel"/>
    <w:tmpl w:val="A7808E32"/>
    <w:lvl w:ilvl="0" w:tplc="12FCD4C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3AF77FE"/>
    <w:multiLevelType w:val="hybridMultilevel"/>
    <w:tmpl w:val="5DB0B8F4"/>
    <w:lvl w:ilvl="0" w:tplc="04070001">
      <w:start w:val="1"/>
      <w:numFmt w:val="bullet"/>
      <w:lvlText w:val=""/>
      <w:lvlJc w:val="left"/>
      <w:pPr>
        <w:ind w:left="757" w:hanging="360"/>
      </w:pPr>
      <w:rPr>
        <w:rFonts w:ascii="Symbol" w:hAnsi="Symbol" w:hint="default"/>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8">
    <w:nsid w:val="33E1037C"/>
    <w:multiLevelType w:val="hybridMultilevel"/>
    <w:tmpl w:val="76E6C49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4347D86"/>
    <w:multiLevelType w:val="hybridMultilevel"/>
    <w:tmpl w:val="9216E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93E4E0A"/>
    <w:multiLevelType w:val="hybridMultilevel"/>
    <w:tmpl w:val="C9CA087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2">
    <w:nsid w:val="3E5C22EC"/>
    <w:multiLevelType w:val="hybridMultilevel"/>
    <w:tmpl w:val="2ADA529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41B90680"/>
    <w:multiLevelType w:val="hybridMultilevel"/>
    <w:tmpl w:val="AFA01B24"/>
    <w:lvl w:ilvl="0" w:tplc="BCFEE65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4">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5">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78B5F28"/>
    <w:multiLevelType w:val="hybridMultilevel"/>
    <w:tmpl w:val="BDCA8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C547582"/>
    <w:multiLevelType w:val="multilevel"/>
    <w:tmpl w:val="41C8EEC2"/>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1">
    <w:nsid w:val="5AB51C99"/>
    <w:multiLevelType w:val="hybridMultilevel"/>
    <w:tmpl w:val="944C9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B1038F6"/>
    <w:multiLevelType w:val="hybridMultilevel"/>
    <w:tmpl w:val="0ADC0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3C450F"/>
    <w:multiLevelType w:val="hybridMultilevel"/>
    <w:tmpl w:val="BB14768C"/>
    <w:lvl w:ilvl="0" w:tplc="CF383E70">
      <w:start w:val="10"/>
      <w:numFmt w:val="bullet"/>
      <w:lvlText w:val="-"/>
      <w:lvlJc w:val="left"/>
      <w:pPr>
        <w:ind w:left="416" w:hanging="360"/>
      </w:pPr>
      <w:rPr>
        <w:rFonts w:ascii="Source Sans Pro" w:eastAsiaTheme="minorHAnsi" w:hAnsi="Source Sans Pro" w:cs="Arial" w:hint="default"/>
      </w:rPr>
    </w:lvl>
    <w:lvl w:ilvl="1" w:tplc="04070003" w:tentative="1">
      <w:start w:val="1"/>
      <w:numFmt w:val="bullet"/>
      <w:lvlText w:val="o"/>
      <w:lvlJc w:val="left"/>
      <w:pPr>
        <w:ind w:left="1136" w:hanging="360"/>
      </w:pPr>
      <w:rPr>
        <w:rFonts w:ascii="Courier New" w:hAnsi="Courier New" w:cs="Courier New" w:hint="default"/>
      </w:rPr>
    </w:lvl>
    <w:lvl w:ilvl="2" w:tplc="04070005" w:tentative="1">
      <w:start w:val="1"/>
      <w:numFmt w:val="bullet"/>
      <w:lvlText w:val=""/>
      <w:lvlJc w:val="left"/>
      <w:pPr>
        <w:ind w:left="1856" w:hanging="360"/>
      </w:pPr>
      <w:rPr>
        <w:rFonts w:ascii="Wingdings" w:hAnsi="Wingdings" w:hint="default"/>
      </w:rPr>
    </w:lvl>
    <w:lvl w:ilvl="3" w:tplc="04070001" w:tentative="1">
      <w:start w:val="1"/>
      <w:numFmt w:val="bullet"/>
      <w:lvlText w:val=""/>
      <w:lvlJc w:val="left"/>
      <w:pPr>
        <w:ind w:left="2576" w:hanging="360"/>
      </w:pPr>
      <w:rPr>
        <w:rFonts w:ascii="Symbol" w:hAnsi="Symbol" w:hint="default"/>
      </w:rPr>
    </w:lvl>
    <w:lvl w:ilvl="4" w:tplc="04070003" w:tentative="1">
      <w:start w:val="1"/>
      <w:numFmt w:val="bullet"/>
      <w:lvlText w:val="o"/>
      <w:lvlJc w:val="left"/>
      <w:pPr>
        <w:ind w:left="3296" w:hanging="360"/>
      </w:pPr>
      <w:rPr>
        <w:rFonts w:ascii="Courier New" w:hAnsi="Courier New" w:cs="Courier New" w:hint="default"/>
      </w:rPr>
    </w:lvl>
    <w:lvl w:ilvl="5" w:tplc="04070005" w:tentative="1">
      <w:start w:val="1"/>
      <w:numFmt w:val="bullet"/>
      <w:lvlText w:val=""/>
      <w:lvlJc w:val="left"/>
      <w:pPr>
        <w:ind w:left="4016" w:hanging="360"/>
      </w:pPr>
      <w:rPr>
        <w:rFonts w:ascii="Wingdings" w:hAnsi="Wingdings" w:hint="default"/>
      </w:rPr>
    </w:lvl>
    <w:lvl w:ilvl="6" w:tplc="04070001" w:tentative="1">
      <w:start w:val="1"/>
      <w:numFmt w:val="bullet"/>
      <w:lvlText w:val=""/>
      <w:lvlJc w:val="left"/>
      <w:pPr>
        <w:ind w:left="4736" w:hanging="360"/>
      </w:pPr>
      <w:rPr>
        <w:rFonts w:ascii="Symbol" w:hAnsi="Symbol" w:hint="default"/>
      </w:rPr>
    </w:lvl>
    <w:lvl w:ilvl="7" w:tplc="04070003" w:tentative="1">
      <w:start w:val="1"/>
      <w:numFmt w:val="bullet"/>
      <w:lvlText w:val="o"/>
      <w:lvlJc w:val="left"/>
      <w:pPr>
        <w:ind w:left="5456" w:hanging="360"/>
      </w:pPr>
      <w:rPr>
        <w:rFonts w:ascii="Courier New" w:hAnsi="Courier New" w:cs="Courier New" w:hint="default"/>
      </w:rPr>
    </w:lvl>
    <w:lvl w:ilvl="8" w:tplc="04070005" w:tentative="1">
      <w:start w:val="1"/>
      <w:numFmt w:val="bullet"/>
      <w:lvlText w:val=""/>
      <w:lvlJc w:val="left"/>
      <w:pPr>
        <w:ind w:left="6176" w:hanging="360"/>
      </w:pPr>
      <w:rPr>
        <w:rFonts w:ascii="Wingdings" w:hAnsi="Wingdings" w:hint="default"/>
      </w:rPr>
    </w:lvl>
  </w:abstractNum>
  <w:abstractNum w:abstractNumId="26">
    <w:nsid w:val="5FE92DF1"/>
    <w:multiLevelType w:val="hybridMultilevel"/>
    <w:tmpl w:val="612AF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5FF387F"/>
    <w:multiLevelType w:val="hybridMultilevel"/>
    <w:tmpl w:val="CAEA1F74"/>
    <w:lvl w:ilvl="0" w:tplc="10A4AC26">
      <w:start w:val="1"/>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78B16CD"/>
    <w:multiLevelType w:val="hybridMultilevel"/>
    <w:tmpl w:val="7D9E9298"/>
    <w:lvl w:ilvl="0" w:tplc="E5A0BCFA">
      <w:start w:val="10"/>
      <w:numFmt w:val="bullet"/>
      <w:lvlText w:val="-"/>
      <w:lvlJc w:val="left"/>
      <w:pPr>
        <w:ind w:left="587" w:hanging="360"/>
      </w:pPr>
      <w:rPr>
        <w:rFonts w:ascii="Source Sans Pro" w:eastAsiaTheme="minorHAnsi" w:hAnsi="Source Sans Pro" w:cs="Arial"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30">
    <w:nsid w:val="6D3C5ADA"/>
    <w:multiLevelType w:val="hybridMultilevel"/>
    <w:tmpl w:val="3A24EB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62653B7"/>
    <w:multiLevelType w:val="hybridMultilevel"/>
    <w:tmpl w:val="B6BA7B68"/>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32">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3"/>
  </w:num>
  <w:num w:numId="4">
    <w:abstractNumId w:val="27"/>
  </w:num>
  <w:num w:numId="5">
    <w:abstractNumId w:val="19"/>
  </w:num>
  <w:num w:numId="6">
    <w:abstractNumId w:val="33"/>
  </w:num>
  <w:num w:numId="7">
    <w:abstractNumId w:val="24"/>
  </w:num>
  <w:num w:numId="8">
    <w:abstractNumId w:val="0"/>
  </w:num>
  <w:num w:numId="9">
    <w:abstractNumId w:val="14"/>
  </w:num>
  <w:num w:numId="10">
    <w:abstractNumId w:val="5"/>
  </w:num>
  <w:num w:numId="11">
    <w:abstractNumId w:val="32"/>
  </w:num>
  <w:num w:numId="12">
    <w:abstractNumId w:val="15"/>
  </w:num>
  <w:num w:numId="13">
    <w:abstractNumId w:val="18"/>
  </w:num>
  <w:num w:numId="14">
    <w:abstractNumId w:val="4"/>
  </w:num>
  <w:num w:numId="15">
    <w:abstractNumId w:val="20"/>
  </w:num>
  <w:num w:numId="16">
    <w:abstractNumId w:val="30"/>
  </w:num>
  <w:num w:numId="17">
    <w:abstractNumId w:val="26"/>
  </w:num>
  <w:num w:numId="18">
    <w:abstractNumId w:val="3"/>
  </w:num>
  <w:num w:numId="19">
    <w:abstractNumId w:val="28"/>
  </w:num>
  <w:num w:numId="20">
    <w:abstractNumId w:val="31"/>
  </w:num>
  <w:num w:numId="21">
    <w:abstractNumId w:val="1"/>
  </w:num>
  <w:num w:numId="22">
    <w:abstractNumId w:val="2"/>
  </w:num>
  <w:num w:numId="23">
    <w:abstractNumId w:val="12"/>
  </w:num>
  <w:num w:numId="24">
    <w:abstractNumId w:val="10"/>
  </w:num>
  <w:num w:numId="25">
    <w:abstractNumId w:val="8"/>
  </w:num>
  <w:num w:numId="26">
    <w:abstractNumId w:val="9"/>
  </w:num>
  <w:num w:numId="27">
    <w:abstractNumId w:val="21"/>
  </w:num>
  <w:num w:numId="28">
    <w:abstractNumId w:val="7"/>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7"/>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29"/>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02415"/>
    <o:shapelayout v:ext="edit">
      <o:idmap v:ext="edit" data="10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406"/>
    <w:rsid w:val="00005129"/>
    <w:rsid w:val="00005EAC"/>
    <w:rsid w:val="00007365"/>
    <w:rsid w:val="000106B8"/>
    <w:rsid w:val="00010974"/>
    <w:rsid w:val="00011E33"/>
    <w:rsid w:val="00012C77"/>
    <w:rsid w:val="00013CF4"/>
    <w:rsid w:val="00015457"/>
    <w:rsid w:val="00015BE9"/>
    <w:rsid w:val="00017EED"/>
    <w:rsid w:val="00020269"/>
    <w:rsid w:val="0002088D"/>
    <w:rsid w:val="0002187D"/>
    <w:rsid w:val="000223AD"/>
    <w:rsid w:val="00024E63"/>
    <w:rsid w:val="000252B2"/>
    <w:rsid w:val="000307FC"/>
    <w:rsid w:val="000343DC"/>
    <w:rsid w:val="00036A4D"/>
    <w:rsid w:val="00037C99"/>
    <w:rsid w:val="00037D22"/>
    <w:rsid w:val="00041058"/>
    <w:rsid w:val="000411A8"/>
    <w:rsid w:val="000426A7"/>
    <w:rsid w:val="0004308B"/>
    <w:rsid w:val="0004400C"/>
    <w:rsid w:val="00047A30"/>
    <w:rsid w:val="00050F34"/>
    <w:rsid w:val="0005269A"/>
    <w:rsid w:val="0005288C"/>
    <w:rsid w:val="00054525"/>
    <w:rsid w:val="00054565"/>
    <w:rsid w:val="000550B7"/>
    <w:rsid w:val="00055488"/>
    <w:rsid w:val="00057390"/>
    <w:rsid w:val="00060395"/>
    <w:rsid w:val="00061446"/>
    <w:rsid w:val="000635AA"/>
    <w:rsid w:val="00064582"/>
    <w:rsid w:val="00066FA1"/>
    <w:rsid w:val="000764B2"/>
    <w:rsid w:val="000774F1"/>
    <w:rsid w:val="00077A5A"/>
    <w:rsid w:val="00083CCA"/>
    <w:rsid w:val="00085AB3"/>
    <w:rsid w:val="000920FE"/>
    <w:rsid w:val="00092790"/>
    <w:rsid w:val="00096709"/>
    <w:rsid w:val="000977FD"/>
    <w:rsid w:val="00097AAA"/>
    <w:rsid w:val="000A4B6C"/>
    <w:rsid w:val="000A74A5"/>
    <w:rsid w:val="000A764B"/>
    <w:rsid w:val="000B1324"/>
    <w:rsid w:val="000C0B70"/>
    <w:rsid w:val="000C1095"/>
    <w:rsid w:val="000C5FC9"/>
    <w:rsid w:val="000D0489"/>
    <w:rsid w:val="000D12E4"/>
    <w:rsid w:val="000D5446"/>
    <w:rsid w:val="000D63C2"/>
    <w:rsid w:val="000D7B7C"/>
    <w:rsid w:val="000E33F4"/>
    <w:rsid w:val="000E49CE"/>
    <w:rsid w:val="000E53F1"/>
    <w:rsid w:val="000E763B"/>
    <w:rsid w:val="000E76F9"/>
    <w:rsid w:val="000F6B90"/>
    <w:rsid w:val="000F7D06"/>
    <w:rsid w:val="00101C6B"/>
    <w:rsid w:val="001021F6"/>
    <w:rsid w:val="00102A7B"/>
    <w:rsid w:val="001066AF"/>
    <w:rsid w:val="00111E6A"/>
    <w:rsid w:val="0011692F"/>
    <w:rsid w:val="0012000E"/>
    <w:rsid w:val="00123609"/>
    <w:rsid w:val="00125CDE"/>
    <w:rsid w:val="0013226A"/>
    <w:rsid w:val="00132395"/>
    <w:rsid w:val="001332A4"/>
    <w:rsid w:val="0013506C"/>
    <w:rsid w:val="001357F2"/>
    <w:rsid w:val="0013735E"/>
    <w:rsid w:val="001376C6"/>
    <w:rsid w:val="001407FB"/>
    <w:rsid w:val="001424B4"/>
    <w:rsid w:val="00146639"/>
    <w:rsid w:val="00151B63"/>
    <w:rsid w:val="00152B49"/>
    <w:rsid w:val="00152E4A"/>
    <w:rsid w:val="00152E6E"/>
    <w:rsid w:val="00153EE8"/>
    <w:rsid w:val="00155CCC"/>
    <w:rsid w:val="00157910"/>
    <w:rsid w:val="00157ECC"/>
    <w:rsid w:val="001633C8"/>
    <w:rsid w:val="00164FA7"/>
    <w:rsid w:val="001652EB"/>
    <w:rsid w:val="0016588C"/>
    <w:rsid w:val="00167981"/>
    <w:rsid w:val="00172002"/>
    <w:rsid w:val="00173367"/>
    <w:rsid w:val="00184859"/>
    <w:rsid w:val="00186B1D"/>
    <w:rsid w:val="0019046A"/>
    <w:rsid w:val="00190520"/>
    <w:rsid w:val="001907EF"/>
    <w:rsid w:val="00193509"/>
    <w:rsid w:val="0019379D"/>
    <w:rsid w:val="00194C4F"/>
    <w:rsid w:val="001979E7"/>
    <w:rsid w:val="001A113D"/>
    <w:rsid w:val="001A2103"/>
    <w:rsid w:val="001A46BC"/>
    <w:rsid w:val="001A6F3E"/>
    <w:rsid w:val="001B1E45"/>
    <w:rsid w:val="001B4C23"/>
    <w:rsid w:val="001B4CAD"/>
    <w:rsid w:val="001B5896"/>
    <w:rsid w:val="001C0B0E"/>
    <w:rsid w:val="001C1E73"/>
    <w:rsid w:val="001C241E"/>
    <w:rsid w:val="001C2FFD"/>
    <w:rsid w:val="001C317B"/>
    <w:rsid w:val="001C38A5"/>
    <w:rsid w:val="001C5D80"/>
    <w:rsid w:val="001C721C"/>
    <w:rsid w:val="001D2779"/>
    <w:rsid w:val="001D50B3"/>
    <w:rsid w:val="001D6D04"/>
    <w:rsid w:val="001E0260"/>
    <w:rsid w:val="001E03DE"/>
    <w:rsid w:val="001E24C0"/>
    <w:rsid w:val="001E2B8C"/>
    <w:rsid w:val="001E3EC4"/>
    <w:rsid w:val="001F0390"/>
    <w:rsid w:val="001F1ADF"/>
    <w:rsid w:val="001F1C14"/>
    <w:rsid w:val="001F4EBF"/>
    <w:rsid w:val="001F62B8"/>
    <w:rsid w:val="001F7874"/>
    <w:rsid w:val="0020012D"/>
    <w:rsid w:val="0020278E"/>
    <w:rsid w:val="00203E01"/>
    <w:rsid w:val="00204F51"/>
    <w:rsid w:val="00205852"/>
    <w:rsid w:val="00210735"/>
    <w:rsid w:val="00212005"/>
    <w:rsid w:val="00212F48"/>
    <w:rsid w:val="002141C3"/>
    <w:rsid w:val="002150CC"/>
    <w:rsid w:val="0021552C"/>
    <w:rsid w:val="00216127"/>
    <w:rsid w:val="002223B8"/>
    <w:rsid w:val="00222C34"/>
    <w:rsid w:val="0022617F"/>
    <w:rsid w:val="00227078"/>
    <w:rsid w:val="00230E2D"/>
    <w:rsid w:val="002328AE"/>
    <w:rsid w:val="0023376D"/>
    <w:rsid w:val="00233DFA"/>
    <w:rsid w:val="00233EB7"/>
    <w:rsid w:val="00234B66"/>
    <w:rsid w:val="00236AFE"/>
    <w:rsid w:val="0023760A"/>
    <w:rsid w:val="0024122F"/>
    <w:rsid w:val="00241372"/>
    <w:rsid w:val="00245BD2"/>
    <w:rsid w:val="0024618C"/>
    <w:rsid w:val="002529E4"/>
    <w:rsid w:val="00252C0F"/>
    <w:rsid w:val="00253AA4"/>
    <w:rsid w:val="00256A8F"/>
    <w:rsid w:val="00257CEB"/>
    <w:rsid w:val="002611F5"/>
    <w:rsid w:val="002613FE"/>
    <w:rsid w:val="00264607"/>
    <w:rsid w:val="00266719"/>
    <w:rsid w:val="00267408"/>
    <w:rsid w:val="00267B68"/>
    <w:rsid w:val="002714E9"/>
    <w:rsid w:val="00273A63"/>
    <w:rsid w:val="00276A8F"/>
    <w:rsid w:val="002801B2"/>
    <w:rsid w:val="00280B1B"/>
    <w:rsid w:val="00281CB1"/>
    <w:rsid w:val="00284003"/>
    <w:rsid w:val="002915B8"/>
    <w:rsid w:val="00294A9C"/>
    <w:rsid w:val="002959A6"/>
    <w:rsid w:val="002962BB"/>
    <w:rsid w:val="00296589"/>
    <w:rsid w:val="002979DC"/>
    <w:rsid w:val="002A15D9"/>
    <w:rsid w:val="002A23C6"/>
    <w:rsid w:val="002A2A4A"/>
    <w:rsid w:val="002A2D21"/>
    <w:rsid w:val="002A524D"/>
    <w:rsid w:val="002A6341"/>
    <w:rsid w:val="002A79B5"/>
    <w:rsid w:val="002B1CA9"/>
    <w:rsid w:val="002B5C8D"/>
    <w:rsid w:val="002B614C"/>
    <w:rsid w:val="002B712E"/>
    <w:rsid w:val="002B7D29"/>
    <w:rsid w:val="002C3640"/>
    <w:rsid w:val="002C6E69"/>
    <w:rsid w:val="002D24C0"/>
    <w:rsid w:val="002D51C7"/>
    <w:rsid w:val="002D5303"/>
    <w:rsid w:val="002D75D7"/>
    <w:rsid w:val="002E0D88"/>
    <w:rsid w:val="002E10B1"/>
    <w:rsid w:val="002E2050"/>
    <w:rsid w:val="002E3EE2"/>
    <w:rsid w:val="002E4068"/>
    <w:rsid w:val="002E4502"/>
    <w:rsid w:val="002E5F54"/>
    <w:rsid w:val="002E7528"/>
    <w:rsid w:val="002F2555"/>
    <w:rsid w:val="002F2953"/>
    <w:rsid w:val="002F3EB8"/>
    <w:rsid w:val="002F4CE8"/>
    <w:rsid w:val="00302014"/>
    <w:rsid w:val="00302D70"/>
    <w:rsid w:val="00307929"/>
    <w:rsid w:val="003079A7"/>
    <w:rsid w:val="00312E24"/>
    <w:rsid w:val="00317633"/>
    <w:rsid w:val="00323BCC"/>
    <w:rsid w:val="003247C4"/>
    <w:rsid w:val="003265A1"/>
    <w:rsid w:val="0032708D"/>
    <w:rsid w:val="00332E30"/>
    <w:rsid w:val="00333C0D"/>
    <w:rsid w:val="00334277"/>
    <w:rsid w:val="003346C3"/>
    <w:rsid w:val="003361A6"/>
    <w:rsid w:val="00336209"/>
    <w:rsid w:val="0034070C"/>
    <w:rsid w:val="0034237F"/>
    <w:rsid w:val="003429B5"/>
    <w:rsid w:val="003457A0"/>
    <w:rsid w:val="00345A88"/>
    <w:rsid w:val="003460E0"/>
    <w:rsid w:val="003511B4"/>
    <w:rsid w:val="00351422"/>
    <w:rsid w:val="00351640"/>
    <w:rsid w:val="003552C0"/>
    <w:rsid w:val="00357736"/>
    <w:rsid w:val="00357C55"/>
    <w:rsid w:val="00361E5E"/>
    <w:rsid w:val="00362A92"/>
    <w:rsid w:val="00363B69"/>
    <w:rsid w:val="00366215"/>
    <w:rsid w:val="003738A3"/>
    <w:rsid w:val="003754CF"/>
    <w:rsid w:val="0037704F"/>
    <w:rsid w:val="00377DBF"/>
    <w:rsid w:val="00384B94"/>
    <w:rsid w:val="00385D63"/>
    <w:rsid w:val="00386A84"/>
    <w:rsid w:val="00387063"/>
    <w:rsid w:val="00390029"/>
    <w:rsid w:val="00391945"/>
    <w:rsid w:val="00391A66"/>
    <w:rsid w:val="003928CE"/>
    <w:rsid w:val="00395A70"/>
    <w:rsid w:val="00396668"/>
    <w:rsid w:val="00397004"/>
    <w:rsid w:val="003971C4"/>
    <w:rsid w:val="00397B08"/>
    <w:rsid w:val="003A0130"/>
    <w:rsid w:val="003A06CF"/>
    <w:rsid w:val="003A0BEB"/>
    <w:rsid w:val="003A17D4"/>
    <w:rsid w:val="003A1E9C"/>
    <w:rsid w:val="003A20D4"/>
    <w:rsid w:val="003A31B9"/>
    <w:rsid w:val="003A7D64"/>
    <w:rsid w:val="003B0B39"/>
    <w:rsid w:val="003B5A82"/>
    <w:rsid w:val="003C56C4"/>
    <w:rsid w:val="003C58CB"/>
    <w:rsid w:val="003D2E25"/>
    <w:rsid w:val="003D59E0"/>
    <w:rsid w:val="003D65A0"/>
    <w:rsid w:val="003D7581"/>
    <w:rsid w:val="003E18F7"/>
    <w:rsid w:val="003E636E"/>
    <w:rsid w:val="003F02AA"/>
    <w:rsid w:val="003F09AD"/>
    <w:rsid w:val="003F245D"/>
    <w:rsid w:val="003F5C78"/>
    <w:rsid w:val="003F6A78"/>
    <w:rsid w:val="003F75E9"/>
    <w:rsid w:val="00401272"/>
    <w:rsid w:val="00401FFC"/>
    <w:rsid w:val="00402CBE"/>
    <w:rsid w:val="00405693"/>
    <w:rsid w:val="00410296"/>
    <w:rsid w:val="00410CCF"/>
    <w:rsid w:val="00413E7F"/>
    <w:rsid w:val="00414FCC"/>
    <w:rsid w:val="00420702"/>
    <w:rsid w:val="0042086D"/>
    <w:rsid w:val="004213F3"/>
    <w:rsid w:val="0042193A"/>
    <w:rsid w:val="00422DE5"/>
    <w:rsid w:val="0042345D"/>
    <w:rsid w:val="00423E5D"/>
    <w:rsid w:val="00427B95"/>
    <w:rsid w:val="00427E54"/>
    <w:rsid w:val="00430F14"/>
    <w:rsid w:val="004317D1"/>
    <w:rsid w:val="00434582"/>
    <w:rsid w:val="0043494C"/>
    <w:rsid w:val="004369DA"/>
    <w:rsid w:val="0044271F"/>
    <w:rsid w:val="00444AE8"/>
    <w:rsid w:val="00444F9C"/>
    <w:rsid w:val="00444FB7"/>
    <w:rsid w:val="0044650F"/>
    <w:rsid w:val="0044784D"/>
    <w:rsid w:val="004524BD"/>
    <w:rsid w:val="004529FA"/>
    <w:rsid w:val="00452BA1"/>
    <w:rsid w:val="00452D13"/>
    <w:rsid w:val="004549D2"/>
    <w:rsid w:val="0045502B"/>
    <w:rsid w:val="00456E82"/>
    <w:rsid w:val="004603A1"/>
    <w:rsid w:val="00460E27"/>
    <w:rsid w:val="00464BF1"/>
    <w:rsid w:val="0046794A"/>
    <w:rsid w:val="00472595"/>
    <w:rsid w:val="004745C9"/>
    <w:rsid w:val="00474998"/>
    <w:rsid w:val="004759FB"/>
    <w:rsid w:val="00476268"/>
    <w:rsid w:val="0047779F"/>
    <w:rsid w:val="00480AB2"/>
    <w:rsid w:val="0048139D"/>
    <w:rsid w:val="00486468"/>
    <w:rsid w:val="00490E4B"/>
    <w:rsid w:val="00491B31"/>
    <w:rsid w:val="00491F48"/>
    <w:rsid w:val="004927AF"/>
    <w:rsid w:val="004927F9"/>
    <w:rsid w:val="004936D1"/>
    <w:rsid w:val="00493E75"/>
    <w:rsid w:val="004953E1"/>
    <w:rsid w:val="004A08F1"/>
    <w:rsid w:val="004A0AF9"/>
    <w:rsid w:val="004A0E59"/>
    <w:rsid w:val="004A34EA"/>
    <w:rsid w:val="004B4466"/>
    <w:rsid w:val="004B658C"/>
    <w:rsid w:val="004C18F1"/>
    <w:rsid w:val="004C19B4"/>
    <w:rsid w:val="004D0863"/>
    <w:rsid w:val="004D3EFB"/>
    <w:rsid w:val="004E2CC7"/>
    <w:rsid w:val="004E5D94"/>
    <w:rsid w:val="004F572E"/>
    <w:rsid w:val="004F6424"/>
    <w:rsid w:val="004F754E"/>
    <w:rsid w:val="0050294A"/>
    <w:rsid w:val="00502A5D"/>
    <w:rsid w:val="005039B8"/>
    <w:rsid w:val="00504F8B"/>
    <w:rsid w:val="005079CE"/>
    <w:rsid w:val="005122A9"/>
    <w:rsid w:val="00516DF0"/>
    <w:rsid w:val="00517157"/>
    <w:rsid w:val="005203A8"/>
    <w:rsid w:val="00520531"/>
    <w:rsid w:val="005209B6"/>
    <w:rsid w:val="00520BD0"/>
    <w:rsid w:val="005249CC"/>
    <w:rsid w:val="00525EC0"/>
    <w:rsid w:val="0052704A"/>
    <w:rsid w:val="00533FA1"/>
    <w:rsid w:val="0053570A"/>
    <w:rsid w:val="00535F4A"/>
    <w:rsid w:val="00542D04"/>
    <w:rsid w:val="00543E4B"/>
    <w:rsid w:val="0054521E"/>
    <w:rsid w:val="005453F3"/>
    <w:rsid w:val="00545AB7"/>
    <w:rsid w:val="005461EE"/>
    <w:rsid w:val="00547C14"/>
    <w:rsid w:val="00550B9F"/>
    <w:rsid w:val="005516CA"/>
    <w:rsid w:val="00557973"/>
    <w:rsid w:val="005615FB"/>
    <w:rsid w:val="00562ADC"/>
    <w:rsid w:val="00566650"/>
    <w:rsid w:val="00566A14"/>
    <w:rsid w:val="00572786"/>
    <w:rsid w:val="00573512"/>
    <w:rsid w:val="00581AF7"/>
    <w:rsid w:val="00583BFC"/>
    <w:rsid w:val="00585B62"/>
    <w:rsid w:val="0059180B"/>
    <w:rsid w:val="00594537"/>
    <w:rsid w:val="0059663B"/>
    <w:rsid w:val="00597140"/>
    <w:rsid w:val="005978E8"/>
    <w:rsid w:val="005A15FE"/>
    <w:rsid w:val="005A1978"/>
    <w:rsid w:val="005A276A"/>
    <w:rsid w:val="005A53C2"/>
    <w:rsid w:val="005A6708"/>
    <w:rsid w:val="005B059B"/>
    <w:rsid w:val="005B264B"/>
    <w:rsid w:val="005B6550"/>
    <w:rsid w:val="005B7C1C"/>
    <w:rsid w:val="005C19AC"/>
    <w:rsid w:val="005C4141"/>
    <w:rsid w:val="005C428E"/>
    <w:rsid w:val="005C5579"/>
    <w:rsid w:val="005C589B"/>
    <w:rsid w:val="005D5766"/>
    <w:rsid w:val="005D5C86"/>
    <w:rsid w:val="005D72B9"/>
    <w:rsid w:val="005E01B0"/>
    <w:rsid w:val="005E1582"/>
    <w:rsid w:val="005E4717"/>
    <w:rsid w:val="005E4A43"/>
    <w:rsid w:val="005E4BC9"/>
    <w:rsid w:val="005E61A5"/>
    <w:rsid w:val="005E64E6"/>
    <w:rsid w:val="005F2DF2"/>
    <w:rsid w:val="005F4CEF"/>
    <w:rsid w:val="00601515"/>
    <w:rsid w:val="00601617"/>
    <w:rsid w:val="00603024"/>
    <w:rsid w:val="00603091"/>
    <w:rsid w:val="0061038A"/>
    <w:rsid w:val="00613825"/>
    <w:rsid w:val="0061417C"/>
    <w:rsid w:val="0061505A"/>
    <w:rsid w:val="00616BF9"/>
    <w:rsid w:val="006170F5"/>
    <w:rsid w:val="00624F16"/>
    <w:rsid w:val="006308C3"/>
    <w:rsid w:val="00631663"/>
    <w:rsid w:val="0063207A"/>
    <w:rsid w:val="0063301A"/>
    <w:rsid w:val="00635328"/>
    <w:rsid w:val="0063634B"/>
    <w:rsid w:val="006375D0"/>
    <w:rsid w:val="0064202F"/>
    <w:rsid w:val="00642CF3"/>
    <w:rsid w:val="00646350"/>
    <w:rsid w:val="00650473"/>
    <w:rsid w:val="00654324"/>
    <w:rsid w:val="006602AF"/>
    <w:rsid w:val="00661C8E"/>
    <w:rsid w:val="00663E1A"/>
    <w:rsid w:val="00665E61"/>
    <w:rsid w:val="0067020A"/>
    <w:rsid w:val="006725F3"/>
    <w:rsid w:val="00672A75"/>
    <w:rsid w:val="00674242"/>
    <w:rsid w:val="0067491E"/>
    <w:rsid w:val="0068020D"/>
    <w:rsid w:val="0068051F"/>
    <w:rsid w:val="0068071E"/>
    <w:rsid w:val="00680C84"/>
    <w:rsid w:val="00682A9B"/>
    <w:rsid w:val="006848F9"/>
    <w:rsid w:val="006851E8"/>
    <w:rsid w:val="00687F24"/>
    <w:rsid w:val="0069030C"/>
    <w:rsid w:val="00697027"/>
    <w:rsid w:val="00697E79"/>
    <w:rsid w:val="006A59B4"/>
    <w:rsid w:val="006A5BF4"/>
    <w:rsid w:val="006A64CA"/>
    <w:rsid w:val="006A6C22"/>
    <w:rsid w:val="006A7EE1"/>
    <w:rsid w:val="006B0B15"/>
    <w:rsid w:val="006B1817"/>
    <w:rsid w:val="006B356B"/>
    <w:rsid w:val="006C41C3"/>
    <w:rsid w:val="006C4D0A"/>
    <w:rsid w:val="006C7249"/>
    <w:rsid w:val="006D3107"/>
    <w:rsid w:val="006D3E12"/>
    <w:rsid w:val="006D52BB"/>
    <w:rsid w:val="006D75BC"/>
    <w:rsid w:val="006E1AB2"/>
    <w:rsid w:val="006E430C"/>
    <w:rsid w:val="006E4825"/>
    <w:rsid w:val="006E71D2"/>
    <w:rsid w:val="006F0927"/>
    <w:rsid w:val="006F25E6"/>
    <w:rsid w:val="006F41E6"/>
    <w:rsid w:val="006F47C1"/>
    <w:rsid w:val="006F661D"/>
    <w:rsid w:val="006F6E2E"/>
    <w:rsid w:val="006F7507"/>
    <w:rsid w:val="00700692"/>
    <w:rsid w:val="007049A1"/>
    <w:rsid w:val="00706381"/>
    <w:rsid w:val="00706E47"/>
    <w:rsid w:val="0071189C"/>
    <w:rsid w:val="00712924"/>
    <w:rsid w:val="00714F25"/>
    <w:rsid w:val="00715FF1"/>
    <w:rsid w:val="0072380A"/>
    <w:rsid w:val="007245EE"/>
    <w:rsid w:val="007318C5"/>
    <w:rsid w:val="00734873"/>
    <w:rsid w:val="0073602A"/>
    <w:rsid w:val="0073730A"/>
    <w:rsid w:val="00737FD3"/>
    <w:rsid w:val="00740ADF"/>
    <w:rsid w:val="007418E1"/>
    <w:rsid w:val="007465F2"/>
    <w:rsid w:val="0075476A"/>
    <w:rsid w:val="00756EB6"/>
    <w:rsid w:val="00760104"/>
    <w:rsid w:val="00764360"/>
    <w:rsid w:val="00764AE9"/>
    <w:rsid w:val="00764B2B"/>
    <w:rsid w:val="00765888"/>
    <w:rsid w:val="00766406"/>
    <w:rsid w:val="007665EC"/>
    <w:rsid w:val="00770E9E"/>
    <w:rsid w:val="00770F61"/>
    <w:rsid w:val="00773449"/>
    <w:rsid w:val="00774DB0"/>
    <w:rsid w:val="00775D8B"/>
    <w:rsid w:val="00780881"/>
    <w:rsid w:val="00783352"/>
    <w:rsid w:val="0078405C"/>
    <w:rsid w:val="007917AF"/>
    <w:rsid w:val="007924E0"/>
    <w:rsid w:val="0079715E"/>
    <w:rsid w:val="0079737F"/>
    <w:rsid w:val="007A239C"/>
    <w:rsid w:val="007A35AE"/>
    <w:rsid w:val="007A6A4C"/>
    <w:rsid w:val="007A7262"/>
    <w:rsid w:val="007B2B33"/>
    <w:rsid w:val="007B4CAE"/>
    <w:rsid w:val="007B7335"/>
    <w:rsid w:val="007C032F"/>
    <w:rsid w:val="007C177D"/>
    <w:rsid w:val="007C4DF5"/>
    <w:rsid w:val="007C55F7"/>
    <w:rsid w:val="007D15D3"/>
    <w:rsid w:val="007D1828"/>
    <w:rsid w:val="007D1A9F"/>
    <w:rsid w:val="007D2A16"/>
    <w:rsid w:val="007D79AA"/>
    <w:rsid w:val="007E0A69"/>
    <w:rsid w:val="007E1441"/>
    <w:rsid w:val="007E5B6A"/>
    <w:rsid w:val="007E6A7A"/>
    <w:rsid w:val="007E78AD"/>
    <w:rsid w:val="007F67D3"/>
    <w:rsid w:val="007F7024"/>
    <w:rsid w:val="007F7AC7"/>
    <w:rsid w:val="008018F8"/>
    <w:rsid w:val="00802038"/>
    <w:rsid w:val="00806A4B"/>
    <w:rsid w:val="008076C7"/>
    <w:rsid w:val="00810B8F"/>
    <w:rsid w:val="00816900"/>
    <w:rsid w:val="00821F0A"/>
    <w:rsid w:val="00822445"/>
    <w:rsid w:val="00823E2F"/>
    <w:rsid w:val="00823EAA"/>
    <w:rsid w:val="00827F75"/>
    <w:rsid w:val="00832068"/>
    <w:rsid w:val="008343E2"/>
    <w:rsid w:val="008365A5"/>
    <w:rsid w:val="00840DEE"/>
    <w:rsid w:val="00841710"/>
    <w:rsid w:val="008440BC"/>
    <w:rsid w:val="00850A64"/>
    <w:rsid w:val="00852D4E"/>
    <w:rsid w:val="00853A86"/>
    <w:rsid w:val="008562D2"/>
    <w:rsid w:val="00857C4B"/>
    <w:rsid w:val="00857E2B"/>
    <w:rsid w:val="008649DA"/>
    <w:rsid w:val="00873419"/>
    <w:rsid w:val="00874A59"/>
    <w:rsid w:val="00876D91"/>
    <w:rsid w:val="00877B0B"/>
    <w:rsid w:val="00880649"/>
    <w:rsid w:val="00881BB8"/>
    <w:rsid w:val="0089687E"/>
    <w:rsid w:val="00896C06"/>
    <w:rsid w:val="008A4A03"/>
    <w:rsid w:val="008A4FAF"/>
    <w:rsid w:val="008A52F6"/>
    <w:rsid w:val="008A606F"/>
    <w:rsid w:val="008A63D9"/>
    <w:rsid w:val="008A7911"/>
    <w:rsid w:val="008B0708"/>
    <w:rsid w:val="008B103F"/>
    <w:rsid w:val="008B270E"/>
    <w:rsid w:val="008B49F7"/>
    <w:rsid w:val="008B6EE3"/>
    <w:rsid w:val="008B7287"/>
    <w:rsid w:val="008B7291"/>
    <w:rsid w:val="008C2856"/>
    <w:rsid w:val="008C43DB"/>
    <w:rsid w:val="008C74E5"/>
    <w:rsid w:val="008D17C4"/>
    <w:rsid w:val="008D29AF"/>
    <w:rsid w:val="008D39AE"/>
    <w:rsid w:val="008D5EDB"/>
    <w:rsid w:val="008E2D1B"/>
    <w:rsid w:val="008F125E"/>
    <w:rsid w:val="008F4140"/>
    <w:rsid w:val="008F7B53"/>
    <w:rsid w:val="00900D56"/>
    <w:rsid w:val="00900D7C"/>
    <w:rsid w:val="009014C9"/>
    <w:rsid w:val="0090256B"/>
    <w:rsid w:val="00910740"/>
    <w:rsid w:val="00910C32"/>
    <w:rsid w:val="00911681"/>
    <w:rsid w:val="00912429"/>
    <w:rsid w:val="00913174"/>
    <w:rsid w:val="00913F2D"/>
    <w:rsid w:val="009144D8"/>
    <w:rsid w:val="00914F18"/>
    <w:rsid w:val="00916D0F"/>
    <w:rsid w:val="00917C6D"/>
    <w:rsid w:val="0092568C"/>
    <w:rsid w:val="00927A34"/>
    <w:rsid w:val="009334EC"/>
    <w:rsid w:val="0093388F"/>
    <w:rsid w:val="0094178F"/>
    <w:rsid w:val="009417F9"/>
    <w:rsid w:val="00943640"/>
    <w:rsid w:val="0094525C"/>
    <w:rsid w:val="009452CB"/>
    <w:rsid w:val="00947BD8"/>
    <w:rsid w:val="009533B3"/>
    <w:rsid w:val="009547D6"/>
    <w:rsid w:val="00957E82"/>
    <w:rsid w:val="0096073B"/>
    <w:rsid w:val="0096135B"/>
    <w:rsid w:val="00963ABA"/>
    <w:rsid w:val="00971F86"/>
    <w:rsid w:val="009735C6"/>
    <w:rsid w:val="009762DF"/>
    <w:rsid w:val="0097669C"/>
    <w:rsid w:val="00977433"/>
    <w:rsid w:val="00980E77"/>
    <w:rsid w:val="009822B5"/>
    <w:rsid w:val="00982BD7"/>
    <w:rsid w:val="00983A9D"/>
    <w:rsid w:val="009911FA"/>
    <w:rsid w:val="00992625"/>
    <w:rsid w:val="009935DA"/>
    <w:rsid w:val="00993FB0"/>
    <w:rsid w:val="009973FF"/>
    <w:rsid w:val="009A4BCD"/>
    <w:rsid w:val="009A583B"/>
    <w:rsid w:val="009B2D5D"/>
    <w:rsid w:val="009B4CB1"/>
    <w:rsid w:val="009B6620"/>
    <w:rsid w:val="009B6679"/>
    <w:rsid w:val="009B6983"/>
    <w:rsid w:val="009B744F"/>
    <w:rsid w:val="009C05F9"/>
    <w:rsid w:val="009C0FFD"/>
    <w:rsid w:val="009C2229"/>
    <w:rsid w:val="009C2513"/>
    <w:rsid w:val="009C70BF"/>
    <w:rsid w:val="009D0219"/>
    <w:rsid w:val="009D1170"/>
    <w:rsid w:val="009D321E"/>
    <w:rsid w:val="009D4776"/>
    <w:rsid w:val="009D4817"/>
    <w:rsid w:val="009D56E0"/>
    <w:rsid w:val="009D7488"/>
    <w:rsid w:val="009E352E"/>
    <w:rsid w:val="009E4725"/>
    <w:rsid w:val="009E4C28"/>
    <w:rsid w:val="009F2BD0"/>
    <w:rsid w:val="009F4289"/>
    <w:rsid w:val="009F4D17"/>
    <w:rsid w:val="009F596E"/>
    <w:rsid w:val="009F5ADE"/>
    <w:rsid w:val="009F66A5"/>
    <w:rsid w:val="009F740A"/>
    <w:rsid w:val="009F74BE"/>
    <w:rsid w:val="00A010D4"/>
    <w:rsid w:val="00A0129E"/>
    <w:rsid w:val="00A01D1E"/>
    <w:rsid w:val="00A05A56"/>
    <w:rsid w:val="00A103EA"/>
    <w:rsid w:val="00A1042A"/>
    <w:rsid w:val="00A16EF1"/>
    <w:rsid w:val="00A20659"/>
    <w:rsid w:val="00A20996"/>
    <w:rsid w:val="00A21411"/>
    <w:rsid w:val="00A24DDF"/>
    <w:rsid w:val="00A26417"/>
    <w:rsid w:val="00A26818"/>
    <w:rsid w:val="00A33252"/>
    <w:rsid w:val="00A33C98"/>
    <w:rsid w:val="00A37A66"/>
    <w:rsid w:val="00A40F15"/>
    <w:rsid w:val="00A410C8"/>
    <w:rsid w:val="00A422D4"/>
    <w:rsid w:val="00A4355E"/>
    <w:rsid w:val="00A4364B"/>
    <w:rsid w:val="00A5009A"/>
    <w:rsid w:val="00A54F2D"/>
    <w:rsid w:val="00A567D9"/>
    <w:rsid w:val="00A5733F"/>
    <w:rsid w:val="00A61165"/>
    <w:rsid w:val="00A625B1"/>
    <w:rsid w:val="00A63FD6"/>
    <w:rsid w:val="00A7420C"/>
    <w:rsid w:val="00A74A4B"/>
    <w:rsid w:val="00A74C42"/>
    <w:rsid w:val="00A757B6"/>
    <w:rsid w:val="00A76E7B"/>
    <w:rsid w:val="00A80895"/>
    <w:rsid w:val="00A84076"/>
    <w:rsid w:val="00A91AEE"/>
    <w:rsid w:val="00A95F4E"/>
    <w:rsid w:val="00AA0666"/>
    <w:rsid w:val="00AA124F"/>
    <w:rsid w:val="00AA3A0A"/>
    <w:rsid w:val="00AA3AB6"/>
    <w:rsid w:val="00AA3D2D"/>
    <w:rsid w:val="00AB0014"/>
    <w:rsid w:val="00AB19D4"/>
    <w:rsid w:val="00AB1AA9"/>
    <w:rsid w:val="00AB373B"/>
    <w:rsid w:val="00AB5EC9"/>
    <w:rsid w:val="00AB5F36"/>
    <w:rsid w:val="00AC3742"/>
    <w:rsid w:val="00AC4319"/>
    <w:rsid w:val="00AC4D74"/>
    <w:rsid w:val="00AD0499"/>
    <w:rsid w:val="00AD3746"/>
    <w:rsid w:val="00AD45C7"/>
    <w:rsid w:val="00AD74FC"/>
    <w:rsid w:val="00AE418B"/>
    <w:rsid w:val="00AE47FF"/>
    <w:rsid w:val="00AE5025"/>
    <w:rsid w:val="00AE53C5"/>
    <w:rsid w:val="00AE7280"/>
    <w:rsid w:val="00AF02E1"/>
    <w:rsid w:val="00AF0973"/>
    <w:rsid w:val="00AF11A2"/>
    <w:rsid w:val="00AF4449"/>
    <w:rsid w:val="00B007C1"/>
    <w:rsid w:val="00B0419E"/>
    <w:rsid w:val="00B1059D"/>
    <w:rsid w:val="00B114B9"/>
    <w:rsid w:val="00B118CF"/>
    <w:rsid w:val="00B139F3"/>
    <w:rsid w:val="00B16FDE"/>
    <w:rsid w:val="00B17C83"/>
    <w:rsid w:val="00B2315B"/>
    <w:rsid w:val="00B37EEE"/>
    <w:rsid w:val="00B43592"/>
    <w:rsid w:val="00B447C0"/>
    <w:rsid w:val="00B469F8"/>
    <w:rsid w:val="00B46A88"/>
    <w:rsid w:val="00B47764"/>
    <w:rsid w:val="00B4780D"/>
    <w:rsid w:val="00B5169B"/>
    <w:rsid w:val="00B51DE9"/>
    <w:rsid w:val="00B54EB1"/>
    <w:rsid w:val="00B55222"/>
    <w:rsid w:val="00B553BF"/>
    <w:rsid w:val="00B55577"/>
    <w:rsid w:val="00B5737A"/>
    <w:rsid w:val="00B619C2"/>
    <w:rsid w:val="00B62764"/>
    <w:rsid w:val="00B639C3"/>
    <w:rsid w:val="00B66B61"/>
    <w:rsid w:val="00B66BA2"/>
    <w:rsid w:val="00B72232"/>
    <w:rsid w:val="00B802FF"/>
    <w:rsid w:val="00B8258A"/>
    <w:rsid w:val="00B84822"/>
    <w:rsid w:val="00B911F3"/>
    <w:rsid w:val="00B913A8"/>
    <w:rsid w:val="00B9247E"/>
    <w:rsid w:val="00B92A02"/>
    <w:rsid w:val="00B95746"/>
    <w:rsid w:val="00B9609D"/>
    <w:rsid w:val="00BA0359"/>
    <w:rsid w:val="00BA0511"/>
    <w:rsid w:val="00BA1B6D"/>
    <w:rsid w:val="00BA3365"/>
    <w:rsid w:val="00BA64CC"/>
    <w:rsid w:val="00BB17D3"/>
    <w:rsid w:val="00BB3A2A"/>
    <w:rsid w:val="00BB4334"/>
    <w:rsid w:val="00BB54A1"/>
    <w:rsid w:val="00BB5B52"/>
    <w:rsid w:val="00BB7A1C"/>
    <w:rsid w:val="00BC01FA"/>
    <w:rsid w:val="00BC2514"/>
    <w:rsid w:val="00BC2585"/>
    <w:rsid w:val="00BC7BE0"/>
    <w:rsid w:val="00BD158B"/>
    <w:rsid w:val="00BD1D7D"/>
    <w:rsid w:val="00BD4DE4"/>
    <w:rsid w:val="00BE21B0"/>
    <w:rsid w:val="00BE2B96"/>
    <w:rsid w:val="00BE4DD2"/>
    <w:rsid w:val="00BE5FE3"/>
    <w:rsid w:val="00BE7018"/>
    <w:rsid w:val="00BE72FE"/>
    <w:rsid w:val="00BF35AC"/>
    <w:rsid w:val="00BF5E7A"/>
    <w:rsid w:val="00BF7272"/>
    <w:rsid w:val="00C036FE"/>
    <w:rsid w:val="00C0502B"/>
    <w:rsid w:val="00C05D08"/>
    <w:rsid w:val="00C074DE"/>
    <w:rsid w:val="00C07653"/>
    <w:rsid w:val="00C11716"/>
    <w:rsid w:val="00C15D04"/>
    <w:rsid w:val="00C161A3"/>
    <w:rsid w:val="00C17E2A"/>
    <w:rsid w:val="00C20D61"/>
    <w:rsid w:val="00C20DD5"/>
    <w:rsid w:val="00C224C8"/>
    <w:rsid w:val="00C22DA6"/>
    <w:rsid w:val="00C230E8"/>
    <w:rsid w:val="00C25470"/>
    <w:rsid w:val="00C258F2"/>
    <w:rsid w:val="00C30504"/>
    <w:rsid w:val="00C31764"/>
    <w:rsid w:val="00C322A6"/>
    <w:rsid w:val="00C34070"/>
    <w:rsid w:val="00C34AEE"/>
    <w:rsid w:val="00C37F08"/>
    <w:rsid w:val="00C415D2"/>
    <w:rsid w:val="00C41ADA"/>
    <w:rsid w:val="00C43B05"/>
    <w:rsid w:val="00C4772F"/>
    <w:rsid w:val="00C50A8F"/>
    <w:rsid w:val="00C51E7F"/>
    <w:rsid w:val="00C52104"/>
    <w:rsid w:val="00C53997"/>
    <w:rsid w:val="00C54726"/>
    <w:rsid w:val="00C62390"/>
    <w:rsid w:val="00C6264D"/>
    <w:rsid w:val="00C701E5"/>
    <w:rsid w:val="00C7369D"/>
    <w:rsid w:val="00C740B6"/>
    <w:rsid w:val="00C80105"/>
    <w:rsid w:val="00C823E7"/>
    <w:rsid w:val="00C82C12"/>
    <w:rsid w:val="00C931C5"/>
    <w:rsid w:val="00CA0F95"/>
    <w:rsid w:val="00CA20CC"/>
    <w:rsid w:val="00CA5669"/>
    <w:rsid w:val="00CB0197"/>
    <w:rsid w:val="00CB0AA1"/>
    <w:rsid w:val="00CB33F1"/>
    <w:rsid w:val="00CB6CC1"/>
    <w:rsid w:val="00CB6D46"/>
    <w:rsid w:val="00CB7209"/>
    <w:rsid w:val="00CC279A"/>
    <w:rsid w:val="00CC3814"/>
    <w:rsid w:val="00CC53CC"/>
    <w:rsid w:val="00CC64C8"/>
    <w:rsid w:val="00CD1CB7"/>
    <w:rsid w:val="00CD2C2E"/>
    <w:rsid w:val="00CD3599"/>
    <w:rsid w:val="00CD4B11"/>
    <w:rsid w:val="00CD5736"/>
    <w:rsid w:val="00CD5B4B"/>
    <w:rsid w:val="00CD6932"/>
    <w:rsid w:val="00CE0169"/>
    <w:rsid w:val="00CE3A64"/>
    <w:rsid w:val="00CE7C0E"/>
    <w:rsid w:val="00CF0506"/>
    <w:rsid w:val="00CF0815"/>
    <w:rsid w:val="00CF4C50"/>
    <w:rsid w:val="00CF55BA"/>
    <w:rsid w:val="00D0065D"/>
    <w:rsid w:val="00D03032"/>
    <w:rsid w:val="00D05102"/>
    <w:rsid w:val="00D053D2"/>
    <w:rsid w:val="00D05D58"/>
    <w:rsid w:val="00D10C2B"/>
    <w:rsid w:val="00D13EA3"/>
    <w:rsid w:val="00D15878"/>
    <w:rsid w:val="00D16B0F"/>
    <w:rsid w:val="00D227AA"/>
    <w:rsid w:val="00D23897"/>
    <w:rsid w:val="00D24730"/>
    <w:rsid w:val="00D2625D"/>
    <w:rsid w:val="00D309B1"/>
    <w:rsid w:val="00D30C41"/>
    <w:rsid w:val="00D32927"/>
    <w:rsid w:val="00D34A82"/>
    <w:rsid w:val="00D34BC6"/>
    <w:rsid w:val="00D43DFE"/>
    <w:rsid w:val="00D46917"/>
    <w:rsid w:val="00D4778F"/>
    <w:rsid w:val="00D53E2F"/>
    <w:rsid w:val="00D55491"/>
    <w:rsid w:val="00D55E22"/>
    <w:rsid w:val="00D60E14"/>
    <w:rsid w:val="00D62D7E"/>
    <w:rsid w:val="00D65102"/>
    <w:rsid w:val="00D67741"/>
    <w:rsid w:val="00D7058F"/>
    <w:rsid w:val="00D70945"/>
    <w:rsid w:val="00D70E4B"/>
    <w:rsid w:val="00D71F3F"/>
    <w:rsid w:val="00D75072"/>
    <w:rsid w:val="00D76BE8"/>
    <w:rsid w:val="00D77352"/>
    <w:rsid w:val="00D80F65"/>
    <w:rsid w:val="00D82F4A"/>
    <w:rsid w:val="00D84056"/>
    <w:rsid w:val="00D860C4"/>
    <w:rsid w:val="00D94D41"/>
    <w:rsid w:val="00D978F8"/>
    <w:rsid w:val="00DA2344"/>
    <w:rsid w:val="00DA26E0"/>
    <w:rsid w:val="00DB4A0B"/>
    <w:rsid w:val="00DB5A41"/>
    <w:rsid w:val="00DB5F77"/>
    <w:rsid w:val="00DC0942"/>
    <w:rsid w:val="00DC09D6"/>
    <w:rsid w:val="00DC3B40"/>
    <w:rsid w:val="00DC612E"/>
    <w:rsid w:val="00DC7240"/>
    <w:rsid w:val="00DD1147"/>
    <w:rsid w:val="00DD4D19"/>
    <w:rsid w:val="00DD599F"/>
    <w:rsid w:val="00DD5D6B"/>
    <w:rsid w:val="00DD64A5"/>
    <w:rsid w:val="00DE0ECD"/>
    <w:rsid w:val="00DE1C87"/>
    <w:rsid w:val="00DE2F69"/>
    <w:rsid w:val="00DE4890"/>
    <w:rsid w:val="00DF22A5"/>
    <w:rsid w:val="00DF58A6"/>
    <w:rsid w:val="00DF60B9"/>
    <w:rsid w:val="00DF6BC5"/>
    <w:rsid w:val="00DF78A1"/>
    <w:rsid w:val="00DF7AAA"/>
    <w:rsid w:val="00E0094A"/>
    <w:rsid w:val="00E00B95"/>
    <w:rsid w:val="00E0229A"/>
    <w:rsid w:val="00E0310C"/>
    <w:rsid w:val="00E05FB0"/>
    <w:rsid w:val="00E12125"/>
    <w:rsid w:val="00E161F9"/>
    <w:rsid w:val="00E16458"/>
    <w:rsid w:val="00E205C2"/>
    <w:rsid w:val="00E20E9E"/>
    <w:rsid w:val="00E2190D"/>
    <w:rsid w:val="00E225F8"/>
    <w:rsid w:val="00E24851"/>
    <w:rsid w:val="00E26AA0"/>
    <w:rsid w:val="00E30E50"/>
    <w:rsid w:val="00E34088"/>
    <w:rsid w:val="00E34AF2"/>
    <w:rsid w:val="00E447AA"/>
    <w:rsid w:val="00E45B19"/>
    <w:rsid w:val="00E518FE"/>
    <w:rsid w:val="00E51C76"/>
    <w:rsid w:val="00E52225"/>
    <w:rsid w:val="00E53D0B"/>
    <w:rsid w:val="00E55BA3"/>
    <w:rsid w:val="00E60E5A"/>
    <w:rsid w:val="00E614FD"/>
    <w:rsid w:val="00E62430"/>
    <w:rsid w:val="00E6294A"/>
    <w:rsid w:val="00E65F3E"/>
    <w:rsid w:val="00E672C6"/>
    <w:rsid w:val="00E74810"/>
    <w:rsid w:val="00E7550A"/>
    <w:rsid w:val="00E801E8"/>
    <w:rsid w:val="00E82DB4"/>
    <w:rsid w:val="00E86974"/>
    <w:rsid w:val="00E86D90"/>
    <w:rsid w:val="00E879C1"/>
    <w:rsid w:val="00E90FC1"/>
    <w:rsid w:val="00E92A6C"/>
    <w:rsid w:val="00E935D9"/>
    <w:rsid w:val="00E97169"/>
    <w:rsid w:val="00EA290C"/>
    <w:rsid w:val="00EA541A"/>
    <w:rsid w:val="00EA58EA"/>
    <w:rsid w:val="00EA724A"/>
    <w:rsid w:val="00EC1D99"/>
    <w:rsid w:val="00EC223B"/>
    <w:rsid w:val="00EC2400"/>
    <w:rsid w:val="00EC2602"/>
    <w:rsid w:val="00EC3F69"/>
    <w:rsid w:val="00EC4EC2"/>
    <w:rsid w:val="00ED174B"/>
    <w:rsid w:val="00ED3472"/>
    <w:rsid w:val="00EE0F36"/>
    <w:rsid w:val="00EE1E43"/>
    <w:rsid w:val="00EE2FD3"/>
    <w:rsid w:val="00EE6694"/>
    <w:rsid w:val="00EF0A58"/>
    <w:rsid w:val="00EF2B7B"/>
    <w:rsid w:val="00EF391E"/>
    <w:rsid w:val="00EF7FF8"/>
    <w:rsid w:val="00F00224"/>
    <w:rsid w:val="00F01425"/>
    <w:rsid w:val="00F0156F"/>
    <w:rsid w:val="00F022DF"/>
    <w:rsid w:val="00F05371"/>
    <w:rsid w:val="00F0578A"/>
    <w:rsid w:val="00F102AE"/>
    <w:rsid w:val="00F12C7D"/>
    <w:rsid w:val="00F1415B"/>
    <w:rsid w:val="00F14420"/>
    <w:rsid w:val="00F144B2"/>
    <w:rsid w:val="00F14895"/>
    <w:rsid w:val="00F15555"/>
    <w:rsid w:val="00F1713F"/>
    <w:rsid w:val="00F2399D"/>
    <w:rsid w:val="00F253DD"/>
    <w:rsid w:val="00F3037E"/>
    <w:rsid w:val="00F331B5"/>
    <w:rsid w:val="00F43C71"/>
    <w:rsid w:val="00F44A67"/>
    <w:rsid w:val="00F44C92"/>
    <w:rsid w:val="00F526B2"/>
    <w:rsid w:val="00F54353"/>
    <w:rsid w:val="00F60EF9"/>
    <w:rsid w:val="00F611A4"/>
    <w:rsid w:val="00F62D64"/>
    <w:rsid w:val="00F66915"/>
    <w:rsid w:val="00F67B00"/>
    <w:rsid w:val="00F67E60"/>
    <w:rsid w:val="00F701F9"/>
    <w:rsid w:val="00F7220D"/>
    <w:rsid w:val="00F748DF"/>
    <w:rsid w:val="00F76369"/>
    <w:rsid w:val="00F77F51"/>
    <w:rsid w:val="00F84125"/>
    <w:rsid w:val="00F846ED"/>
    <w:rsid w:val="00F92799"/>
    <w:rsid w:val="00F946A2"/>
    <w:rsid w:val="00F956E7"/>
    <w:rsid w:val="00F9695E"/>
    <w:rsid w:val="00F97152"/>
    <w:rsid w:val="00F979D8"/>
    <w:rsid w:val="00FA019B"/>
    <w:rsid w:val="00FA047C"/>
    <w:rsid w:val="00FA1AA5"/>
    <w:rsid w:val="00FA1F62"/>
    <w:rsid w:val="00FA4123"/>
    <w:rsid w:val="00FA43B6"/>
    <w:rsid w:val="00FA7C23"/>
    <w:rsid w:val="00FB044B"/>
    <w:rsid w:val="00FC0F56"/>
    <w:rsid w:val="00FC57C1"/>
    <w:rsid w:val="00FC6336"/>
    <w:rsid w:val="00FC710E"/>
    <w:rsid w:val="00FD0A3B"/>
    <w:rsid w:val="00FD6985"/>
    <w:rsid w:val="00FD7446"/>
    <w:rsid w:val="00FE008B"/>
    <w:rsid w:val="00FE1190"/>
    <w:rsid w:val="00FE17AA"/>
    <w:rsid w:val="00FE6A3C"/>
    <w:rsid w:val="00FE6AC3"/>
    <w:rsid w:val="00FF0B68"/>
    <w:rsid w:val="00FF1526"/>
    <w:rsid w:val="00FF3674"/>
    <w:rsid w:val="00FF5B4A"/>
    <w:rsid w:val="00FF658C"/>
    <w:rsid w:val="00FF7D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E71D2"/>
    <w:pPr>
      <w:spacing w:line="240" w:lineRule="auto"/>
    </w:pPr>
  </w:style>
  <w:style w:type="paragraph" w:styleId="berschrift1">
    <w:name w:val="heading 1"/>
    <w:basedOn w:val="Standard"/>
    <w:next w:val="Textkrper"/>
    <w:link w:val="berschrift1Zchn"/>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rsid w:val="00850A64"/>
    <w:rPr>
      <w:rFonts w:eastAsia="Times New Roman" w:cs="Times New Roman"/>
      <w:sz w:val="16"/>
      <w:lang w:eastAsia="de-DE"/>
    </w:rPr>
  </w:style>
  <w:style w:type="paragraph" w:styleId="Kopfzeile">
    <w:name w:val="header"/>
    <w:basedOn w:val="Standard"/>
    <w:link w:val="KopfzeileZch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D599F"/>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qFormat/>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qFormat/>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Default">
    <w:name w:val="Default"/>
    <w:rsid w:val="009F740A"/>
    <w:pPr>
      <w:autoSpaceDE w:val="0"/>
      <w:autoSpaceDN w:val="0"/>
      <w:adjustRightInd w:val="0"/>
      <w:spacing w:line="240" w:lineRule="auto"/>
    </w:pPr>
    <w:rPr>
      <w:rFonts w:ascii="Arial" w:hAnsi="Arial"/>
      <w:color w:val="000000"/>
      <w:sz w:val="24"/>
      <w:szCs w:val="24"/>
    </w:rPr>
  </w:style>
  <w:style w:type="paragraph" w:customStyle="1" w:styleId="TabellenkopfLS">
    <w:name w:val="Tabellenkopf LS"/>
    <w:basedOn w:val="Standard"/>
    <w:rsid w:val="009F740A"/>
    <w:pPr>
      <w:spacing w:line="240" w:lineRule="exact"/>
      <w:jc w:val="center"/>
    </w:pPr>
    <w:rPr>
      <w:rFonts w:ascii="Univers 55" w:eastAsia="Times New Roman" w:hAnsi="Univers 55" w:cs="Times New Roman"/>
      <w:b/>
      <w:color w:val="000000" w:themeColor="text1"/>
      <w:lang w:eastAsia="de-DE"/>
    </w:rPr>
  </w:style>
  <w:style w:type="paragraph" w:customStyle="1" w:styleId="TabelleNummerierung">
    <w:name w:val="Tabelle Nummerierung"/>
    <w:basedOn w:val="Standard"/>
    <w:rsid w:val="009F740A"/>
    <w:pPr>
      <w:numPr>
        <w:numId w:val="15"/>
      </w:numPr>
      <w:tabs>
        <w:tab w:val="left" w:pos="510"/>
      </w:tabs>
      <w:spacing w:line="220" w:lineRule="exact"/>
      <w:ind w:left="568" w:hanging="284"/>
    </w:pPr>
    <w:rPr>
      <w:rFonts w:ascii="Univers 55" w:eastAsia="Times New Roman" w:hAnsi="Univers 55" w:cs="Times New Roman"/>
      <w:color w:val="000000" w:themeColor="text1"/>
      <w:sz w:val="18"/>
      <w:lang w:eastAsia="de-DE"/>
    </w:rPr>
  </w:style>
  <w:style w:type="paragraph" w:customStyle="1" w:styleId="TabelleLinks6PT">
    <w:name w:val="Tabelle Links 6PT"/>
    <w:basedOn w:val="TabelleLinks"/>
    <w:rsid w:val="00017EED"/>
    <w:pPr>
      <w:spacing w:line="160" w:lineRule="exact"/>
    </w:pPr>
    <w:rPr>
      <w:rFonts w:ascii="Univers 55" w:eastAsiaTheme="majorEastAsia" w:hAnsi="Univers 55"/>
      <w:color w:val="000000" w:themeColor="text1"/>
      <w:sz w:val="12"/>
    </w:rPr>
  </w:style>
  <w:style w:type="paragraph" w:customStyle="1" w:styleId="Aufgabe">
    <w:name w:val="Aufgabe"/>
    <w:basedOn w:val="Standard"/>
    <w:rsid w:val="005E61A5"/>
    <w:pPr>
      <w:spacing w:before="240" w:line="240" w:lineRule="exact"/>
      <w:ind w:left="284" w:hanging="284"/>
      <w:jc w:val="both"/>
    </w:pPr>
  </w:style>
  <w:style w:type="character" w:styleId="BesuchterHyperlink">
    <w:name w:val="FollowedHyperlink"/>
    <w:basedOn w:val="Absatz-Standardschriftart"/>
    <w:uiPriority w:val="99"/>
    <w:semiHidden/>
    <w:unhideWhenUsed/>
    <w:rsid w:val="00900D56"/>
    <w:rPr>
      <w:color w:val="800080" w:themeColor="followedHyperlink"/>
      <w:u w:val="single"/>
    </w:rPr>
  </w:style>
  <w:style w:type="character" w:styleId="Buchtitel">
    <w:name w:val="Book Title"/>
    <w:basedOn w:val="Absatz-Standardschriftart"/>
    <w:uiPriority w:val="33"/>
    <w:qFormat/>
    <w:rsid w:val="007B2B33"/>
    <w:rPr>
      <w:b/>
      <w:bCs/>
      <w:i/>
      <w:iCs/>
      <w:spacing w:val="5"/>
    </w:rPr>
  </w:style>
  <w:style w:type="paragraph" w:styleId="Titel">
    <w:name w:val="Title"/>
    <w:basedOn w:val="Standard"/>
    <w:next w:val="Standard"/>
    <w:link w:val="TitelZchn"/>
    <w:uiPriority w:val="10"/>
    <w:qFormat/>
    <w:rsid w:val="007B2B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B2B33"/>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rsid w:val="007B2B3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B2B33"/>
    <w:rPr>
      <w:i/>
      <w:iCs/>
      <w:color w:val="404040" w:themeColor="text1" w:themeTint="BF"/>
    </w:rPr>
  </w:style>
  <w:style w:type="character" w:styleId="SchwacherVerweis">
    <w:name w:val="Subtle Reference"/>
    <w:basedOn w:val="Absatz-Standardschriftart"/>
    <w:uiPriority w:val="31"/>
    <w:qFormat/>
    <w:rsid w:val="007B2B33"/>
    <w:rPr>
      <w:smallCaps/>
      <w:color w:val="5A5A5A" w:themeColor="text1" w:themeTint="A5"/>
    </w:rPr>
  </w:style>
  <w:style w:type="character" w:styleId="SchwacheHervorhebung">
    <w:name w:val="Subtle Emphasis"/>
    <w:basedOn w:val="Absatz-Standardschriftart"/>
    <w:uiPriority w:val="19"/>
    <w:qFormat/>
    <w:rsid w:val="007B2B33"/>
    <w:rPr>
      <w:i/>
      <w:iCs/>
      <w:color w:val="404040" w:themeColor="text1" w:themeTint="BF"/>
    </w:rPr>
  </w:style>
  <w:style w:type="character" w:styleId="IntensiverVerweis">
    <w:name w:val="Intense Reference"/>
    <w:basedOn w:val="Absatz-Standardschriftart"/>
    <w:uiPriority w:val="32"/>
    <w:rsid w:val="007B2B33"/>
    <w:rPr>
      <w:b/>
      <w:bCs/>
      <w:smallCaps/>
      <w:color w:val="4F81BD" w:themeColor="accent1"/>
      <w:spacing w:val="5"/>
    </w:rPr>
  </w:style>
  <w:style w:type="character" w:styleId="IntensiveHervorhebung">
    <w:name w:val="Intense Emphasis"/>
    <w:basedOn w:val="Absatz-Standardschriftart"/>
    <w:uiPriority w:val="21"/>
    <w:rsid w:val="007B2B33"/>
    <w:rPr>
      <w:i/>
      <w:iCs/>
      <w:color w:val="4F81BD" w:themeColor="accent1"/>
    </w:rPr>
  </w:style>
  <w:style w:type="character" w:customStyle="1" w:styleId="apple-converted-space">
    <w:name w:val="apple-converted-space"/>
    <w:basedOn w:val="Absatz-Standardschriftart"/>
    <w:rsid w:val="007B2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E71D2"/>
    <w:pPr>
      <w:spacing w:line="240" w:lineRule="auto"/>
    </w:pPr>
  </w:style>
  <w:style w:type="paragraph" w:styleId="berschrift1">
    <w:name w:val="heading 1"/>
    <w:basedOn w:val="Standard"/>
    <w:next w:val="Textkrper"/>
    <w:link w:val="berschrift1Zchn"/>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rsid w:val="00850A64"/>
    <w:rPr>
      <w:rFonts w:eastAsia="Times New Roman" w:cs="Times New Roman"/>
      <w:sz w:val="16"/>
      <w:lang w:eastAsia="de-DE"/>
    </w:rPr>
  </w:style>
  <w:style w:type="paragraph" w:styleId="Kopfzeile">
    <w:name w:val="header"/>
    <w:basedOn w:val="Standard"/>
    <w:link w:val="KopfzeileZch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D599F"/>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qFormat/>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qFormat/>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Default">
    <w:name w:val="Default"/>
    <w:rsid w:val="009F740A"/>
    <w:pPr>
      <w:autoSpaceDE w:val="0"/>
      <w:autoSpaceDN w:val="0"/>
      <w:adjustRightInd w:val="0"/>
      <w:spacing w:line="240" w:lineRule="auto"/>
    </w:pPr>
    <w:rPr>
      <w:rFonts w:ascii="Arial" w:hAnsi="Arial"/>
      <w:color w:val="000000"/>
      <w:sz w:val="24"/>
      <w:szCs w:val="24"/>
    </w:rPr>
  </w:style>
  <w:style w:type="paragraph" w:customStyle="1" w:styleId="TabellenkopfLS">
    <w:name w:val="Tabellenkopf LS"/>
    <w:basedOn w:val="Standard"/>
    <w:rsid w:val="009F740A"/>
    <w:pPr>
      <w:spacing w:line="240" w:lineRule="exact"/>
      <w:jc w:val="center"/>
    </w:pPr>
    <w:rPr>
      <w:rFonts w:ascii="Univers 55" w:eastAsia="Times New Roman" w:hAnsi="Univers 55" w:cs="Times New Roman"/>
      <w:b/>
      <w:color w:val="000000" w:themeColor="text1"/>
      <w:lang w:eastAsia="de-DE"/>
    </w:rPr>
  </w:style>
  <w:style w:type="paragraph" w:customStyle="1" w:styleId="TabelleNummerierung">
    <w:name w:val="Tabelle Nummerierung"/>
    <w:basedOn w:val="Standard"/>
    <w:rsid w:val="009F740A"/>
    <w:pPr>
      <w:numPr>
        <w:numId w:val="15"/>
      </w:numPr>
      <w:tabs>
        <w:tab w:val="left" w:pos="510"/>
      </w:tabs>
      <w:spacing w:line="220" w:lineRule="exact"/>
      <w:ind w:left="568" w:hanging="284"/>
    </w:pPr>
    <w:rPr>
      <w:rFonts w:ascii="Univers 55" w:eastAsia="Times New Roman" w:hAnsi="Univers 55" w:cs="Times New Roman"/>
      <w:color w:val="000000" w:themeColor="text1"/>
      <w:sz w:val="18"/>
      <w:lang w:eastAsia="de-DE"/>
    </w:rPr>
  </w:style>
  <w:style w:type="paragraph" w:customStyle="1" w:styleId="TabelleLinks6PT">
    <w:name w:val="Tabelle Links 6PT"/>
    <w:basedOn w:val="TabelleLinks"/>
    <w:rsid w:val="00017EED"/>
    <w:pPr>
      <w:spacing w:line="160" w:lineRule="exact"/>
    </w:pPr>
    <w:rPr>
      <w:rFonts w:ascii="Univers 55" w:eastAsiaTheme="majorEastAsia" w:hAnsi="Univers 55"/>
      <w:color w:val="000000" w:themeColor="text1"/>
      <w:sz w:val="12"/>
    </w:rPr>
  </w:style>
  <w:style w:type="paragraph" w:customStyle="1" w:styleId="Aufgabe">
    <w:name w:val="Aufgabe"/>
    <w:basedOn w:val="Standard"/>
    <w:rsid w:val="005E61A5"/>
    <w:pPr>
      <w:spacing w:before="240" w:line="240" w:lineRule="exact"/>
      <w:ind w:left="284" w:hanging="284"/>
      <w:jc w:val="both"/>
    </w:pPr>
  </w:style>
  <w:style w:type="character" w:styleId="BesuchterHyperlink">
    <w:name w:val="FollowedHyperlink"/>
    <w:basedOn w:val="Absatz-Standardschriftart"/>
    <w:uiPriority w:val="99"/>
    <w:semiHidden/>
    <w:unhideWhenUsed/>
    <w:rsid w:val="00900D56"/>
    <w:rPr>
      <w:color w:val="800080" w:themeColor="followedHyperlink"/>
      <w:u w:val="single"/>
    </w:rPr>
  </w:style>
  <w:style w:type="character" w:styleId="Buchtitel">
    <w:name w:val="Book Title"/>
    <w:basedOn w:val="Absatz-Standardschriftart"/>
    <w:uiPriority w:val="33"/>
    <w:qFormat/>
    <w:rsid w:val="007B2B33"/>
    <w:rPr>
      <w:b/>
      <w:bCs/>
      <w:i/>
      <w:iCs/>
      <w:spacing w:val="5"/>
    </w:rPr>
  </w:style>
  <w:style w:type="paragraph" w:styleId="Titel">
    <w:name w:val="Title"/>
    <w:basedOn w:val="Standard"/>
    <w:next w:val="Standard"/>
    <w:link w:val="TitelZchn"/>
    <w:uiPriority w:val="10"/>
    <w:qFormat/>
    <w:rsid w:val="007B2B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B2B33"/>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rsid w:val="007B2B3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B2B33"/>
    <w:rPr>
      <w:i/>
      <w:iCs/>
      <w:color w:val="404040" w:themeColor="text1" w:themeTint="BF"/>
    </w:rPr>
  </w:style>
  <w:style w:type="character" w:styleId="SchwacherVerweis">
    <w:name w:val="Subtle Reference"/>
    <w:basedOn w:val="Absatz-Standardschriftart"/>
    <w:uiPriority w:val="31"/>
    <w:qFormat/>
    <w:rsid w:val="007B2B33"/>
    <w:rPr>
      <w:smallCaps/>
      <w:color w:val="5A5A5A" w:themeColor="text1" w:themeTint="A5"/>
    </w:rPr>
  </w:style>
  <w:style w:type="character" w:styleId="SchwacheHervorhebung">
    <w:name w:val="Subtle Emphasis"/>
    <w:basedOn w:val="Absatz-Standardschriftart"/>
    <w:uiPriority w:val="19"/>
    <w:qFormat/>
    <w:rsid w:val="007B2B33"/>
    <w:rPr>
      <w:i/>
      <w:iCs/>
      <w:color w:val="404040" w:themeColor="text1" w:themeTint="BF"/>
    </w:rPr>
  </w:style>
  <w:style w:type="character" w:styleId="IntensiverVerweis">
    <w:name w:val="Intense Reference"/>
    <w:basedOn w:val="Absatz-Standardschriftart"/>
    <w:uiPriority w:val="32"/>
    <w:rsid w:val="007B2B33"/>
    <w:rPr>
      <w:b/>
      <w:bCs/>
      <w:smallCaps/>
      <w:color w:val="4F81BD" w:themeColor="accent1"/>
      <w:spacing w:val="5"/>
    </w:rPr>
  </w:style>
  <w:style w:type="character" w:styleId="IntensiveHervorhebung">
    <w:name w:val="Intense Emphasis"/>
    <w:basedOn w:val="Absatz-Standardschriftart"/>
    <w:uiPriority w:val="21"/>
    <w:rsid w:val="007B2B33"/>
    <w:rPr>
      <w:i/>
      <w:iCs/>
      <w:color w:val="4F81BD" w:themeColor="accent1"/>
    </w:rPr>
  </w:style>
  <w:style w:type="character" w:customStyle="1" w:styleId="apple-converted-space">
    <w:name w:val="apple-converted-space"/>
    <w:basedOn w:val="Absatz-Standardschriftart"/>
    <w:rsid w:val="007B2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9410">
      <w:bodyDiv w:val="1"/>
      <w:marLeft w:val="0"/>
      <w:marRight w:val="0"/>
      <w:marTop w:val="0"/>
      <w:marBottom w:val="0"/>
      <w:divBdr>
        <w:top w:val="none" w:sz="0" w:space="0" w:color="auto"/>
        <w:left w:val="none" w:sz="0" w:space="0" w:color="auto"/>
        <w:bottom w:val="none" w:sz="0" w:space="0" w:color="auto"/>
        <w:right w:val="none" w:sz="0" w:space="0" w:color="auto"/>
      </w:divBdr>
    </w:div>
    <w:div w:id="377750806">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2387302">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header" Target="header4.xml"/><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de.wikipedia.org/wiki/Versandspediteur" TargetMode="External"/><Relationship Id="rId84" Type="http://schemas.openxmlformats.org/officeDocument/2006/relationships/image" Target="media/image65.png"/><Relationship Id="rId89" Type="http://schemas.openxmlformats.org/officeDocument/2006/relationships/image" Target="media/image73.png"/><Relationship Id="rId9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http://LearningApps.org/display?v=psqi9iv4t17" TargetMode="Externa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yperlink" Target="https://de.wikipedia.org/wiki/Versandspediteur" TargetMode="External"/><Relationship Id="rId87" Type="http://schemas.openxmlformats.org/officeDocument/2006/relationships/image" Target="media/image72.png"/><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hyperlink" Target="https://de.wikipedia.org/wiki/Versandspediteur" TargetMode="External"/><Relationship Id="rId90" Type="http://schemas.openxmlformats.org/officeDocument/2006/relationships/image" Target="media/image68.png"/><Relationship Id="rId95" Type="http://schemas.openxmlformats.org/officeDocument/2006/relationships/image" Target="media/image71.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footer" Target="footer3.xml"/><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de.wikipedia.org/wiki/Empfangsspediteur"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62.png"/><Relationship Id="rId80" Type="http://schemas.openxmlformats.org/officeDocument/2006/relationships/hyperlink" Target="https://de.wikipedia.org/wiki/Empfangsspediteur" TargetMode="External"/><Relationship Id="rId85" Type="http://schemas.openxmlformats.org/officeDocument/2006/relationships/image" Target="media/image66.png"/><Relationship Id="rId93" Type="http://schemas.openxmlformats.org/officeDocument/2006/relationships/hyperlink" Target="http://LearningApps.org/display?v=p3sr6n97n17" TargetMode="Externa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mailto:best@ls.kv.bwl.de" TargetMode="Externa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emf"/><Relationship Id="rId46" Type="http://schemas.openxmlformats.org/officeDocument/2006/relationships/image" Target="media/image43.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oter" Target="footer2.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de.wikipedia.org/wiki/Transportkosten" TargetMode="External"/><Relationship Id="rId83" Type="http://schemas.openxmlformats.org/officeDocument/2006/relationships/hyperlink" Target="https://de.wikipedia.org/wiki/Empfangsspediteur" TargetMode="External"/><Relationship Id="rId88" Type="http://schemas.openxmlformats.org/officeDocument/2006/relationships/image" Target="media/image67.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header" Target="header6.xml"/><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de.wikipedia.org/wiki/Transportkosten" TargetMode="External"/><Relationship Id="rId81" Type="http://schemas.openxmlformats.org/officeDocument/2006/relationships/hyperlink" Target="https://de.wikipedia.org/wiki/Transportkosten" TargetMode="External"/><Relationship Id="rId94" Type="http://schemas.openxmlformats.org/officeDocument/2006/relationships/image" Target="media/image70.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ls-webshop.de/" TargetMode="External"/><Relationship Id="rId18" Type="http://schemas.openxmlformats.org/officeDocument/2006/relationships/image" Target="media/image15.png"/><Relationship Id="rId3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3.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50.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0.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E:\x%20LS%202016%2012\Neue%20Formatvorlage\beruf_beruf_materia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7FB7F-4C64-4AD9-B93B-A95375F6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beruf_beruf_material.dotx</Template>
  <TotalTime>0</TotalTime>
  <Pages>59</Pages>
  <Words>9851</Words>
  <Characters>62062</Characters>
  <Application>Microsoft Office Word</Application>
  <DocSecurity>0</DocSecurity>
  <Lines>517</Lines>
  <Paragraphs>143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71770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Raum, 009</dc:creator>
  <cp:lastModifiedBy>Landesinstitut für Schulentwicklung (HK331)</cp:lastModifiedBy>
  <cp:revision>5</cp:revision>
  <cp:lastPrinted>2017-03-08T15:13:00Z</cp:lastPrinted>
  <dcterms:created xsi:type="dcterms:W3CDTF">2017-03-16T08:19:00Z</dcterms:created>
  <dcterms:modified xsi:type="dcterms:W3CDTF">2017-03-23T08:37:00Z</dcterms:modified>
</cp:coreProperties>
</file>